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F6F" w:rsidRPr="008E7FC7" w:rsidRDefault="00AF0F6F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 xml:space="preserve">ПРОТОКОЛ № </w:t>
      </w:r>
      <w:r w:rsidRPr="008E7FC7">
        <w:rPr>
          <w:b/>
          <w:bCs/>
          <w:color w:val="000000"/>
          <w:lang w:val="ru-RU"/>
        </w:rPr>
        <w:t>03183001208200000</w:t>
      </w:r>
      <w:r>
        <w:rPr>
          <w:b/>
          <w:bCs/>
          <w:color w:val="000000"/>
          <w:lang w:val="ru-RU"/>
        </w:rPr>
        <w:t>22</w:t>
      </w:r>
    </w:p>
    <w:p w:rsidR="00AF0F6F" w:rsidRPr="001D19F7" w:rsidRDefault="00AF0F6F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AF0F6F" w:rsidRPr="001D19F7" w:rsidRDefault="00AF0F6F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AF0F6F" w:rsidRPr="001D19F7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F0F6F" w:rsidRPr="001D19F7" w:rsidRDefault="00AF0F6F" w:rsidP="007646A2">
            <w:pPr>
              <w:ind w:left="40" w:right="40"/>
              <w:rPr>
                <w:lang w:val="ru-RU"/>
              </w:rPr>
            </w:pPr>
            <w:r w:rsidRPr="001D19F7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F0F6F" w:rsidRPr="001D19F7" w:rsidRDefault="00AF0F6F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20</w:t>
            </w:r>
            <w:r w:rsidRPr="001D19F7">
              <w:rPr>
                <w:lang w:val="ru-RU"/>
              </w:rPr>
              <w:t xml:space="preserve"> </w:t>
            </w:r>
            <w:r>
              <w:rPr>
                <w:lang w:val="ru-RU"/>
              </w:rPr>
              <w:t>февраля</w:t>
            </w:r>
            <w:r w:rsidRPr="001D19F7">
              <w:rPr>
                <w:lang w:val="ru-RU"/>
              </w:rPr>
              <w:t xml:space="preserve"> </w:t>
            </w:r>
            <w:r w:rsidRPr="001D19F7">
              <w:t>20</w:t>
            </w:r>
            <w:r w:rsidRPr="001D19F7">
              <w:rPr>
                <w:lang w:val="ru-RU"/>
              </w:rPr>
              <w:t xml:space="preserve">20 </w:t>
            </w:r>
            <w:r w:rsidRPr="001D19F7">
              <w:t>года</w:t>
            </w:r>
          </w:p>
        </w:tc>
      </w:tr>
    </w:tbl>
    <w:p w:rsidR="00AF0F6F" w:rsidRDefault="00AF0F6F" w:rsidP="00AA037E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AF0F6F" w:rsidRPr="0010636B" w:rsidRDefault="00AF0F6F" w:rsidP="0010636B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10636B">
        <w:rPr>
          <w:b/>
          <w:bCs/>
          <w:lang w:val="ru-RU"/>
        </w:rPr>
        <w:t xml:space="preserve">Информация о государственном заказчике: </w:t>
      </w:r>
      <w:r w:rsidRPr="0010636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10636B">
          <w:rPr>
            <w:rStyle w:val="Hyperlink"/>
          </w:rPr>
          <w:t>crbzak</w:t>
        </w:r>
        <w:r w:rsidRPr="0010636B">
          <w:rPr>
            <w:rStyle w:val="Hyperlink"/>
            <w:lang w:val="ru-RU"/>
          </w:rPr>
          <w:t>@</w:t>
        </w:r>
        <w:r w:rsidRPr="0010636B">
          <w:rPr>
            <w:rStyle w:val="Hyperlink"/>
          </w:rPr>
          <w:t>mail</w:t>
        </w:r>
        <w:r w:rsidRPr="0010636B">
          <w:rPr>
            <w:rStyle w:val="Hyperlink"/>
            <w:lang w:val="ru-RU"/>
          </w:rPr>
          <w:t>.</w:t>
        </w:r>
        <w:r w:rsidRPr="0010636B">
          <w:rPr>
            <w:rStyle w:val="Hyperlink"/>
          </w:rPr>
          <w:t>ru</w:t>
        </w:r>
      </w:hyperlink>
      <w:r w:rsidRPr="0010636B">
        <w:rPr>
          <w:lang w:val="ru-RU"/>
        </w:rPr>
        <w:t>. Контрактный управляющий: Дехтерев Юрий Сергеевич.</w:t>
      </w:r>
    </w:p>
    <w:p w:rsidR="00AF0F6F" w:rsidRPr="0010636B" w:rsidRDefault="00AF0F6F" w:rsidP="0010636B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10636B">
        <w:rPr>
          <w:b/>
          <w:bCs/>
          <w:lang w:val="ru-RU"/>
        </w:rPr>
        <w:t>Предмет контракта: «</w:t>
      </w:r>
      <w:r w:rsidRPr="0010636B">
        <w:rPr>
          <w:lang w:val="ru-RU"/>
        </w:rPr>
        <w:t xml:space="preserve">Изделия медицинские».  </w:t>
      </w:r>
    </w:p>
    <w:p w:rsidR="00AF0F6F" w:rsidRPr="0010636B" w:rsidRDefault="00AF0F6F" w:rsidP="0010636B">
      <w:pPr>
        <w:autoSpaceDE w:val="0"/>
        <w:autoSpaceDN w:val="0"/>
        <w:adjustRightInd w:val="0"/>
        <w:rPr>
          <w:color w:val="000000"/>
          <w:lang w:val="ru-RU"/>
        </w:rPr>
      </w:pPr>
      <w:r w:rsidRPr="0010636B">
        <w:rPr>
          <w:b/>
          <w:bCs/>
          <w:noProof/>
          <w:lang w:val="ru-RU"/>
        </w:rPr>
        <w:t>Идентификационный код закупки:</w:t>
      </w:r>
      <w:r w:rsidRPr="0010636B">
        <w:rPr>
          <w:lang w:val="ru-RU"/>
        </w:rPr>
        <w:t xml:space="preserve"> </w:t>
      </w:r>
      <w:r w:rsidRPr="0010636B">
        <w:rPr>
          <w:color w:val="000000"/>
          <w:lang w:val="ru-RU"/>
        </w:rPr>
        <w:t>203234901331923490100100450010000000</w:t>
      </w:r>
    </w:p>
    <w:p w:rsidR="00AF0F6F" w:rsidRPr="0010636B" w:rsidRDefault="00AF0F6F" w:rsidP="0010636B">
      <w:pPr>
        <w:autoSpaceDE w:val="0"/>
        <w:autoSpaceDN w:val="0"/>
        <w:adjustRightInd w:val="0"/>
        <w:rPr>
          <w:lang w:val="ru-RU"/>
        </w:rPr>
      </w:pPr>
      <w:r w:rsidRPr="0010636B">
        <w:rPr>
          <w:b/>
          <w:bCs/>
          <w:noProof/>
          <w:lang w:val="ru-RU"/>
        </w:rPr>
        <w:t>Начальная (максимальная) цена контракта</w:t>
      </w:r>
      <w:r w:rsidRPr="0010636B">
        <w:rPr>
          <w:b/>
          <w:bCs/>
          <w:lang w:val="ru-RU"/>
        </w:rPr>
        <w:t>:</w:t>
      </w:r>
      <w:r w:rsidRPr="0010636B">
        <w:rPr>
          <w:lang w:val="ru-RU"/>
        </w:rPr>
        <w:t xml:space="preserve"> 489697 руб. 80 коп. (четыреста восемьдесят девять тысяч шестьсот девяносто семь рублей 80 копеек).</w:t>
      </w:r>
    </w:p>
    <w:p w:rsidR="00AF0F6F" w:rsidRPr="0010636B" w:rsidRDefault="00AF0F6F" w:rsidP="0010636B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10636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10636B">
        <w:rPr>
          <w:lang w:val="ru-RU"/>
        </w:rPr>
        <w:t xml:space="preserve"> 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накладной.</w:t>
      </w:r>
    </w:p>
    <w:p w:rsidR="00AF0F6F" w:rsidRPr="0010636B" w:rsidRDefault="00AF0F6F" w:rsidP="0010636B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10636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10636B">
        <w:rPr>
          <w:lang w:val="ru-RU"/>
        </w:rPr>
        <w:t xml:space="preserve"> Россия, Краснодарский край, г. Славянск-на-Кубани, ул. Батарейная,377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30 ноября 2020 г.</w:t>
      </w:r>
    </w:p>
    <w:p w:rsidR="00AF0F6F" w:rsidRPr="0010636B" w:rsidRDefault="00AF0F6F" w:rsidP="0010636B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10636B">
        <w:rPr>
          <w:b/>
          <w:bCs/>
          <w:lang w:val="ru-RU"/>
        </w:rPr>
        <w:t>Источник финансирования:</w:t>
      </w:r>
      <w:r w:rsidRPr="0010636B">
        <w:rPr>
          <w:lang w:val="ru-RU"/>
        </w:rPr>
        <w:t xml:space="preserve"> Внебюджетные фонды (ОМС).</w:t>
      </w:r>
    </w:p>
    <w:p w:rsidR="00AF0F6F" w:rsidRPr="0010636B" w:rsidRDefault="00AF0F6F" w:rsidP="0010636B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10636B">
        <w:rPr>
          <w:lang w:val="ru-RU"/>
        </w:rPr>
        <w:t xml:space="preserve">  </w:t>
      </w:r>
      <w:r w:rsidRPr="0010636B">
        <w:rPr>
          <w:b/>
          <w:bCs/>
          <w:lang w:val="ru-RU"/>
        </w:rPr>
        <w:t>Размер обеспечения заявки на участие в аукционе:</w:t>
      </w:r>
      <w:r w:rsidRPr="0010636B">
        <w:rPr>
          <w:lang w:val="ru-RU"/>
        </w:rPr>
        <w:t xml:space="preserve"> Не установлен</w:t>
      </w:r>
      <w:r w:rsidRPr="0010636B">
        <w:rPr>
          <w:spacing w:val="-2"/>
          <w:lang w:val="ru-RU"/>
        </w:rPr>
        <w:t>.</w:t>
      </w:r>
    </w:p>
    <w:p w:rsidR="00AF0F6F" w:rsidRPr="0010636B" w:rsidRDefault="00AF0F6F" w:rsidP="0010636B">
      <w:pPr>
        <w:jc w:val="both"/>
        <w:rPr>
          <w:spacing w:val="-2"/>
          <w:lang w:val="ru-RU"/>
        </w:rPr>
      </w:pPr>
      <w:r w:rsidRPr="0010636B">
        <w:rPr>
          <w:b/>
          <w:bCs/>
          <w:lang w:val="ru-RU"/>
        </w:rPr>
        <w:t xml:space="preserve">       </w:t>
      </w:r>
      <w:r w:rsidRPr="0010636B">
        <w:rPr>
          <w:b/>
          <w:bCs/>
          <w:lang w:val="ru-RU"/>
        </w:rPr>
        <w:tab/>
        <w:t xml:space="preserve">Размер обеспечения исполнения контракта: </w:t>
      </w:r>
      <w:r w:rsidRPr="0010636B">
        <w:rPr>
          <w:lang w:val="ru-RU"/>
        </w:rPr>
        <w:t xml:space="preserve">5 </w:t>
      </w:r>
      <w:r w:rsidRPr="0010636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AF0F6F" w:rsidRPr="0010636B" w:rsidRDefault="00AF0F6F" w:rsidP="0010636B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10636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10636B">
        <w:rPr>
          <w:color w:val="000000"/>
          <w:sz w:val="24"/>
          <w:szCs w:val="24"/>
        </w:rPr>
        <w:t xml:space="preserve">07.02.2020 16:14 </w:t>
      </w:r>
      <w:r w:rsidRPr="0010636B">
        <w:rPr>
          <w:sz w:val="24"/>
          <w:szCs w:val="24"/>
        </w:rPr>
        <w:t>(московское время).</w:t>
      </w:r>
    </w:p>
    <w:p w:rsidR="00AF0F6F" w:rsidRPr="0010636B" w:rsidRDefault="00AF0F6F" w:rsidP="0010636B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0636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5 членов комиссии:</w:t>
      </w:r>
      <w:r w:rsidRPr="0010636B">
        <w:rPr>
          <w:sz w:val="24"/>
          <w:szCs w:val="24"/>
        </w:rPr>
        <w:t xml:space="preserve"> </w:t>
      </w: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AF0F6F" w:rsidRPr="001D19F7">
        <w:trPr>
          <w:jc w:val="center"/>
        </w:trPr>
        <w:tc>
          <w:tcPr>
            <w:tcW w:w="9828" w:type="dxa"/>
            <w:gridSpan w:val="5"/>
          </w:tcPr>
          <w:p w:rsidR="00AF0F6F" w:rsidRPr="001D19F7" w:rsidRDefault="00AF0F6F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</w:t>
            </w:r>
            <w:r w:rsidRPr="001D19F7">
              <w:t>редседател</w:t>
            </w:r>
            <w:r w:rsidRPr="001D19F7">
              <w:rPr>
                <w:lang w:val="ru-RU"/>
              </w:rPr>
              <w:t>ь</w:t>
            </w:r>
            <w:r w:rsidRPr="001D19F7">
              <w:t xml:space="preserve"> комиссии</w:t>
            </w:r>
            <w:r w:rsidRPr="001D19F7">
              <w:rPr>
                <w:lang w:val="ru-RU"/>
              </w:rPr>
              <w:t>:</w:t>
            </w:r>
          </w:p>
        </w:tc>
      </w:tr>
      <w:tr w:rsidR="00AF0F6F" w:rsidRPr="0010636B">
        <w:trPr>
          <w:jc w:val="center"/>
        </w:trPr>
        <w:tc>
          <w:tcPr>
            <w:tcW w:w="2820" w:type="dxa"/>
          </w:tcPr>
          <w:p w:rsidR="00AF0F6F" w:rsidRPr="001D19F7" w:rsidRDefault="00AF0F6F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AF0F6F" w:rsidRPr="001D19F7" w:rsidRDefault="00AF0F6F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Главный врач ГБУЗ «Славянская ЦРБ»МЗ КК.</w:t>
            </w:r>
          </w:p>
        </w:tc>
      </w:tr>
      <w:tr w:rsidR="00AF0F6F" w:rsidRPr="001D19F7">
        <w:trPr>
          <w:trHeight w:val="80"/>
          <w:jc w:val="center"/>
        </w:trPr>
        <w:tc>
          <w:tcPr>
            <w:tcW w:w="9828" w:type="dxa"/>
            <w:gridSpan w:val="5"/>
          </w:tcPr>
          <w:p w:rsidR="00AF0F6F" w:rsidRPr="001D19F7" w:rsidRDefault="00AF0F6F" w:rsidP="00A841CC">
            <w:pPr>
              <w:jc w:val="both"/>
            </w:pPr>
            <w:r w:rsidRPr="001D19F7">
              <w:t xml:space="preserve">Секретарь комиссии - </w:t>
            </w:r>
          </w:p>
        </w:tc>
      </w:tr>
      <w:tr w:rsidR="00AF0F6F" w:rsidRPr="001D19F7">
        <w:trPr>
          <w:trHeight w:val="300"/>
          <w:jc w:val="center"/>
        </w:trPr>
        <w:tc>
          <w:tcPr>
            <w:tcW w:w="2882" w:type="dxa"/>
            <w:gridSpan w:val="3"/>
          </w:tcPr>
          <w:p w:rsidR="00AF0F6F" w:rsidRPr="001D19F7" w:rsidRDefault="00AF0F6F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1D19F7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AF0F6F" w:rsidRPr="001D19F7" w:rsidRDefault="00AF0F6F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</w:tc>
      </w:tr>
      <w:tr w:rsidR="00AF0F6F" w:rsidRPr="001D19F7">
        <w:trPr>
          <w:jc w:val="center"/>
        </w:trPr>
        <w:tc>
          <w:tcPr>
            <w:tcW w:w="9828" w:type="dxa"/>
            <w:gridSpan w:val="5"/>
          </w:tcPr>
          <w:p w:rsidR="00AF0F6F" w:rsidRPr="001D19F7" w:rsidRDefault="00AF0F6F" w:rsidP="00A841CC">
            <w:pPr>
              <w:jc w:val="both"/>
            </w:pPr>
            <w:r w:rsidRPr="001D19F7">
              <w:t>Члены комиссии –</w:t>
            </w:r>
          </w:p>
        </w:tc>
      </w:tr>
      <w:tr w:rsidR="00AF0F6F" w:rsidRPr="001D19F7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AF0F6F" w:rsidRPr="001D19F7" w:rsidRDefault="00AF0F6F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 xml:space="preserve">Дехтерев Юрий Сергеевич </w:t>
            </w:r>
          </w:p>
          <w:p w:rsidR="00AF0F6F" w:rsidRPr="001D19F7" w:rsidRDefault="00AF0F6F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Мальченко Елена Александровна</w:t>
            </w:r>
          </w:p>
          <w:p w:rsidR="00AF0F6F" w:rsidRPr="001D19F7" w:rsidRDefault="00AF0F6F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AF0F6F" w:rsidRPr="001D19F7" w:rsidRDefault="00AF0F6F" w:rsidP="00A841CC">
            <w:pPr>
              <w:ind w:right="-286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начальник отдела закупок;</w:t>
            </w:r>
          </w:p>
          <w:p w:rsidR="00AF0F6F" w:rsidRPr="001D19F7" w:rsidRDefault="00AF0F6F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 xml:space="preserve"> </w:t>
            </w:r>
          </w:p>
          <w:p w:rsidR="00AF0F6F" w:rsidRPr="001D19F7" w:rsidRDefault="00AF0F6F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  <w:p w:rsidR="00AF0F6F" w:rsidRPr="001D19F7" w:rsidRDefault="00AF0F6F" w:rsidP="00A841CC">
            <w:pPr>
              <w:ind w:right="-80"/>
              <w:jc w:val="both"/>
              <w:rPr>
                <w:lang w:val="ru-RU"/>
              </w:rPr>
            </w:pPr>
          </w:p>
          <w:p w:rsidR="00AF0F6F" w:rsidRPr="001D19F7" w:rsidRDefault="00AF0F6F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заведующая аптекой.</w:t>
            </w:r>
          </w:p>
        </w:tc>
      </w:tr>
    </w:tbl>
    <w:p w:rsidR="00AF0F6F" w:rsidRDefault="00AF0F6F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>Кворум имеется. Комиссия правомочна.</w:t>
      </w:r>
    </w:p>
    <w:p w:rsidR="00AF0F6F" w:rsidRPr="001D19F7" w:rsidRDefault="00AF0F6F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20</w:t>
      </w:r>
      <w:r w:rsidRPr="001D19F7">
        <w:rPr>
          <w:sz w:val="24"/>
          <w:szCs w:val="24"/>
        </w:rPr>
        <w:t xml:space="preserve"> </w:t>
      </w:r>
      <w:r>
        <w:rPr>
          <w:sz w:val="24"/>
          <w:szCs w:val="24"/>
        </w:rPr>
        <w:t>февраля</w:t>
      </w:r>
      <w:r w:rsidRPr="001D19F7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09</w:t>
      </w:r>
      <w:r w:rsidRPr="001D19F7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4</w:t>
      </w:r>
      <w:r w:rsidRPr="001D19F7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AF0F6F" w:rsidRPr="001D19F7" w:rsidRDefault="00AF0F6F" w:rsidP="009C43B2">
      <w:pPr>
        <w:ind w:firstLine="709"/>
        <w:jc w:val="both"/>
        <w:rPr>
          <w:lang w:val="ru-RU"/>
        </w:rPr>
      </w:pPr>
      <w:r w:rsidRPr="001D19F7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996"/>
        <w:gridCol w:w="1151"/>
        <w:gridCol w:w="2760"/>
        <w:gridCol w:w="2263"/>
      </w:tblGrid>
      <w:tr w:rsidR="00AF0F6F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F0F6F" w:rsidRPr="001D19F7" w:rsidRDefault="00AF0F6F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№ </w:t>
            </w:r>
            <w:r w:rsidRPr="001D19F7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F0F6F" w:rsidRPr="001D19F7" w:rsidRDefault="00AF0F6F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F0F6F" w:rsidRPr="001D19F7" w:rsidRDefault="00AF0F6F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F0F6F" w:rsidRPr="001D19F7" w:rsidRDefault="00AF0F6F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Время поступления </w:t>
            </w:r>
            <w:r w:rsidRPr="001D19F7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F0F6F" w:rsidRPr="001D19F7" w:rsidRDefault="00AF0F6F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Порядковый </w:t>
            </w:r>
            <w:r w:rsidRPr="001D19F7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AF0F6F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F0F6F" w:rsidRPr="001D19F7" w:rsidRDefault="00AF0F6F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F0F6F" w:rsidRPr="0010636B" w:rsidRDefault="00AF0F6F" w:rsidP="0010636B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457 000.00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F0F6F" w:rsidRPr="001D19F7" w:rsidRDefault="00AF0F6F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F0F6F" w:rsidRPr="00220101" w:rsidRDefault="00AF0F6F" w:rsidP="002D63DC">
            <w:pPr>
              <w:jc w:val="center"/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19.02.2020 11:11:08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F0F6F" w:rsidRPr="001678B4" w:rsidRDefault="00AF0F6F" w:rsidP="00CE4749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EA-41313</w:t>
            </w:r>
          </w:p>
        </w:tc>
      </w:tr>
      <w:tr w:rsidR="00AF0F6F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F0F6F" w:rsidRPr="001D19F7" w:rsidRDefault="00AF0F6F" w:rsidP="00D82E9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F0F6F" w:rsidRPr="0010636B" w:rsidRDefault="00AF0F6F" w:rsidP="0010636B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462 000.00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F0F6F" w:rsidRPr="001D19F7" w:rsidRDefault="00AF0F6F" w:rsidP="00D82E9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F0F6F" w:rsidRPr="00220101" w:rsidRDefault="00AF0F6F" w:rsidP="00D82E91">
            <w:pPr>
              <w:jc w:val="center"/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19.02.2020 11:07:34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F0F6F" w:rsidRPr="001678B4" w:rsidRDefault="00AF0F6F" w:rsidP="00D82E91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EA-41563</w:t>
            </w:r>
          </w:p>
        </w:tc>
      </w:tr>
    </w:tbl>
    <w:p w:rsidR="00AF0F6F" w:rsidRPr="001D19F7" w:rsidRDefault="00AF0F6F" w:rsidP="00F742E9">
      <w:pPr>
        <w:ind w:firstLine="709"/>
        <w:jc w:val="both"/>
        <w:rPr>
          <w:lang w:val="ru-RU"/>
        </w:rPr>
      </w:pPr>
      <w:r w:rsidRPr="001D19F7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AF0F6F" w:rsidRPr="001D19F7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AF0F6F" w:rsidRPr="001D19F7" w:rsidRDefault="00AF0F6F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Номер </w:t>
            </w:r>
          </w:p>
          <w:p w:rsidR="00AF0F6F" w:rsidRPr="001D19F7" w:rsidRDefault="00AF0F6F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AF0F6F" w:rsidRPr="001D19F7" w:rsidRDefault="00AF0F6F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Дата и времярегистрации</w:t>
            </w:r>
          </w:p>
          <w:p w:rsidR="00AF0F6F" w:rsidRPr="001D19F7" w:rsidRDefault="00AF0F6F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F0F6F" w:rsidRPr="001D19F7" w:rsidRDefault="00AF0F6F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AF0F6F" w:rsidRPr="0022686D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AF0F6F" w:rsidRPr="005F267A" w:rsidRDefault="00AF0F6F" w:rsidP="00475333">
            <w:pPr>
              <w:jc w:val="center"/>
              <w:rPr>
                <w:lang w:val="ru-RU"/>
              </w:rPr>
            </w:pPr>
            <w:r w:rsidRPr="005F267A">
              <w:rPr>
                <w:lang w:val="ru-RU"/>
              </w:rPr>
              <w:t>EA-41313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AF0F6F" w:rsidRPr="005F267A" w:rsidRDefault="00AF0F6F" w:rsidP="00FE5198">
            <w:pPr>
              <w:jc w:val="center"/>
            </w:pPr>
            <w:r w:rsidRPr="005F267A">
              <w:t>11.02.2020 12:43:02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0F6F" w:rsidRPr="000050FF" w:rsidRDefault="00AF0F6F" w:rsidP="005F267A">
            <w:pPr>
              <w:rPr>
                <w:color w:val="000000"/>
                <w:lang w:val="ru-RU"/>
              </w:rPr>
            </w:pPr>
            <w:r w:rsidRPr="000050FF">
              <w:rPr>
                <w:lang w:val="ru-RU"/>
              </w:rPr>
              <w:t xml:space="preserve">Индивидуальный предприниматель </w:t>
            </w:r>
            <w:r w:rsidRPr="000050FF">
              <w:rPr>
                <w:color w:val="000000"/>
                <w:lang w:val="ru-RU"/>
              </w:rPr>
              <w:t>ШИШМАНЯН СЕРГЕЙ КАРПОВИЧ</w:t>
            </w:r>
          </w:p>
          <w:p w:rsidR="00AF0F6F" w:rsidRPr="000050FF" w:rsidRDefault="00AF0F6F" w:rsidP="005F267A">
            <w:pPr>
              <w:rPr>
                <w:lang w:val="ru-RU"/>
              </w:rPr>
            </w:pPr>
            <w:r w:rsidRPr="000050FF">
              <w:rPr>
                <w:lang w:val="ru-RU"/>
              </w:rPr>
              <w:t>ИНН</w:t>
            </w:r>
            <w:r w:rsidRPr="000050FF">
              <w:rPr>
                <w:color w:val="000000"/>
                <w:lang w:val="ru-RU"/>
              </w:rPr>
              <w:t>231200882067</w:t>
            </w:r>
          </w:p>
          <w:p w:rsidR="00AF0F6F" w:rsidRPr="000050FF" w:rsidRDefault="00AF0F6F" w:rsidP="005F267A">
            <w:pPr>
              <w:rPr>
                <w:lang w:val="ru-RU"/>
              </w:rPr>
            </w:pPr>
            <w:r w:rsidRPr="000050FF">
              <w:rPr>
                <w:lang w:val="ru-RU"/>
              </w:rPr>
              <w:t>ОГРНИП</w:t>
            </w:r>
            <w:r w:rsidRPr="000050FF">
              <w:rPr>
                <w:color w:val="000000"/>
                <w:lang w:val="ru-RU"/>
              </w:rPr>
              <w:t>316237500022168</w:t>
            </w:r>
          </w:p>
          <w:p w:rsidR="00AF0F6F" w:rsidRPr="000050FF" w:rsidRDefault="00AF0F6F" w:rsidP="005F267A">
            <w:pPr>
              <w:rPr>
                <w:lang w:val="ru-RU"/>
              </w:rPr>
            </w:pPr>
            <w:r w:rsidRPr="000050FF">
              <w:rPr>
                <w:lang w:val="ru-RU"/>
              </w:rPr>
              <w:t>Место нахождения (жительства)</w:t>
            </w:r>
          </w:p>
          <w:p w:rsidR="00AF0F6F" w:rsidRPr="000050FF" w:rsidRDefault="00AF0F6F" w:rsidP="005F267A">
            <w:pPr>
              <w:rPr>
                <w:color w:val="000000"/>
                <w:lang w:val="ru-RU"/>
              </w:rPr>
            </w:pPr>
            <w:r w:rsidRPr="000050FF">
              <w:rPr>
                <w:color w:val="000000"/>
                <w:lang w:val="ru-RU"/>
              </w:rPr>
              <w:t>- Краснодарский23, - Краснодар,ул.Ставропольская 135/1 кв.53</w:t>
            </w:r>
          </w:p>
          <w:p w:rsidR="00AF0F6F" w:rsidRPr="000050FF" w:rsidRDefault="00AF0F6F" w:rsidP="005F267A">
            <w:pPr>
              <w:rPr>
                <w:lang w:val="ru-RU"/>
              </w:rPr>
            </w:pPr>
            <w:r w:rsidRPr="000050FF">
              <w:rPr>
                <w:lang w:val="ru-RU"/>
              </w:rPr>
              <w:t>Почтовый адрес</w:t>
            </w:r>
          </w:p>
          <w:p w:rsidR="00AF0F6F" w:rsidRPr="000050FF" w:rsidRDefault="00AF0F6F" w:rsidP="005F267A">
            <w:pPr>
              <w:rPr>
                <w:color w:val="000000"/>
                <w:lang w:val="ru-RU"/>
              </w:rPr>
            </w:pPr>
            <w:r w:rsidRPr="000050FF">
              <w:rPr>
                <w:color w:val="000000"/>
                <w:lang w:val="ru-RU"/>
              </w:rPr>
              <w:t>- Краснодарский23, - Краснодар, ул.Ставропольская 135/1 кв.53</w:t>
            </w:r>
          </w:p>
          <w:p w:rsidR="00AF0F6F" w:rsidRPr="000050FF" w:rsidRDefault="00AF0F6F" w:rsidP="005F267A">
            <w:pPr>
              <w:rPr>
                <w:lang w:val="ru-RU"/>
              </w:rPr>
            </w:pPr>
            <w:r w:rsidRPr="000050FF">
              <w:rPr>
                <w:lang w:val="ru-RU"/>
              </w:rPr>
              <w:t>Контактное лицо</w:t>
            </w:r>
          </w:p>
          <w:p w:rsidR="00AF0F6F" w:rsidRPr="000050FF" w:rsidRDefault="00AF0F6F" w:rsidP="005F267A">
            <w:pPr>
              <w:rPr>
                <w:color w:val="000000"/>
                <w:lang w:val="ru-RU"/>
              </w:rPr>
            </w:pPr>
            <w:r w:rsidRPr="000050FF">
              <w:rPr>
                <w:color w:val="000000"/>
                <w:lang w:val="ru-RU"/>
              </w:rPr>
              <w:t>Шишманян Сергей Карпович</w:t>
            </w:r>
          </w:p>
          <w:p w:rsidR="00AF0F6F" w:rsidRPr="00AA037E" w:rsidRDefault="00AF0F6F" w:rsidP="005F267A">
            <w:pPr>
              <w:rPr>
                <w:lang w:val="ru-RU"/>
              </w:rPr>
            </w:pPr>
            <w:r w:rsidRPr="000050FF">
              <w:rPr>
                <w:lang w:val="ru-RU"/>
              </w:rPr>
              <w:t>Телефон</w:t>
            </w:r>
            <w:r w:rsidRPr="000050FF">
              <w:rPr>
                <w:color w:val="000000"/>
                <w:lang w:val="ru-RU"/>
              </w:rPr>
              <w:t>79282757928</w:t>
            </w:r>
          </w:p>
        </w:tc>
      </w:tr>
      <w:tr w:rsidR="00AF0F6F" w:rsidRPr="005F267A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AF0F6F" w:rsidRPr="005F267A" w:rsidRDefault="00AF0F6F" w:rsidP="00D82E91">
            <w:pPr>
              <w:jc w:val="center"/>
              <w:rPr>
                <w:lang w:val="ru-RU"/>
              </w:rPr>
            </w:pPr>
            <w:r w:rsidRPr="005F267A">
              <w:rPr>
                <w:lang w:val="ru-RU"/>
              </w:rPr>
              <w:t>EA-41563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AF0F6F" w:rsidRPr="005F267A" w:rsidRDefault="00AF0F6F" w:rsidP="00D82E91">
            <w:pPr>
              <w:jc w:val="center"/>
              <w:rPr>
                <w:color w:val="000000"/>
                <w:shd w:val="clear" w:color="auto" w:fill="FFFFFF"/>
              </w:rPr>
            </w:pPr>
            <w:r w:rsidRPr="005F267A">
              <w:rPr>
                <w:color w:val="000000"/>
                <w:shd w:val="clear" w:color="auto" w:fill="FFFFFF"/>
              </w:rPr>
              <w:t>13.02.2020 17:50:26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0F6F" w:rsidRPr="005F267A" w:rsidRDefault="00AF0F6F" w:rsidP="005F267A">
            <w:pPr>
              <w:rPr>
                <w:lang w:val="ru-RU"/>
              </w:rPr>
            </w:pPr>
            <w:r w:rsidRPr="005F267A">
              <w:rPr>
                <w:lang w:val="ru-RU"/>
              </w:rPr>
              <w:t>Индивидуальный предприниматель Иванов Андрей Валентинович</w:t>
            </w:r>
          </w:p>
          <w:p w:rsidR="00AF0F6F" w:rsidRPr="005F267A" w:rsidRDefault="00AF0F6F" w:rsidP="005F267A">
            <w:pPr>
              <w:rPr>
                <w:lang w:val="ru-RU"/>
              </w:rPr>
            </w:pPr>
            <w:r w:rsidRPr="005F267A">
              <w:rPr>
                <w:lang w:val="ru-RU"/>
              </w:rPr>
              <w:t>ИНН231209319236</w:t>
            </w:r>
          </w:p>
          <w:p w:rsidR="00AF0F6F" w:rsidRPr="005F267A" w:rsidRDefault="00AF0F6F" w:rsidP="005F267A">
            <w:pPr>
              <w:rPr>
                <w:lang w:val="ru-RU"/>
              </w:rPr>
            </w:pPr>
            <w:r w:rsidRPr="005F267A">
              <w:rPr>
                <w:lang w:val="ru-RU"/>
              </w:rPr>
              <w:t>ОГРНИП308231235300051</w:t>
            </w:r>
          </w:p>
          <w:p w:rsidR="00AF0F6F" w:rsidRPr="005F267A" w:rsidRDefault="00AF0F6F" w:rsidP="005F267A">
            <w:pPr>
              <w:rPr>
                <w:lang w:val="ru-RU"/>
              </w:rPr>
            </w:pPr>
            <w:r w:rsidRPr="005F267A">
              <w:rPr>
                <w:lang w:val="ru-RU"/>
              </w:rPr>
              <w:t>Почтовый адрес</w:t>
            </w:r>
          </w:p>
          <w:p w:rsidR="00AF0F6F" w:rsidRPr="005F267A" w:rsidRDefault="00AF0F6F" w:rsidP="005F267A">
            <w:pPr>
              <w:pStyle w:val="Heading4"/>
              <w:shd w:val="clear" w:color="auto" w:fill="FFFFFF"/>
              <w:spacing w:before="0" w:after="0" w:line="238" w:lineRule="atLeast"/>
              <w:rPr>
                <w:b w:val="0"/>
                <w:bCs w:val="0"/>
                <w:lang w:val="ru-RU"/>
              </w:rPr>
            </w:pPr>
            <w:r w:rsidRPr="005F267A">
              <w:rPr>
                <w:b w:val="0"/>
                <w:bCs w:val="0"/>
                <w:lang w:val="ru-RU"/>
              </w:rPr>
              <w:t>350018 г. Краснодар ул Магистральная д 11/2 кв 201</w:t>
            </w:r>
          </w:p>
          <w:p w:rsidR="00AF0F6F" w:rsidRPr="005F267A" w:rsidRDefault="00AF0F6F" w:rsidP="005F267A">
            <w:pPr>
              <w:pStyle w:val="Heading4"/>
              <w:shd w:val="clear" w:color="auto" w:fill="FFFFFF"/>
              <w:spacing w:before="0" w:after="0" w:line="238" w:lineRule="atLeast"/>
              <w:rPr>
                <w:rFonts w:ascii="Circe" w:hAnsi="Circe" w:cs="Circe"/>
                <w:color w:val="000000"/>
                <w:sz w:val="16"/>
                <w:szCs w:val="16"/>
                <w:lang w:val="ru-RU"/>
              </w:rPr>
            </w:pPr>
            <w:r w:rsidRPr="005F267A">
              <w:rPr>
                <w:rFonts w:ascii="Circe" w:hAnsi="Circe" w:cs="Circe"/>
                <w:color w:val="000000"/>
                <w:sz w:val="16"/>
                <w:szCs w:val="16"/>
                <w:lang w:val="ru-RU"/>
              </w:rPr>
              <w:t>Контактное лицо</w:t>
            </w:r>
          </w:p>
          <w:p w:rsidR="00AF0F6F" w:rsidRPr="005F267A" w:rsidRDefault="00AF0F6F" w:rsidP="005F267A">
            <w:pPr>
              <w:rPr>
                <w:lang w:val="ru-RU"/>
              </w:rPr>
            </w:pPr>
            <w:r w:rsidRPr="005F267A">
              <w:rPr>
                <w:lang w:val="ru-RU"/>
              </w:rPr>
              <w:t>Иванов Андрей Валентинович</w:t>
            </w:r>
          </w:p>
          <w:p w:rsidR="00AF0F6F" w:rsidRPr="00AA037E" w:rsidRDefault="00AF0F6F" w:rsidP="001678B4">
            <w:pPr>
              <w:rPr>
                <w:lang w:val="ru-RU"/>
              </w:rPr>
            </w:pPr>
            <w:r w:rsidRPr="005F267A">
              <w:rPr>
                <w:lang w:val="ru-RU"/>
              </w:rPr>
              <w:t>Телефон79180879828</w:t>
            </w:r>
          </w:p>
        </w:tc>
      </w:tr>
    </w:tbl>
    <w:p w:rsidR="00AF0F6F" w:rsidRPr="001D19F7" w:rsidRDefault="00AF0F6F" w:rsidP="00C07BB1">
      <w:pPr>
        <w:ind w:firstLine="567"/>
        <w:jc w:val="both"/>
        <w:rPr>
          <w:lang w:val="ru-RU"/>
        </w:rPr>
      </w:pPr>
      <w:r w:rsidRPr="001D19F7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1D19F7">
        <w:rPr>
          <w:lang w:val="ru-RU" w:eastAsia="ru-RU"/>
        </w:rPr>
        <w:t xml:space="preserve"> со ст.69 Федерального закона от 05 апреля 2013 года № 44-ФЗ</w:t>
      </w:r>
      <w:r w:rsidRPr="001D19F7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1D19F7">
        <w:rPr>
          <w:lang w:val="ru-RU" w:eastAsia="ru-RU"/>
        </w:rPr>
        <w:t>Федерального закона № 44-ФЗ),</w:t>
      </w:r>
      <w:r w:rsidRPr="001D19F7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AF0F6F" w:rsidRPr="005F267A" w:rsidRDefault="00AF0F6F" w:rsidP="00723272">
      <w:pPr>
        <w:rPr>
          <w:lang w:val="ru-RU"/>
        </w:rPr>
      </w:pPr>
      <w:r w:rsidRPr="001D19F7">
        <w:rPr>
          <w:lang w:val="ru-RU"/>
        </w:rPr>
        <w:t xml:space="preserve">- признать соответствующими требованиям, </w:t>
      </w:r>
      <w:r w:rsidRPr="001D19F7">
        <w:rPr>
          <w:lang w:val="ru-RU" w:eastAsia="ru-RU"/>
        </w:rPr>
        <w:t>установленным ст.69 Федерального закона № 44-ФЗ и</w:t>
      </w:r>
      <w:r w:rsidRPr="001D19F7">
        <w:rPr>
          <w:lang w:val="ru-RU"/>
        </w:rPr>
        <w:t xml:space="preserve"> документацией аукциона в электронной форме, заявки:</w:t>
      </w:r>
      <w:r w:rsidRPr="0043741B">
        <w:rPr>
          <w:lang w:val="ru-RU"/>
        </w:rPr>
        <w:t xml:space="preserve"> </w:t>
      </w:r>
      <w:r w:rsidRPr="001D19F7">
        <w:rPr>
          <w:lang w:val="ru-RU"/>
        </w:rPr>
        <w:t xml:space="preserve">№ </w:t>
      </w:r>
      <w:r w:rsidRPr="005F267A">
        <w:rPr>
          <w:lang w:val="ru-RU"/>
        </w:rPr>
        <w:t>EA-41313</w:t>
      </w:r>
      <w:r w:rsidRPr="001D19F7">
        <w:rPr>
          <w:lang w:val="ru-RU"/>
        </w:rPr>
        <w:t xml:space="preserve">- </w:t>
      </w:r>
      <w:r w:rsidRPr="000050FF">
        <w:rPr>
          <w:lang w:val="ru-RU"/>
        </w:rPr>
        <w:t xml:space="preserve">Индивидуальный предприниматель </w:t>
      </w:r>
      <w:r w:rsidRPr="000050FF">
        <w:rPr>
          <w:color w:val="000000"/>
          <w:lang w:val="ru-RU"/>
        </w:rPr>
        <w:t>ШИШМАНЯН СЕРГЕЙ КАРПОВИЧ</w:t>
      </w:r>
      <w:r>
        <w:rPr>
          <w:lang w:val="ru-RU"/>
        </w:rPr>
        <w:t>,</w:t>
      </w:r>
      <w:r w:rsidRPr="001D19F7">
        <w:rPr>
          <w:lang w:val="ru-RU"/>
        </w:rPr>
        <w:t xml:space="preserve"> № </w:t>
      </w:r>
      <w:r w:rsidRPr="005F267A">
        <w:rPr>
          <w:lang w:val="ru-RU"/>
        </w:rPr>
        <w:t>EA-41563</w:t>
      </w:r>
      <w:r w:rsidRPr="001D19F7">
        <w:rPr>
          <w:lang w:val="ru-RU"/>
        </w:rPr>
        <w:t xml:space="preserve">- </w:t>
      </w:r>
      <w:r w:rsidRPr="005F267A">
        <w:rPr>
          <w:lang w:val="ru-RU"/>
        </w:rPr>
        <w:t>Индивидуальный предприниматель Иванов Андрей Валентинович</w:t>
      </w:r>
      <w:r>
        <w:rPr>
          <w:lang w:val="ru-RU"/>
        </w:rPr>
        <w:t>.</w:t>
      </w:r>
    </w:p>
    <w:p w:rsidR="00AF0F6F" w:rsidRPr="001D19F7" w:rsidRDefault="00AF0F6F" w:rsidP="00584FE4">
      <w:pPr>
        <w:ind w:firstLine="708"/>
        <w:jc w:val="both"/>
        <w:rPr>
          <w:lang w:val="ru-RU"/>
        </w:rPr>
      </w:pPr>
      <w:r w:rsidRPr="001D19F7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AF0F6F" w:rsidRPr="001D19F7">
        <w:trPr>
          <w:trHeight w:val="415"/>
        </w:trPr>
        <w:tc>
          <w:tcPr>
            <w:tcW w:w="2204" w:type="dxa"/>
            <w:vMerge w:val="restart"/>
            <w:vAlign w:val="center"/>
          </w:tcPr>
          <w:p w:rsidR="00AF0F6F" w:rsidRPr="001D19F7" w:rsidRDefault="00AF0F6F" w:rsidP="00AA4A97">
            <w:pPr>
              <w:jc w:val="center"/>
              <w:rPr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AF0F6F" w:rsidRPr="001D19F7" w:rsidRDefault="00AF0F6F" w:rsidP="00AA4A97">
            <w:pPr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AF0F6F" w:rsidRPr="001D19F7">
        <w:trPr>
          <w:trHeight w:val="274"/>
        </w:trPr>
        <w:tc>
          <w:tcPr>
            <w:tcW w:w="2204" w:type="dxa"/>
            <w:vMerge/>
          </w:tcPr>
          <w:p w:rsidR="00AF0F6F" w:rsidRPr="001D19F7" w:rsidRDefault="00AF0F6F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AF0F6F" w:rsidRPr="001D19F7" w:rsidRDefault="00AF0F6F" w:rsidP="00AA4A97">
            <w:pPr>
              <w:jc w:val="center"/>
              <w:rPr>
                <w:lang w:val="ru-RU"/>
              </w:rPr>
            </w:pPr>
          </w:p>
          <w:p w:rsidR="00AF0F6F" w:rsidRPr="001D19F7" w:rsidRDefault="00AF0F6F" w:rsidP="00AA4A97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AF0F6F" w:rsidRPr="001D19F7" w:rsidRDefault="00AF0F6F" w:rsidP="00AA4A97">
            <w:pPr>
              <w:ind w:right="-21"/>
              <w:jc w:val="center"/>
              <w:rPr>
                <w:lang w:val="ru-RU"/>
              </w:rPr>
            </w:pPr>
          </w:p>
          <w:p w:rsidR="00AF0F6F" w:rsidRPr="001D19F7" w:rsidRDefault="00AF0F6F" w:rsidP="00AA4A97">
            <w:pPr>
              <w:ind w:right="-21"/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AF0F6F" w:rsidRPr="001D19F7" w:rsidRDefault="00AF0F6F" w:rsidP="0056026D">
            <w:pPr>
              <w:jc w:val="center"/>
              <w:rPr>
                <w:lang w:val="ru-RU"/>
              </w:rPr>
            </w:pPr>
          </w:p>
          <w:p w:rsidR="00AF0F6F" w:rsidRPr="001D19F7" w:rsidRDefault="00AF0F6F" w:rsidP="001B1EE5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AF0F6F" w:rsidRPr="001D19F7" w:rsidRDefault="00AF0F6F" w:rsidP="00AA4A97">
            <w:pPr>
              <w:jc w:val="center"/>
              <w:rPr>
                <w:lang w:val="ru-RU"/>
              </w:rPr>
            </w:pPr>
          </w:p>
          <w:p w:rsidR="00AF0F6F" w:rsidRPr="001D19F7" w:rsidRDefault="00AF0F6F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AF0F6F" w:rsidRPr="001D19F7" w:rsidRDefault="00AF0F6F" w:rsidP="0056026D">
            <w:pPr>
              <w:jc w:val="center"/>
              <w:rPr>
                <w:lang w:val="ru-RU"/>
              </w:rPr>
            </w:pPr>
          </w:p>
          <w:p w:rsidR="00AF0F6F" w:rsidRPr="001D19F7" w:rsidRDefault="00AF0F6F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Владыкина Л.В.</w:t>
            </w:r>
          </w:p>
        </w:tc>
      </w:tr>
      <w:tr w:rsidR="00AF0F6F" w:rsidRPr="0010636B">
        <w:trPr>
          <w:trHeight w:val="938"/>
        </w:trPr>
        <w:tc>
          <w:tcPr>
            <w:tcW w:w="2204" w:type="dxa"/>
            <w:vAlign w:val="center"/>
          </w:tcPr>
          <w:p w:rsidR="00AF0F6F" w:rsidRPr="001D19F7" w:rsidRDefault="00AF0F6F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5F267A">
              <w:rPr>
                <w:lang w:val="ru-RU"/>
              </w:rPr>
              <w:t>EA-41313</w:t>
            </w:r>
            <w:r w:rsidRPr="001D19F7">
              <w:rPr>
                <w:lang w:val="ru-RU"/>
              </w:rPr>
              <w:t xml:space="preserve">- </w:t>
            </w:r>
            <w:r w:rsidRPr="000050FF">
              <w:rPr>
                <w:lang w:val="ru-RU"/>
              </w:rPr>
              <w:t xml:space="preserve">Индивидуальный предприниматель </w:t>
            </w:r>
            <w:r w:rsidRPr="000050FF">
              <w:rPr>
                <w:color w:val="000000"/>
                <w:lang w:val="ru-RU"/>
              </w:rPr>
              <w:t>ШИШМАНЯН СЕРГЕЙ КАРПОВИЧ</w:t>
            </w:r>
          </w:p>
        </w:tc>
        <w:tc>
          <w:tcPr>
            <w:tcW w:w="1700" w:type="dxa"/>
          </w:tcPr>
          <w:p w:rsidR="00AF0F6F" w:rsidRPr="001D19F7" w:rsidRDefault="00AF0F6F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AF0F6F" w:rsidRPr="001D19F7" w:rsidRDefault="00AF0F6F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AF0F6F" w:rsidRPr="001D19F7" w:rsidRDefault="00AF0F6F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AF0F6F" w:rsidRPr="001D19F7" w:rsidRDefault="00AF0F6F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AF0F6F" w:rsidRPr="001D19F7" w:rsidRDefault="00AF0F6F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AF0F6F" w:rsidRPr="0010636B">
        <w:trPr>
          <w:trHeight w:val="938"/>
        </w:trPr>
        <w:tc>
          <w:tcPr>
            <w:tcW w:w="2204" w:type="dxa"/>
            <w:vAlign w:val="center"/>
          </w:tcPr>
          <w:p w:rsidR="00AF0F6F" w:rsidRPr="00B63037" w:rsidRDefault="00AF0F6F" w:rsidP="00D82E9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5F267A">
              <w:rPr>
                <w:lang w:val="ru-RU"/>
              </w:rPr>
              <w:t>EA-41563</w:t>
            </w:r>
            <w:r w:rsidRPr="001D19F7">
              <w:rPr>
                <w:lang w:val="ru-RU"/>
              </w:rPr>
              <w:t xml:space="preserve">- </w:t>
            </w:r>
            <w:r w:rsidRPr="005F267A">
              <w:rPr>
                <w:lang w:val="ru-RU"/>
              </w:rPr>
              <w:t>Индивидуальный предприниматель Иванов Андрей Валентинович</w:t>
            </w:r>
          </w:p>
        </w:tc>
        <w:tc>
          <w:tcPr>
            <w:tcW w:w="1700" w:type="dxa"/>
          </w:tcPr>
          <w:p w:rsidR="00AF0F6F" w:rsidRPr="001D19F7" w:rsidRDefault="00AF0F6F" w:rsidP="00D82E9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AF0F6F" w:rsidRPr="001D19F7" w:rsidRDefault="00AF0F6F" w:rsidP="00D82E9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AF0F6F" w:rsidRPr="001D19F7" w:rsidRDefault="00AF0F6F" w:rsidP="00D82E9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AF0F6F" w:rsidRPr="001D19F7" w:rsidRDefault="00AF0F6F" w:rsidP="00D82E9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AF0F6F" w:rsidRPr="001D19F7" w:rsidRDefault="00AF0F6F" w:rsidP="00D82E9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AF0F6F" w:rsidRPr="001D19F7" w:rsidRDefault="00AF0F6F" w:rsidP="003418A3">
      <w:pPr>
        <w:rPr>
          <w:lang w:val="ru-RU"/>
        </w:rPr>
      </w:pPr>
      <w:bookmarkStart w:id="0" w:name="Reference"/>
      <w:bookmarkEnd w:id="0"/>
      <w:r w:rsidRPr="001D19F7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10636B">
        <w:rPr>
          <w:lang w:val="ru-RU"/>
        </w:rPr>
        <w:t>Изделия медицинские</w:t>
      </w:r>
      <w:r w:rsidRPr="001D19F7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0050FF">
        <w:rPr>
          <w:lang w:val="ru-RU"/>
        </w:rPr>
        <w:t xml:space="preserve">Индивидуальный предприниматель </w:t>
      </w:r>
      <w:r w:rsidRPr="000050FF">
        <w:rPr>
          <w:color w:val="000000"/>
          <w:lang w:val="ru-RU"/>
        </w:rPr>
        <w:t>ШИШМАНЯН СЕРГЕЙ КАРПОВИЧ</w:t>
      </w:r>
      <w:r w:rsidRPr="001D19F7">
        <w:rPr>
          <w:lang w:val="ru-RU"/>
        </w:rPr>
        <w:t xml:space="preserve">, </w:t>
      </w:r>
      <w:bookmarkStart w:id="1" w:name="_GoBack"/>
      <w:bookmarkEnd w:id="1"/>
      <w:r w:rsidRPr="001D19F7">
        <w:rPr>
          <w:lang w:val="ru-RU"/>
        </w:rPr>
        <w:t xml:space="preserve">предложение о цене контракта </w:t>
      </w:r>
      <w:r>
        <w:rPr>
          <w:rFonts w:ascii="Roboto" w:hAnsi="Roboto" w:cs="Roboto"/>
          <w:color w:val="000000"/>
          <w:sz w:val="27"/>
          <w:szCs w:val="27"/>
        </w:rPr>
        <w:t>457 000.00</w:t>
      </w:r>
      <w:r w:rsidRPr="001D19F7">
        <w:rPr>
          <w:lang w:val="ru-RU"/>
        </w:rPr>
        <w:t xml:space="preserve"> рублей.  </w:t>
      </w:r>
    </w:p>
    <w:p w:rsidR="00AF0F6F" w:rsidRPr="001D19F7" w:rsidRDefault="00AF0F6F" w:rsidP="00FD311B">
      <w:pPr>
        <w:ind w:firstLine="709"/>
        <w:jc w:val="both"/>
        <w:rPr>
          <w:b/>
          <w:bCs/>
          <w:lang w:val="ru-RU"/>
        </w:rPr>
      </w:pPr>
      <w:r w:rsidRPr="001D19F7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AF0F6F" w:rsidRPr="001D19F7">
        <w:trPr>
          <w:trHeight w:val="206"/>
          <w:jc w:val="center"/>
        </w:trPr>
        <w:tc>
          <w:tcPr>
            <w:tcW w:w="7338" w:type="dxa"/>
          </w:tcPr>
          <w:p w:rsidR="00AF0F6F" w:rsidRPr="001D19F7" w:rsidRDefault="00AF0F6F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AF0F6F" w:rsidRPr="001D19F7" w:rsidRDefault="00AF0F6F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AF0F6F" w:rsidRPr="001D19F7" w:rsidRDefault="00AF0F6F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AF0F6F" w:rsidRPr="001D19F7" w:rsidRDefault="00AF0F6F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Просоленко Ю.А.</w:t>
            </w:r>
          </w:p>
          <w:p w:rsidR="00AF0F6F" w:rsidRPr="001D19F7" w:rsidRDefault="00AF0F6F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AF0F6F" w:rsidRPr="001D19F7">
        <w:trPr>
          <w:trHeight w:val="206"/>
          <w:jc w:val="center"/>
        </w:trPr>
        <w:tc>
          <w:tcPr>
            <w:tcW w:w="7338" w:type="dxa"/>
          </w:tcPr>
          <w:p w:rsidR="00AF0F6F" w:rsidRPr="001D19F7" w:rsidRDefault="00AF0F6F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AF0F6F" w:rsidRPr="001D19F7" w:rsidRDefault="00AF0F6F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AF0F6F" w:rsidRPr="001D19F7" w:rsidRDefault="00AF0F6F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Дехтерев Ю.С.</w:t>
            </w:r>
          </w:p>
          <w:p w:rsidR="00AF0F6F" w:rsidRPr="001D19F7" w:rsidRDefault="00AF0F6F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AF0F6F" w:rsidRPr="001D19F7" w:rsidRDefault="00AF0F6F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Костюк Н.В.</w:t>
            </w:r>
          </w:p>
          <w:p w:rsidR="00AF0F6F" w:rsidRPr="001D19F7" w:rsidRDefault="00AF0F6F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AF0F6F" w:rsidRPr="001D19F7" w:rsidRDefault="00AF0F6F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Мальченко Е.А.</w:t>
            </w:r>
          </w:p>
          <w:p w:rsidR="00AF0F6F" w:rsidRPr="001D19F7" w:rsidRDefault="00AF0F6F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AF0F6F" w:rsidRPr="001D19F7">
        <w:trPr>
          <w:trHeight w:val="206"/>
          <w:jc w:val="center"/>
        </w:trPr>
        <w:tc>
          <w:tcPr>
            <w:tcW w:w="7338" w:type="dxa"/>
          </w:tcPr>
          <w:p w:rsidR="00AF0F6F" w:rsidRPr="001D19F7" w:rsidRDefault="00AF0F6F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Секретарь комиссии</w:t>
            </w:r>
            <w:r w:rsidRPr="001D19F7">
              <w:rPr>
                <w:sz w:val="24"/>
                <w:szCs w:val="24"/>
              </w:rPr>
              <w:tab/>
            </w:r>
          </w:p>
          <w:p w:rsidR="00AF0F6F" w:rsidRPr="001D19F7" w:rsidRDefault="00AF0F6F" w:rsidP="001757FC">
            <w:pPr>
              <w:pStyle w:val="BodyText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AF0F6F" w:rsidRPr="001D19F7" w:rsidRDefault="00AF0F6F" w:rsidP="00816E4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Владыкина Л.В.</w:t>
            </w:r>
          </w:p>
          <w:p w:rsidR="00AF0F6F" w:rsidRPr="001D19F7" w:rsidRDefault="00AF0F6F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AF0F6F" w:rsidRPr="001D19F7" w:rsidRDefault="00AF0F6F" w:rsidP="00B7524D">
      <w:pPr>
        <w:jc w:val="both"/>
        <w:rPr>
          <w:lang w:val="ru-RU" w:eastAsia="ru-RU"/>
        </w:rPr>
      </w:pPr>
    </w:p>
    <w:sectPr w:rsidR="00AF0F6F" w:rsidRPr="001D19F7" w:rsidSect="00FE244C">
      <w:headerReference w:type="default" r:id="rId8"/>
      <w:pgSz w:w="11904" w:h="16836" w:code="9"/>
      <w:pgMar w:top="719" w:right="847" w:bottom="851" w:left="144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0F6F" w:rsidRDefault="00AF0F6F">
      <w:r>
        <w:separator/>
      </w:r>
    </w:p>
  </w:endnote>
  <w:endnote w:type="continuationSeparator" w:id="1">
    <w:p w:rsidR="00AF0F6F" w:rsidRDefault="00AF0F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0F6F" w:rsidRDefault="00AF0F6F">
      <w:r>
        <w:separator/>
      </w:r>
    </w:p>
  </w:footnote>
  <w:footnote w:type="continuationSeparator" w:id="1">
    <w:p w:rsidR="00AF0F6F" w:rsidRDefault="00AF0F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0F6F" w:rsidRDefault="00AF0F6F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AF0F6F" w:rsidRDefault="00AF0F6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2182"/>
    <w:rsid w:val="0002412A"/>
    <w:rsid w:val="0002495C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F85"/>
    <w:rsid w:val="000A4B17"/>
    <w:rsid w:val="000A619C"/>
    <w:rsid w:val="000A6BEB"/>
    <w:rsid w:val="000A6FBF"/>
    <w:rsid w:val="000A742A"/>
    <w:rsid w:val="000A7B44"/>
    <w:rsid w:val="000B0402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0636B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D8A"/>
    <w:rsid w:val="00147A46"/>
    <w:rsid w:val="00147ADE"/>
    <w:rsid w:val="00150607"/>
    <w:rsid w:val="0015089F"/>
    <w:rsid w:val="001509D3"/>
    <w:rsid w:val="00150FA0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78B4"/>
    <w:rsid w:val="00171E7F"/>
    <w:rsid w:val="0017237A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5563"/>
    <w:rsid w:val="00187E5F"/>
    <w:rsid w:val="001902B6"/>
    <w:rsid w:val="0019046C"/>
    <w:rsid w:val="0019085E"/>
    <w:rsid w:val="001908D7"/>
    <w:rsid w:val="00190D30"/>
    <w:rsid w:val="00193437"/>
    <w:rsid w:val="00194377"/>
    <w:rsid w:val="00194674"/>
    <w:rsid w:val="00194855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0101"/>
    <w:rsid w:val="00221205"/>
    <w:rsid w:val="002230CC"/>
    <w:rsid w:val="002243BE"/>
    <w:rsid w:val="0022472C"/>
    <w:rsid w:val="002265D4"/>
    <w:rsid w:val="0022686D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391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64FC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377"/>
    <w:rsid w:val="002A09C9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C9A"/>
    <w:rsid w:val="002D6D86"/>
    <w:rsid w:val="002D7401"/>
    <w:rsid w:val="002E035B"/>
    <w:rsid w:val="002E16B5"/>
    <w:rsid w:val="002E4B8E"/>
    <w:rsid w:val="002E53F4"/>
    <w:rsid w:val="002E5AC0"/>
    <w:rsid w:val="002E783B"/>
    <w:rsid w:val="002E7986"/>
    <w:rsid w:val="002F1925"/>
    <w:rsid w:val="002F2615"/>
    <w:rsid w:val="002F32FC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8794D"/>
    <w:rsid w:val="004904E3"/>
    <w:rsid w:val="00490F12"/>
    <w:rsid w:val="0049333E"/>
    <w:rsid w:val="004958F3"/>
    <w:rsid w:val="00495DB2"/>
    <w:rsid w:val="00495E30"/>
    <w:rsid w:val="00496D37"/>
    <w:rsid w:val="00496D72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632"/>
    <w:rsid w:val="004C33BE"/>
    <w:rsid w:val="004C3C38"/>
    <w:rsid w:val="004C5E88"/>
    <w:rsid w:val="004C7DAE"/>
    <w:rsid w:val="004D0454"/>
    <w:rsid w:val="004D04F9"/>
    <w:rsid w:val="004D08DC"/>
    <w:rsid w:val="004D0BCE"/>
    <w:rsid w:val="004D35C0"/>
    <w:rsid w:val="004D3A5F"/>
    <w:rsid w:val="004D45BD"/>
    <w:rsid w:val="004D4C3C"/>
    <w:rsid w:val="004D52EB"/>
    <w:rsid w:val="004D5631"/>
    <w:rsid w:val="004E00CE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108D"/>
    <w:rsid w:val="00614FC6"/>
    <w:rsid w:val="00615B50"/>
    <w:rsid w:val="00616DFB"/>
    <w:rsid w:val="00617A93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511BC"/>
    <w:rsid w:val="0065216B"/>
    <w:rsid w:val="0065295F"/>
    <w:rsid w:val="00652CE1"/>
    <w:rsid w:val="0065362D"/>
    <w:rsid w:val="00654120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4D4F"/>
    <w:rsid w:val="00695507"/>
    <w:rsid w:val="00695523"/>
    <w:rsid w:val="006963F9"/>
    <w:rsid w:val="0069665B"/>
    <w:rsid w:val="006967C3"/>
    <w:rsid w:val="006A26CF"/>
    <w:rsid w:val="006A5B10"/>
    <w:rsid w:val="006A5D4E"/>
    <w:rsid w:val="006A5F9E"/>
    <w:rsid w:val="006A71E7"/>
    <w:rsid w:val="006B1771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2D14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1406"/>
    <w:rsid w:val="007447DD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434A"/>
    <w:rsid w:val="007D4874"/>
    <w:rsid w:val="007D5E4B"/>
    <w:rsid w:val="007D6072"/>
    <w:rsid w:val="007D799D"/>
    <w:rsid w:val="007D7C1D"/>
    <w:rsid w:val="007E26CA"/>
    <w:rsid w:val="007E3B32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7F7DEB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2BCA"/>
    <w:rsid w:val="00835CAA"/>
    <w:rsid w:val="00836121"/>
    <w:rsid w:val="008400E9"/>
    <w:rsid w:val="008419A5"/>
    <w:rsid w:val="008419F2"/>
    <w:rsid w:val="00841AFB"/>
    <w:rsid w:val="00841E01"/>
    <w:rsid w:val="008429EE"/>
    <w:rsid w:val="00842AB9"/>
    <w:rsid w:val="00842B48"/>
    <w:rsid w:val="0084324A"/>
    <w:rsid w:val="008440D5"/>
    <w:rsid w:val="00847D1A"/>
    <w:rsid w:val="00851088"/>
    <w:rsid w:val="00851FE5"/>
    <w:rsid w:val="00852A2E"/>
    <w:rsid w:val="00853BE3"/>
    <w:rsid w:val="008544A2"/>
    <w:rsid w:val="008563F0"/>
    <w:rsid w:val="0085699C"/>
    <w:rsid w:val="00857E02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3978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275F"/>
    <w:rsid w:val="009A294B"/>
    <w:rsid w:val="009A2EB6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032E"/>
    <w:rsid w:val="009C0CC2"/>
    <w:rsid w:val="009C158D"/>
    <w:rsid w:val="009C43B2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E07A4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2C0"/>
    <w:rsid w:val="00A1348B"/>
    <w:rsid w:val="00A14985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4BF0"/>
    <w:rsid w:val="00A25540"/>
    <w:rsid w:val="00A256E0"/>
    <w:rsid w:val="00A25FB8"/>
    <w:rsid w:val="00A26473"/>
    <w:rsid w:val="00A26C1A"/>
    <w:rsid w:val="00A306C7"/>
    <w:rsid w:val="00A344FE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37E"/>
    <w:rsid w:val="00AA0F49"/>
    <w:rsid w:val="00AA2790"/>
    <w:rsid w:val="00AA4A97"/>
    <w:rsid w:val="00AA6D03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1023"/>
    <w:rsid w:val="00AE3052"/>
    <w:rsid w:val="00AE38E2"/>
    <w:rsid w:val="00AE3EB3"/>
    <w:rsid w:val="00AE47E4"/>
    <w:rsid w:val="00AE5322"/>
    <w:rsid w:val="00AF0F6F"/>
    <w:rsid w:val="00AF221E"/>
    <w:rsid w:val="00AF3C78"/>
    <w:rsid w:val="00AF413D"/>
    <w:rsid w:val="00AF4315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4E7"/>
    <w:rsid w:val="00B47990"/>
    <w:rsid w:val="00B500D8"/>
    <w:rsid w:val="00B505B5"/>
    <w:rsid w:val="00B53127"/>
    <w:rsid w:val="00B53252"/>
    <w:rsid w:val="00B53278"/>
    <w:rsid w:val="00B537F9"/>
    <w:rsid w:val="00B53BCF"/>
    <w:rsid w:val="00B54AD2"/>
    <w:rsid w:val="00B57395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4A68"/>
    <w:rsid w:val="00C45705"/>
    <w:rsid w:val="00C45DA4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8BE"/>
    <w:rsid w:val="00C67244"/>
    <w:rsid w:val="00C70CDC"/>
    <w:rsid w:val="00C70D89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28C8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2F69"/>
    <w:rsid w:val="00C94AC6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6F45"/>
    <w:rsid w:val="00CE788D"/>
    <w:rsid w:val="00CF0006"/>
    <w:rsid w:val="00CF1502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26D64"/>
    <w:rsid w:val="00D31DBF"/>
    <w:rsid w:val="00D32A32"/>
    <w:rsid w:val="00D32E23"/>
    <w:rsid w:val="00D33A2A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4924"/>
    <w:rsid w:val="00D86C4B"/>
    <w:rsid w:val="00D87311"/>
    <w:rsid w:val="00D9038A"/>
    <w:rsid w:val="00D90CE3"/>
    <w:rsid w:val="00D921DE"/>
    <w:rsid w:val="00D92B7E"/>
    <w:rsid w:val="00D95179"/>
    <w:rsid w:val="00D95D69"/>
    <w:rsid w:val="00DA07BA"/>
    <w:rsid w:val="00DA1CF5"/>
    <w:rsid w:val="00DA6B08"/>
    <w:rsid w:val="00DA7102"/>
    <w:rsid w:val="00DA7FD9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32BF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F24"/>
    <w:rsid w:val="00E4191B"/>
    <w:rsid w:val="00E45E3D"/>
    <w:rsid w:val="00E46119"/>
    <w:rsid w:val="00E477CD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E3A"/>
    <w:rsid w:val="00E61EBC"/>
    <w:rsid w:val="00E627FD"/>
    <w:rsid w:val="00E62D33"/>
    <w:rsid w:val="00E63534"/>
    <w:rsid w:val="00E6630C"/>
    <w:rsid w:val="00E67361"/>
    <w:rsid w:val="00E708D4"/>
    <w:rsid w:val="00E70DED"/>
    <w:rsid w:val="00E74A52"/>
    <w:rsid w:val="00E756BD"/>
    <w:rsid w:val="00E75BF4"/>
    <w:rsid w:val="00E75F6E"/>
    <w:rsid w:val="00E80DDF"/>
    <w:rsid w:val="00E81864"/>
    <w:rsid w:val="00E82889"/>
    <w:rsid w:val="00E82CB0"/>
    <w:rsid w:val="00E82DBB"/>
    <w:rsid w:val="00E857F6"/>
    <w:rsid w:val="00E85BFB"/>
    <w:rsid w:val="00E86643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2606"/>
    <w:rsid w:val="00EC2B6A"/>
    <w:rsid w:val="00EC5478"/>
    <w:rsid w:val="00EC6A40"/>
    <w:rsid w:val="00EC7101"/>
    <w:rsid w:val="00ED05CB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1892"/>
    <w:rsid w:val="00F923C7"/>
    <w:rsid w:val="00F930B4"/>
    <w:rsid w:val="00F93B3F"/>
    <w:rsid w:val="00F93BF3"/>
    <w:rsid w:val="00F944DE"/>
    <w:rsid w:val="00F94AFB"/>
    <w:rsid w:val="00F95498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7629"/>
    <w:rsid w:val="00FB7B89"/>
    <w:rsid w:val="00FC0EB1"/>
    <w:rsid w:val="00FC1102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0636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9169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17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169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169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169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70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9169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170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69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9169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170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69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9169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169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69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9169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170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70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9170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170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70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9170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170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69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9170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169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69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9170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170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70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9170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170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69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9170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169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9170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170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70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9169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6970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16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17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170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170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69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9170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91701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91701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9169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6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16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169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9169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6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16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169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9169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69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6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6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16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169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9169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6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169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6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16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169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9169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6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16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16987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16978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99169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69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9169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9169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169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6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16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16989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16989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99169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69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9169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9169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6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16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16979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16987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99169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69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9169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9169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6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16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169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9169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16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169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169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169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6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9169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169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69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9169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6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16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16975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16981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99169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69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9169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9169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6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16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16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9169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16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16983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16978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99169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69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9169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9169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6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169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169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169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916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169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69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9169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6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16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16979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16984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99169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69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9169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9169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6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16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16981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16989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99169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69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91698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9169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6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16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16986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16978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99169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69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9169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9169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6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16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16985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16980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99169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69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9169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9169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16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16978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16990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99169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69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9169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9169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6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16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16982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16989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99169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69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9169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9169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169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6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16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16981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16977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99169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6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9169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9169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6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16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169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169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169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69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9169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169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69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9169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169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69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9169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169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69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9169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6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16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169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9169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6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16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169924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16991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99169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69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9169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91699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91699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91699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9169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16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169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169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169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69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9169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169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69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9169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169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69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9169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169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69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9169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169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69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9169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169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69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9169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169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69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9169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6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16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16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169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169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69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9169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6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16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169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169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169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69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9169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6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16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169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169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169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69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9169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6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16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169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169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169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69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9169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6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16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169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169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169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69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9169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6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16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169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169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169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69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9170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170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170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170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9170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16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170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169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9170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17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170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170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170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69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9170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17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170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170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9170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17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170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170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170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70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9170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17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170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170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9170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17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170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170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9170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17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170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170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9170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17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170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170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9170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17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170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17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170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70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9170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17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170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170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9170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17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170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17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170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70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9170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17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170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170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170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70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9170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17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170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170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9170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170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170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170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9170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17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170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169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16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70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9169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170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9169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169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69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9169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169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69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9170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169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69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9170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170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70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9170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170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7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9170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169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70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9170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170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70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9170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169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69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9170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169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70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9170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169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70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9170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012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16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170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170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170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69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9169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91701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91697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9170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16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169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169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169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70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9169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170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69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9169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169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70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9170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170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69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9170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169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69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9170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169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70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9170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169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69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9170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169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70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9170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169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70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9170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169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9170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170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70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9170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170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69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9170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169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17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169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169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69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9169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170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69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9169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170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70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9169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169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9169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169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6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9169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170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69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9169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170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70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9170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169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70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9170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169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70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9170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170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69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9170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169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70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9170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170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9170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17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170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170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9170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9170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17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170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170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170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70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917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17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170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170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170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70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9170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02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170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02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170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02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170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02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170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02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170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02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170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02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170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02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170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02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170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02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170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02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170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02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170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02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170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02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170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02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170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02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170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02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170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70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02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170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02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170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02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170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02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170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02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170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02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170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02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170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02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170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02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170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02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170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02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170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02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170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02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170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02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170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02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170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02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170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02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170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02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170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02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170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02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170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02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170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02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170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02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170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02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170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02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170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02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170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02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170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02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170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02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3</Pages>
  <Words>1109</Words>
  <Characters>6324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2020-02-20T06:27:00Z</cp:lastPrinted>
  <dcterms:created xsi:type="dcterms:W3CDTF">2020-02-20T07:38:00Z</dcterms:created>
  <dcterms:modified xsi:type="dcterms:W3CDTF">2020-02-20T07:53:00Z</dcterms:modified>
</cp:coreProperties>
</file>