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DE5" w:rsidRPr="008E7FC7" w:rsidRDefault="00D85DE5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27</w:t>
      </w:r>
    </w:p>
    <w:p w:rsidR="00D85DE5" w:rsidRPr="001D19F7" w:rsidRDefault="00D85DE5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85DE5" w:rsidRPr="001D19F7" w:rsidRDefault="00D85DE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85DE5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85DE5" w:rsidRPr="001D19F7" w:rsidRDefault="00D85DE5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85DE5" w:rsidRPr="001D19F7" w:rsidRDefault="00D85DE5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20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D85DE5" w:rsidRDefault="00D85DE5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85DE5" w:rsidRPr="00132977" w:rsidRDefault="00D85DE5" w:rsidP="0013297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32977">
        <w:rPr>
          <w:b/>
          <w:bCs/>
          <w:lang w:val="ru-RU"/>
        </w:rPr>
        <w:t xml:space="preserve">Информация о государственном заказчике: </w:t>
      </w:r>
      <w:r w:rsidRPr="0013297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132977">
          <w:rPr>
            <w:rStyle w:val="Hyperlink"/>
          </w:rPr>
          <w:t>crbzak</w:t>
        </w:r>
        <w:r w:rsidRPr="00132977">
          <w:rPr>
            <w:rStyle w:val="Hyperlink"/>
            <w:lang w:val="ru-RU"/>
          </w:rPr>
          <w:t>@</w:t>
        </w:r>
        <w:r w:rsidRPr="00132977">
          <w:rPr>
            <w:rStyle w:val="Hyperlink"/>
          </w:rPr>
          <w:t>mail</w:t>
        </w:r>
        <w:r w:rsidRPr="00132977">
          <w:rPr>
            <w:rStyle w:val="Hyperlink"/>
            <w:lang w:val="ru-RU"/>
          </w:rPr>
          <w:t>.</w:t>
        </w:r>
        <w:r w:rsidRPr="00132977">
          <w:rPr>
            <w:rStyle w:val="Hyperlink"/>
          </w:rPr>
          <w:t>ru</w:t>
        </w:r>
      </w:hyperlink>
      <w:r w:rsidRPr="00132977">
        <w:rPr>
          <w:lang w:val="ru-RU"/>
        </w:rPr>
        <w:t>. Контрактный управляющий: Дехтерев Юрий Сергеевич.</w:t>
      </w:r>
    </w:p>
    <w:p w:rsidR="00D85DE5" w:rsidRPr="00132977" w:rsidRDefault="00D85DE5" w:rsidP="0013297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32977">
        <w:rPr>
          <w:b/>
          <w:bCs/>
          <w:lang w:val="ru-RU"/>
        </w:rPr>
        <w:t>Предмет контракта: «</w:t>
      </w:r>
      <w:r w:rsidRPr="00132977">
        <w:rPr>
          <w:lang w:val="ru-RU"/>
        </w:rPr>
        <w:t xml:space="preserve">Комплекс витаминов группы B».  </w:t>
      </w:r>
    </w:p>
    <w:p w:rsidR="00D85DE5" w:rsidRPr="00132977" w:rsidRDefault="00D85DE5" w:rsidP="00132977">
      <w:pPr>
        <w:autoSpaceDE w:val="0"/>
        <w:autoSpaceDN w:val="0"/>
        <w:adjustRightInd w:val="0"/>
        <w:rPr>
          <w:lang w:val="ru-RU" w:eastAsia="ru-RU"/>
        </w:rPr>
      </w:pPr>
      <w:r w:rsidRPr="00132977">
        <w:rPr>
          <w:b/>
          <w:bCs/>
          <w:noProof/>
          <w:lang w:val="ru-RU"/>
        </w:rPr>
        <w:t>Идентификационный код закупки:</w:t>
      </w:r>
      <w:r w:rsidRPr="00132977">
        <w:rPr>
          <w:lang w:val="ru-RU"/>
        </w:rPr>
        <w:t xml:space="preserve"> </w:t>
      </w:r>
      <w:r w:rsidRPr="00132977">
        <w:rPr>
          <w:color w:val="000000"/>
          <w:lang w:val="ru-RU"/>
        </w:rPr>
        <w:t>203234901331923490100100690012120000</w:t>
      </w:r>
    </w:p>
    <w:p w:rsidR="00D85DE5" w:rsidRPr="00132977" w:rsidRDefault="00D85DE5" w:rsidP="00132977">
      <w:pPr>
        <w:autoSpaceDE w:val="0"/>
        <w:autoSpaceDN w:val="0"/>
        <w:adjustRightInd w:val="0"/>
        <w:rPr>
          <w:lang w:val="ru-RU"/>
        </w:rPr>
      </w:pPr>
      <w:r w:rsidRPr="00132977">
        <w:rPr>
          <w:b/>
          <w:bCs/>
          <w:noProof/>
          <w:lang w:val="ru-RU"/>
        </w:rPr>
        <w:t>Начальная (максимальная) цена контракта</w:t>
      </w:r>
      <w:r w:rsidRPr="00132977">
        <w:rPr>
          <w:b/>
          <w:bCs/>
          <w:lang w:val="ru-RU"/>
        </w:rPr>
        <w:t>:</w:t>
      </w:r>
      <w:r w:rsidRPr="00132977">
        <w:rPr>
          <w:lang w:val="ru-RU"/>
        </w:rPr>
        <w:t xml:space="preserve"> 145572 руб. 00 коп. (сто сорок пять тысяч пятьсот семьдесят два рубля 00 копеек).</w:t>
      </w:r>
    </w:p>
    <w:p w:rsidR="00D85DE5" w:rsidRPr="00132977" w:rsidRDefault="00D85DE5" w:rsidP="0013297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3297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132977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D85DE5" w:rsidRPr="00132977" w:rsidRDefault="00D85DE5" w:rsidP="0013297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3297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132977">
        <w:rPr>
          <w:lang w:val="ru-RU"/>
        </w:rPr>
        <w:t xml:space="preserve"> филиал «Аптека № 3» ГУП КК «Кубаньфармация», Россия, Краснодарский край, г. Славянск-на-Кубани, ул. Отдельская, 326/2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D85DE5" w:rsidRPr="00132977" w:rsidRDefault="00D85DE5" w:rsidP="0013297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32977">
        <w:rPr>
          <w:b/>
          <w:bCs/>
          <w:lang w:val="ru-RU"/>
        </w:rPr>
        <w:t>Источник финансирования:</w:t>
      </w:r>
      <w:r w:rsidRPr="00132977">
        <w:rPr>
          <w:lang w:val="ru-RU"/>
        </w:rPr>
        <w:t xml:space="preserve"> Внебюджетные фонды (средства фонда социального страхования на оплату медицинской помощи женщинам в период беременности) 2020 года.</w:t>
      </w:r>
    </w:p>
    <w:p w:rsidR="00D85DE5" w:rsidRPr="00132977" w:rsidRDefault="00D85DE5" w:rsidP="0013297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132977">
        <w:rPr>
          <w:lang w:val="ru-RU"/>
        </w:rPr>
        <w:t xml:space="preserve">  </w:t>
      </w:r>
      <w:r w:rsidRPr="00132977">
        <w:rPr>
          <w:b/>
          <w:bCs/>
          <w:lang w:val="ru-RU"/>
        </w:rPr>
        <w:t>Размер обеспечения заявки на участие в аукционе:</w:t>
      </w:r>
      <w:r w:rsidRPr="00132977">
        <w:rPr>
          <w:lang w:val="ru-RU"/>
        </w:rPr>
        <w:t xml:space="preserve"> Не установлен</w:t>
      </w:r>
      <w:r w:rsidRPr="00132977">
        <w:rPr>
          <w:spacing w:val="-2"/>
          <w:lang w:val="ru-RU"/>
        </w:rPr>
        <w:t>.</w:t>
      </w:r>
    </w:p>
    <w:p w:rsidR="00D85DE5" w:rsidRPr="00132977" w:rsidRDefault="00D85DE5" w:rsidP="00132977">
      <w:pPr>
        <w:jc w:val="both"/>
        <w:rPr>
          <w:spacing w:val="-2"/>
          <w:lang w:val="ru-RU"/>
        </w:rPr>
      </w:pPr>
      <w:r w:rsidRPr="00132977">
        <w:rPr>
          <w:b/>
          <w:bCs/>
          <w:lang w:val="ru-RU"/>
        </w:rPr>
        <w:t xml:space="preserve">       </w:t>
      </w:r>
      <w:r w:rsidRPr="00132977">
        <w:rPr>
          <w:b/>
          <w:bCs/>
          <w:lang w:val="ru-RU"/>
        </w:rPr>
        <w:tab/>
        <w:t xml:space="preserve">Размер обеспечения исполнения контракта: </w:t>
      </w:r>
      <w:r w:rsidRPr="00132977">
        <w:rPr>
          <w:lang w:val="ru-RU"/>
        </w:rPr>
        <w:t xml:space="preserve">5 </w:t>
      </w:r>
      <w:r w:rsidRPr="0013297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85DE5" w:rsidRPr="00132977" w:rsidRDefault="00D85DE5" w:rsidP="0013297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13297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32977">
        <w:rPr>
          <w:color w:val="000000"/>
          <w:sz w:val="24"/>
          <w:szCs w:val="24"/>
        </w:rPr>
        <w:t>10.02.2020 17:49</w:t>
      </w:r>
      <w:r w:rsidRPr="00132977">
        <w:rPr>
          <w:sz w:val="24"/>
          <w:szCs w:val="24"/>
        </w:rPr>
        <w:t xml:space="preserve"> (московское время).</w:t>
      </w:r>
    </w:p>
    <w:p w:rsidR="00D85DE5" w:rsidRPr="00132977" w:rsidRDefault="00D85DE5" w:rsidP="0013297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3297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132977">
        <w:rPr>
          <w:sz w:val="24"/>
          <w:szCs w:val="24"/>
        </w:rPr>
        <w:t xml:space="preserve"> </w:t>
      </w:r>
    </w:p>
    <w:p w:rsidR="00D85DE5" w:rsidRDefault="00D85DE5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85DE5" w:rsidRPr="001D19F7">
        <w:trPr>
          <w:jc w:val="center"/>
        </w:trPr>
        <w:tc>
          <w:tcPr>
            <w:tcW w:w="9828" w:type="dxa"/>
            <w:gridSpan w:val="5"/>
          </w:tcPr>
          <w:p w:rsidR="00D85DE5" w:rsidRPr="001D19F7" w:rsidRDefault="00D85DE5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D85DE5" w:rsidRPr="00132977">
        <w:trPr>
          <w:jc w:val="center"/>
        </w:trPr>
        <w:tc>
          <w:tcPr>
            <w:tcW w:w="2820" w:type="dxa"/>
          </w:tcPr>
          <w:p w:rsidR="00D85DE5" w:rsidRPr="001D19F7" w:rsidRDefault="00D85DE5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85DE5" w:rsidRPr="001D19F7" w:rsidRDefault="00D85DE5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D85DE5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D85DE5" w:rsidRPr="001D19F7" w:rsidRDefault="00D85DE5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D85DE5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D85DE5" w:rsidRPr="001D19F7" w:rsidRDefault="00D85DE5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85DE5" w:rsidRPr="001D19F7" w:rsidRDefault="00D85DE5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D85DE5" w:rsidRPr="001D19F7">
        <w:trPr>
          <w:jc w:val="center"/>
        </w:trPr>
        <w:tc>
          <w:tcPr>
            <w:tcW w:w="9828" w:type="dxa"/>
            <w:gridSpan w:val="5"/>
          </w:tcPr>
          <w:p w:rsidR="00D85DE5" w:rsidRPr="001D19F7" w:rsidRDefault="00D85DE5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D85DE5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85DE5" w:rsidRPr="001D19F7" w:rsidRDefault="00D85DE5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D85DE5" w:rsidRPr="001D19F7" w:rsidRDefault="00D85DE5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D85DE5" w:rsidRPr="001D19F7" w:rsidRDefault="00D85DE5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85DE5" w:rsidRPr="001D19F7" w:rsidRDefault="00D85DE5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D85DE5" w:rsidRPr="001D19F7" w:rsidRDefault="00D85DE5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D85DE5" w:rsidRPr="001D19F7" w:rsidRDefault="00D85DE5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D85DE5" w:rsidRPr="001D19F7" w:rsidRDefault="00D85DE5" w:rsidP="00A841CC">
            <w:pPr>
              <w:ind w:right="-80"/>
              <w:jc w:val="both"/>
              <w:rPr>
                <w:lang w:val="ru-RU"/>
              </w:rPr>
            </w:pPr>
          </w:p>
          <w:p w:rsidR="00D85DE5" w:rsidRPr="001D19F7" w:rsidRDefault="00D85DE5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D85DE5" w:rsidRDefault="00D85DE5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D85DE5" w:rsidRPr="001D19F7" w:rsidRDefault="00D85DE5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20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85DE5" w:rsidRPr="001D19F7" w:rsidRDefault="00D85DE5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96"/>
        <w:gridCol w:w="1151"/>
        <w:gridCol w:w="2760"/>
        <w:gridCol w:w="2263"/>
      </w:tblGrid>
      <w:tr w:rsidR="00D85DE5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85DE5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AA037E" w:rsidRDefault="00D85DE5" w:rsidP="00AA037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111 359.14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220101" w:rsidRDefault="00D85DE5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20.02.2020 10:36:58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678B4" w:rsidRDefault="00D85DE5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EA-41772</w:t>
            </w:r>
          </w:p>
        </w:tc>
      </w:tr>
      <w:tr w:rsidR="00D85DE5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32977" w:rsidRDefault="00D85DE5" w:rsidP="0013297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112 087.00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220101" w:rsidRDefault="00D85DE5" w:rsidP="008424A3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20.02.2020 10:33:48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678B4" w:rsidRDefault="00D85DE5" w:rsidP="008424A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EA-41623</w:t>
            </w:r>
          </w:p>
        </w:tc>
      </w:tr>
      <w:tr w:rsidR="00D85DE5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D82E9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C45DA4" w:rsidRDefault="00D85DE5" w:rsidP="00C45DA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122 279.28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D19F7" w:rsidRDefault="00D85DE5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220101" w:rsidRDefault="00D85DE5" w:rsidP="00D82E9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20.02.2020 10:13:10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5DE5" w:rsidRPr="001678B4" w:rsidRDefault="00D85DE5" w:rsidP="00D82E9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EA-41569</w:t>
            </w:r>
          </w:p>
        </w:tc>
      </w:tr>
    </w:tbl>
    <w:p w:rsidR="00D85DE5" w:rsidRPr="001D19F7" w:rsidRDefault="00D85DE5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85DE5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85DE5" w:rsidRPr="001D19F7" w:rsidRDefault="00D85D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D85DE5" w:rsidRPr="001D19F7" w:rsidRDefault="00D85D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5DE5" w:rsidRPr="001D19F7" w:rsidRDefault="00D85DE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D85DE5" w:rsidRPr="001D19F7" w:rsidRDefault="00D85DE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5DE5" w:rsidRPr="001D19F7" w:rsidRDefault="00D85D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85DE5" w:rsidRPr="0022686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85DE5" w:rsidRPr="00132977" w:rsidRDefault="00D85DE5" w:rsidP="00475333">
            <w:pPr>
              <w:jc w:val="center"/>
              <w:rPr>
                <w:lang w:val="ru-RU"/>
              </w:rPr>
            </w:pPr>
            <w:r w:rsidRPr="00132977">
              <w:rPr>
                <w:lang w:val="ru-RU"/>
              </w:rPr>
              <w:t>EA-41772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5DE5" w:rsidRPr="00132977" w:rsidRDefault="00D85DE5" w:rsidP="00FE5198">
            <w:pPr>
              <w:jc w:val="center"/>
            </w:pPr>
            <w:r w:rsidRPr="00132977">
              <w:t>17.02.2020 14:25:53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5DE5" w:rsidRPr="006B1BBB" w:rsidRDefault="00D85DE5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ОБЩЕСТВО С ОГРАНИЧЕННОЙ ОТВЕТСТВЕННОСТЬЮ "ФАРМСЕРВИС"</w:t>
            </w:r>
          </w:p>
          <w:p w:rsidR="00D85DE5" w:rsidRPr="006B1BBB" w:rsidRDefault="00D85DE5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ИНН2312178145</w:t>
            </w:r>
          </w:p>
          <w:p w:rsidR="00D85DE5" w:rsidRPr="006B1BBB" w:rsidRDefault="00D85DE5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ОГРН1112312000393</w:t>
            </w:r>
          </w:p>
          <w:p w:rsidR="00D85DE5" w:rsidRPr="006B1BBB" w:rsidRDefault="00D85DE5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КПП231201001</w:t>
            </w:r>
          </w:p>
          <w:p w:rsidR="00D85DE5" w:rsidRPr="006B1BBB" w:rsidRDefault="00D85DE5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Место нахождения (жительства)</w:t>
            </w:r>
          </w:p>
          <w:p w:rsidR="00D85DE5" w:rsidRPr="006B1BBB" w:rsidRDefault="00D85DE5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D85DE5" w:rsidRPr="006B1BBB" w:rsidRDefault="00D85DE5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Почтовый адрес</w:t>
            </w:r>
          </w:p>
          <w:p w:rsidR="00D85DE5" w:rsidRPr="006B1BBB" w:rsidRDefault="00D85DE5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D85DE5" w:rsidRPr="006B1BBB" w:rsidRDefault="00D85DE5" w:rsidP="00CC4CC5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6B1BBB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D85DE5" w:rsidRDefault="00D85DE5" w:rsidP="00CC4CC5">
            <w:r>
              <w:t>Паренькова Ирина Борисовна</w:t>
            </w:r>
          </w:p>
          <w:p w:rsidR="00D85DE5" w:rsidRPr="00AA037E" w:rsidRDefault="00D85DE5" w:rsidP="00CC4CC5">
            <w:pPr>
              <w:rPr>
                <w:lang w:val="ru-RU"/>
              </w:rPr>
            </w:pPr>
            <w:r>
              <w:t>Телефон 8-800-2500001</w:t>
            </w:r>
          </w:p>
        </w:tc>
      </w:tr>
      <w:tr w:rsidR="00D85DE5" w:rsidRPr="00CC4CC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85DE5" w:rsidRPr="00132977" w:rsidRDefault="00D85DE5" w:rsidP="008424A3">
            <w:pPr>
              <w:jc w:val="center"/>
              <w:rPr>
                <w:lang w:val="ru-RU"/>
              </w:rPr>
            </w:pPr>
            <w:r w:rsidRPr="00132977">
              <w:rPr>
                <w:lang w:val="ru-RU"/>
              </w:rPr>
              <w:t>EA-41623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5DE5" w:rsidRPr="00132977" w:rsidRDefault="00D85DE5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132977">
              <w:rPr>
                <w:color w:val="000000"/>
                <w:shd w:val="clear" w:color="auto" w:fill="FFFFFF"/>
              </w:rPr>
              <w:t>14.02.2020 14:58:20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ЗАКРЫТОЕ АКЦИОНЕРНОЕ ОБЩЕСТВО "ФАРМАЦЕВТ"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ИНН6165016437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ОГРН1026103713360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КПП616601001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Место нахождения (жительства)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344065, ОБЛ РОСТОВСКАЯ, Г РОСТОВ-НА-ДОНУ, ПЕР БЕЛОМОРСКИЙ, 94,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Почтовый адрес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344065, ОБЛ РОСТОВСКАЯ, Г РОСТОВ-НА-ДОНУ, ПЕР БЕЛОМОРСКИЙ, 94</w:t>
            </w:r>
          </w:p>
          <w:p w:rsidR="00D85DE5" w:rsidRPr="00CC4CC5" w:rsidRDefault="00D85DE5" w:rsidP="00CC4CC5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CC4CC5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Радченко Игорь Евгеньевич</w:t>
            </w:r>
          </w:p>
          <w:p w:rsidR="00D85DE5" w:rsidRPr="00AA037E" w:rsidRDefault="00D85DE5" w:rsidP="008424A3">
            <w:pPr>
              <w:rPr>
                <w:lang w:val="ru-RU"/>
              </w:rPr>
            </w:pPr>
            <w:r w:rsidRPr="00CC4CC5">
              <w:rPr>
                <w:lang w:val="ru-RU"/>
              </w:rPr>
              <w:t>Телефон 78632278027</w:t>
            </w:r>
          </w:p>
        </w:tc>
      </w:tr>
      <w:tr w:rsidR="00D85DE5" w:rsidRPr="00CC4CC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85DE5" w:rsidRPr="00132977" w:rsidRDefault="00D85DE5" w:rsidP="00D82E91">
            <w:pPr>
              <w:jc w:val="center"/>
              <w:rPr>
                <w:lang w:val="ru-RU"/>
              </w:rPr>
            </w:pPr>
            <w:r w:rsidRPr="00132977">
              <w:rPr>
                <w:lang w:val="ru-RU"/>
              </w:rPr>
              <w:t>EA-41569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5DE5" w:rsidRPr="00132977" w:rsidRDefault="00D85DE5" w:rsidP="00D82E91">
            <w:pPr>
              <w:jc w:val="center"/>
              <w:rPr>
                <w:color w:val="000000"/>
                <w:shd w:val="clear" w:color="auto" w:fill="FFFFFF"/>
              </w:rPr>
            </w:pPr>
            <w:r w:rsidRPr="00132977">
              <w:rPr>
                <w:color w:val="000000"/>
                <w:shd w:val="clear" w:color="auto" w:fill="FFFFFF"/>
              </w:rPr>
              <w:t>13.02.2020 18:29:12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ОБЩЕСТВО С ОГРАНИЧЕННОЙ ОТВЕТСТВЕННОСТЬЮ "ВИТАЛЕНД"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ИНН5904231307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ОГРН1105904009199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КПП590601001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Место нахождения (жительства)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614014, КРАЙ ПЕРМСКИЙ, Г ПЕРМЬ, УЛ ПОСТАНОГОВА, ДОМ 7, КВАРТИРА 40</w:t>
            </w:r>
          </w:p>
          <w:p w:rsidR="00D85DE5" w:rsidRPr="00CC4CC5" w:rsidRDefault="00D85DE5" w:rsidP="00CC4CC5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CC4CC5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D85DE5" w:rsidRPr="00CC4CC5" w:rsidRDefault="00D85DE5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Рагозин Роман Андреевич</w:t>
            </w:r>
          </w:p>
          <w:p w:rsidR="00D85DE5" w:rsidRPr="00AA037E" w:rsidRDefault="00D85DE5" w:rsidP="001678B4">
            <w:pPr>
              <w:rPr>
                <w:lang w:val="ru-RU"/>
              </w:rPr>
            </w:pPr>
            <w:r w:rsidRPr="00CC4CC5">
              <w:rPr>
                <w:lang w:val="ru-RU"/>
              </w:rPr>
              <w:t>Телефон 73422379777</w:t>
            </w:r>
          </w:p>
        </w:tc>
      </w:tr>
    </w:tbl>
    <w:p w:rsidR="00D85DE5" w:rsidRPr="001D19F7" w:rsidRDefault="00D85DE5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85DE5" w:rsidRPr="001D19F7" w:rsidRDefault="00D85DE5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132977">
        <w:rPr>
          <w:lang w:val="ru-RU"/>
        </w:rPr>
        <w:t>EA-41772</w:t>
      </w:r>
      <w:r w:rsidRPr="001D19F7">
        <w:rPr>
          <w:lang w:val="ru-RU"/>
        </w:rPr>
        <w:t xml:space="preserve">- </w:t>
      </w:r>
      <w:r w:rsidRPr="006B1BBB">
        <w:rPr>
          <w:lang w:val="ru-RU"/>
        </w:rPr>
        <w:t>ОБЩЕСТВО С ОГРАНИЧЕННОЙ ОТВЕТСТВЕННОСТЬЮ "ФАРМСЕРВИС</w:t>
      </w:r>
      <w:r>
        <w:rPr>
          <w:lang w:val="ru-RU"/>
        </w:rPr>
        <w:t>",</w:t>
      </w:r>
      <w:r w:rsidRPr="001D19F7">
        <w:rPr>
          <w:lang w:val="ru-RU"/>
        </w:rPr>
        <w:t xml:space="preserve"> № </w:t>
      </w:r>
      <w:r w:rsidRPr="00132977">
        <w:rPr>
          <w:lang w:val="ru-RU"/>
        </w:rPr>
        <w:t>EA-41623</w:t>
      </w:r>
      <w:r w:rsidRPr="001D19F7">
        <w:rPr>
          <w:lang w:val="ru-RU"/>
        </w:rPr>
        <w:t xml:space="preserve">- </w:t>
      </w:r>
      <w:r w:rsidRPr="00CC4CC5">
        <w:rPr>
          <w:lang w:val="ru-RU"/>
        </w:rPr>
        <w:t>ЗАКРЫТОЕ АКЦИОНЕРНОЕ ОБЩЕСТВО "ФАРМАЦЕВТ"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132977">
        <w:rPr>
          <w:lang w:val="ru-RU"/>
        </w:rPr>
        <w:t>EA-41569</w:t>
      </w:r>
      <w:r w:rsidRPr="001D19F7">
        <w:rPr>
          <w:lang w:val="ru-RU"/>
        </w:rPr>
        <w:t xml:space="preserve">- </w:t>
      </w:r>
      <w:r w:rsidRPr="00CC4CC5">
        <w:rPr>
          <w:lang w:val="ru-RU"/>
        </w:rPr>
        <w:t>ОБЩЕСТВО С ОГРАНИЧЕННОЙ ОТВЕТСТВЕННОСТЬЮ "ВИТАЛЕНД"</w:t>
      </w:r>
      <w:r>
        <w:rPr>
          <w:lang w:val="ru-RU"/>
        </w:rPr>
        <w:t>.</w:t>
      </w:r>
    </w:p>
    <w:p w:rsidR="00D85DE5" w:rsidRPr="001D19F7" w:rsidRDefault="00D85DE5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85DE5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D85DE5" w:rsidRPr="001D19F7" w:rsidRDefault="00D85DE5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85DE5" w:rsidRPr="001D19F7" w:rsidRDefault="00D85DE5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85DE5" w:rsidRPr="001D19F7">
        <w:trPr>
          <w:trHeight w:val="274"/>
        </w:trPr>
        <w:tc>
          <w:tcPr>
            <w:tcW w:w="2204" w:type="dxa"/>
            <w:vMerge/>
          </w:tcPr>
          <w:p w:rsidR="00D85DE5" w:rsidRPr="001D19F7" w:rsidRDefault="00D85DE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85DE5" w:rsidRPr="001D19F7" w:rsidRDefault="00D85DE5" w:rsidP="00AA4A97">
            <w:pPr>
              <w:jc w:val="center"/>
              <w:rPr>
                <w:lang w:val="ru-RU"/>
              </w:rPr>
            </w:pPr>
          </w:p>
          <w:p w:rsidR="00D85DE5" w:rsidRPr="001D19F7" w:rsidRDefault="00D85DE5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85DE5" w:rsidRPr="001D19F7" w:rsidRDefault="00D85DE5" w:rsidP="00AA4A97">
            <w:pPr>
              <w:ind w:right="-21"/>
              <w:jc w:val="center"/>
              <w:rPr>
                <w:lang w:val="ru-RU"/>
              </w:rPr>
            </w:pPr>
          </w:p>
          <w:p w:rsidR="00D85DE5" w:rsidRPr="001D19F7" w:rsidRDefault="00D85DE5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85DE5" w:rsidRPr="001D19F7" w:rsidRDefault="00D85DE5" w:rsidP="0056026D">
            <w:pPr>
              <w:jc w:val="center"/>
              <w:rPr>
                <w:lang w:val="ru-RU"/>
              </w:rPr>
            </w:pPr>
          </w:p>
          <w:p w:rsidR="00D85DE5" w:rsidRPr="001D19F7" w:rsidRDefault="00D85DE5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85DE5" w:rsidRPr="001D19F7" w:rsidRDefault="00D85DE5" w:rsidP="00AA4A97">
            <w:pPr>
              <w:jc w:val="center"/>
              <w:rPr>
                <w:lang w:val="ru-RU"/>
              </w:rPr>
            </w:pPr>
          </w:p>
          <w:p w:rsidR="00D85DE5" w:rsidRPr="001D19F7" w:rsidRDefault="00D85DE5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85DE5" w:rsidRPr="001D19F7" w:rsidRDefault="00D85DE5" w:rsidP="0056026D">
            <w:pPr>
              <w:jc w:val="center"/>
              <w:rPr>
                <w:lang w:val="ru-RU"/>
              </w:rPr>
            </w:pPr>
          </w:p>
          <w:p w:rsidR="00D85DE5" w:rsidRPr="001D19F7" w:rsidRDefault="00D85DE5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D85DE5" w:rsidRPr="00132977">
        <w:trPr>
          <w:trHeight w:val="938"/>
        </w:trPr>
        <w:tc>
          <w:tcPr>
            <w:tcW w:w="2204" w:type="dxa"/>
            <w:vAlign w:val="center"/>
          </w:tcPr>
          <w:p w:rsidR="00D85DE5" w:rsidRPr="001D19F7" w:rsidRDefault="00D85DE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132977">
              <w:rPr>
                <w:lang w:val="ru-RU"/>
              </w:rPr>
              <w:t>EA-41772</w:t>
            </w:r>
            <w:r w:rsidRPr="001D19F7">
              <w:rPr>
                <w:lang w:val="ru-RU"/>
              </w:rPr>
              <w:t xml:space="preserve">- </w:t>
            </w:r>
            <w:r w:rsidRPr="006B1BBB">
              <w:rPr>
                <w:lang w:val="ru-RU"/>
              </w:rPr>
              <w:t>ОБЩЕСТВО С ОГРАНИЧЕННОЙ ОТВЕТСТВЕННОСТЬЮ "ФАРМСЕРВИС</w:t>
            </w:r>
            <w:r>
              <w:rPr>
                <w:lang w:val="ru-RU"/>
              </w:rPr>
              <w:t>"</w:t>
            </w:r>
          </w:p>
        </w:tc>
        <w:tc>
          <w:tcPr>
            <w:tcW w:w="1700" w:type="dxa"/>
          </w:tcPr>
          <w:p w:rsidR="00D85DE5" w:rsidRPr="001D19F7" w:rsidRDefault="00D85DE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85DE5" w:rsidRPr="001D19F7" w:rsidRDefault="00D85DE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85DE5" w:rsidRPr="001D19F7" w:rsidRDefault="00D85DE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85DE5" w:rsidRPr="001D19F7" w:rsidRDefault="00D85DE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85DE5" w:rsidRPr="001D19F7" w:rsidRDefault="00D85DE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85DE5" w:rsidRPr="00132977">
        <w:trPr>
          <w:trHeight w:val="938"/>
        </w:trPr>
        <w:tc>
          <w:tcPr>
            <w:tcW w:w="2204" w:type="dxa"/>
            <w:vAlign w:val="center"/>
          </w:tcPr>
          <w:p w:rsidR="00D85DE5" w:rsidRPr="00B63037" w:rsidRDefault="00D85DE5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132977">
              <w:rPr>
                <w:lang w:val="ru-RU"/>
              </w:rPr>
              <w:t>EA-41623</w:t>
            </w:r>
            <w:r w:rsidRPr="001D19F7">
              <w:rPr>
                <w:lang w:val="ru-RU"/>
              </w:rPr>
              <w:t xml:space="preserve">- </w:t>
            </w:r>
            <w:r w:rsidRPr="00CC4CC5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D85DE5" w:rsidRPr="001D19F7" w:rsidRDefault="00D85DE5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85DE5" w:rsidRPr="001D19F7" w:rsidRDefault="00D85DE5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85DE5" w:rsidRPr="001D19F7" w:rsidRDefault="00D85DE5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85DE5" w:rsidRPr="001D19F7" w:rsidRDefault="00D85DE5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85DE5" w:rsidRPr="001D19F7" w:rsidRDefault="00D85DE5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85DE5" w:rsidRPr="00132977">
        <w:trPr>
          <w:trHeight w:val="938"/>
        </w:trPr>
        <w:tc>
          <w:tcPr>
            <w:tcW w:w="2204" w:type="dxa"/>
            <w:vAlign w:val="center"/>
          </w:tcPr>
          <w:p w:rsidR="00D85DE5" w:rsidRPr="00B63037" w:rsidRDefault="00D85DE5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132977">
              <w:rPr>
                <w:lang w:val="ru-RU"/>
              </w:rPr>
              <w:t>EA-41569</w:t>
            </w:r>
            <w:r w:rsidRPr="001D19F7">
              <w:rPr>
                <w:lang w:val="ru-RU"/>
              </w:rPr>
              <w:t xml:space="preserve">- </w:t>
            </w:r>
            <w:r w:rsidRPr="00CC4CC5">
              <w:rPr>
                <w:lang w:val="ru-RU"/>
              </w:rPr>
              <w:t>ОБЩЕСТВО С ОГРАНИЧЕННОЙ ОТВЕТСТВЕННОСТЬЮ "ВИТАЛЕНД"</w:t>
            </w:r>
          </w:p>
        </w:tc>
        <w:tc>
          <w:tcPr>
            <w:tcW w:w="1700" w:type="dxa"/>
          </w:tcPr>
          <w:p w:rsidR="00D85DE5" w:rsidRPr="001D19F7" w:rsidRDefault="00D85DE5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85DE5" w:rsidRPr="001D19F7" w:rsidRDefault="00D85DE5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85DE5" w:rsidRPr="001D19F7" w:rsidRDefault="00D85DE5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85DE5" w:rsidRPr="001D19F7" w:rsidRDefault="00D85DE5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85DE5" w:rsidRPr="001D19F7" w:rsidRDefault="00D85DE5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85DE5" w:rsidRPr="001D19F7" w:rsidRDefault="00D85DE5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32977">
        <w:rPr>
          <w:lang w:val="ru-RU"/>
        </w:rPr>
        <w:t>Комплекс витаминов группы B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B1BBB">
        <w:rPr>
          <w:lang w:val="ru-RU"/>
        </w:rPr>
        <w:t>ОБЩЕСТВО С ОГРАНИЧЕННОЙ ОТВЕТСТВЕННОСТЬЮ "ФАРМСЕРВИС</w:t>
      </w:r>
      <w:r>
        <w:rPr>
          <w:lang w:val="ru-RU"/>
        </w:rPr>
        <w:t>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111 359.14</w:t>
      </w:r>
      <w:r w:rsidRPr="001D19F7">
        <w:rPr>
          <w:lang w:val="ru-RU"/>
        </w:rPr>
        <w:t xml:space="preserve"> рублей.  </w:t>
      </w:r>
    </w:p>
    <w:p w:rsidR="00D85DE5" w:rsidRPr="001D19F7" w:rsidRDefault="00D85DE5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85DE5" w:rsidRPr="001D19F7">
        <w:trPr>
          <w:trHeight w:val="206"/>
          <w:jc w:val="center"/>
        </w:trPr>
        <w:tc>
          <w:tcPr>
            <w:tcW w:w="7338" w:type="dxa"/>
          </w:tcPr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85DE5" w:rsidRPr="001D19F7">
        <w:trPr>
          <w:trHeight w:val="206"/>
          <w:jc w:val="center"/>
        </w:trPr>
        <w:tc>
          <w:tcPr>
            <w:tcW w:w="7338" w:type="dxa"/>
          </w:tcPr>
          <w:p w:rsidR="00D85DE5" w:rsidRPr="001D19F7" w:rsidRDefault="00D85DE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85DE5" w:rsidRPr="001D19F7" w:rsidRDefault="00D85DE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85DE5" w:rsidRPr="001D19F7">
        <w:trPr>
          <w:trHeight w:val="206"/>
          <w:jc w:val="center"/>
        </w:trPr>
        <w:tc>
          <w:tcPr>
            <w:tcW w:w="7338" w:type="dxa"/>
          </w:tcPr>
          <w:p w:rsidR="00D85DE5" w:rsidRPr="001D19F7" w:rsidRDefault="00D85D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D85DE5" w:rsidRPr="001D19F7" w:rsidRDefault="00D85DE5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85DE5" w:rsidRPr="001D19F7" w:rsidRDefault="00D85DE5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D85DE5" w:rsidRPr="001D19F7" w:rsidRDefault="00D85DE5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D85DE5" w:rsidRPr="001D19F7" w:rsidRDefault="00D85DE5" w:rsidP="00B7524D">
      <w:pPr>
        <w:jc w:val="both"/>
        <w:rPr>
          <w:lang w:val="ru-RU" w:eastAsia="ru-RU"/>
        </w:rPr>
      </w:pPr>
    </w:p>
    <w:sectPr w:rsidR="00D85DE5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DE5" w:rsidRDefault="00D85DE5">
      <w:r>
        <w:separator/>
      </w:r>
    </w:p>
  </w:endnote>
  <w:endnote w:type="continuationSeparator" w:id="1">
    <w:p w:rsidR="00D85DE5" w:rsidRDefault="00D85D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DE5" w:rsidRDefault="00D85DE5">
      <w:r>
        <w:separator/>
      </w:r>
    </w:p>
  </w:footnote>
  <w:footnote w:type="continuationSeparator" w:id="1">
    <w:p w:rsidR="00D85DE5" w:rsidRDefault="00D85D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DE5" w:rsidRDefault="00D85DE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85DE5" w:rsidRDefault="00D85DE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9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99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1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99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999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9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99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99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99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2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3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2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3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99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2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2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99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2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99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2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3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2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3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2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2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3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3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2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2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99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0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99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99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99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9999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99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9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999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999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99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99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99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99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99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9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9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9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99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9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9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99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4</Pages>
  <Words>1369</Words>
  <Characters>7805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2020-02-20T06:27:00Z</cp:lastPrinted>
  <dcterms:created xsi:type="dcterms:W3CDTF">2020-02-20T13:52:00Z</dcterms:created>
  <dcterms:modified xsi:type="dcterms:W3CDTF">2020-02-20T14:31:00Z</dcterms:modified>
</cp:coreProperties>
</file>