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F8C" w:rsidRPr="008E7FC7" w:rsidRDefault="00021F8C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29</w:t>
      </w:r>
    </w:p>
    <w:p w:rsidR="00021F8C" w:rsidRPr="001D19F7" w:rsidRDefault="00021F8C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021F8C" w:rsidRPr="001D19F7" w:rsidRDefault="00021F8C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021F8C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21F8C" w:rsidRPr="001D19F7" w:rsidRDefault="00021F8C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21F8C" w:rsidRPr="001D19F7" w:rsidRDefault="00021F8C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21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021F8C" w:rsidRDefault="00021F8C" w:rsidP="00AA037E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021F8C" w:rsidRPr="00A35052" w:rsidRDefault="00021F8C" w:rsidP="00E6268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021F8C" w:rsidRPr="00A35052" w:rsidRDefault="00021F8C" w:rsidP="00E6268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A35052">
        <w:rPr>
          <w:lang w:val="ru-RU"/>
        </w:rPr>
        <w:t xml:space="preserve">Поставка лекарственных препаратов для медицинского применения: МНН Эналаприлат».  </w:t>
      </w:r>
    </w:p>
    <w:p w:rsidR="00021F8C" w:rsidRPr="00A35052" w:rsidRDefault="00021F8C" w:rsidP="00E6268D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A35052">
        <w:rPr>
          <w:color w:val="000000"/>
          <w:lang w:val="ru-RU"/>
        </w:rPr>
        <w:t>203234901331923490100100400012120000</w:t>
      </w:r>
    </w:p>
    <w:p w:rsidR="00021F8C" w:rsidRPr="00A35052" w:rsidRDefault="00021F8C" w:rsidP="00E6268D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314388 руб. 00 коп. (триста четырнадцать тысяч триста восемьдесят восемь рублей 00 копеек).</w:t>
      </w:r>
    </w:p>
    <w:p w:rsidR="00021F8C" w:rsidRPr="00A35052" w:rsidRDefault="00021F8C" w:rsidP="00E6268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021F8C" w:rsidRPr="00A35052" w:rsidRDefault="00021F8C" w:rsidP="00E6268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Поставщик производит первую поставку медицинской продукции в количестве 1/10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декабря 2020 г.</w:t>
      </w:r>
    </w:p>
    <w:p w:rsidR="00021F8C" w:rsidRPr="00A35052" w:rsidRDefault="00021F8C" w:rsidP="00E6268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Внебюджетные фонды (ОМС).</w:t>
      </w:r>
    </w:p>
    <w:p w:rsidR="00021F8C" w:rsidRPr="00A35052" w:rsidRDefault="00021F8C" w:rsidP="00E6268D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021F8C" w:rsidRPr="00A35052" w:rsidRDefault="00021F8C" w:rsidP="00E6268D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021F8C" w:rsidRPr="00A35052" w:rsidRDefault="00021F8C" w:rsidP="00E6268D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A35052">
        <w:rPr>
          <w:color w:val="000000"/>
          <w:sz w:val="24"/>
          <w:szCs w:val="24"/>
        </w:rPr>
        <w:t xml:space="preserve">11.02.2020 12:25 </w:t>
      </w:r>
      <w:r w:rsidRPr="00A35052">
        <w:rPr>
          <w:sz w:val="24"/>
          <w:szCs w:val="24"/>
        </w:rPr>
        <w:t>(московское время).</w:t>
      </w:r>
    </w:p>
    <w:p w:rsidR="00021F8C" w:rsidRPr="00A35052" w:rsidRDefault="00021F8C" w:rsidP="00E6268D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021F8C" w:rsidRPr="001D19F7">
        <w:trPr>
          <w:jc w:val="center"/>
        </w:trPr>
        <w:tc>
          <w:tcPr>
            <w:tcW w:w="9828" w:type="dxa"/>
            <w:gridSpan w:val="5"/>
          </w:tcPr>
          <w:p w:rsidR="00021F8C" w:rsidRPr="001D19F7" w:rsidRDefault="00021F8C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021F8C" w:rsidRPr="00FC1686">
        <w:trPr>
          <w:jc w:val="center"/>
        </w:trPr>
        <w:tc>
          <w:tcPr>
            <w:tcW w:w="2820" w:type="dxa"/>
          </w:tcPr>
          <w:p w:rsidR="00021F8C" w:rsidRPr="001D19F7" w:rsidRDefault="00021F8C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021F8C" w:rsidRPr="001D19F7" w:rsidRDefault="00021F8C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021F8C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021F8C" w:rsidRPr="001D19F7" w:rsidRDefault="00021F8C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021F8C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021F8C" w:rsidRPr="001D19F7" w:rsidRDefault="00021F8C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021F8C" w:rsidRPr="001D19F7" w:rsidRDefault="00021F8C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021F8C" w:rsidRPr="001D19F7">
        <w:trPr>
          <w:jc w:val="center"/>
        </w:trPr>
        <w:tc>
          <w:tcPr>
            <w:tcW w:w="9828" w:type="dxa"/>
            <w:gridSpan w:val="5"/>
          </w:tcPr>
          <w:p w:rsidR="00021F8C" w:rsidRPr="001D19F7" w:rsidRDefault="00021F8C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021F8C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021F8C" w:rsidRPr="001D19F7" w:rsidRDefault="00021F8C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021F8C" w:rsidRPr="001D19F7" w:rsidRDefault="00021F8C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021F8C" w:rsidRPr="001D19F7" w:rsidRDefault="00021F8C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021F8C" w:rsidRPr="001D19F7" w:rsidRDefault="00021F8C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021F8C" w:rsidRPr="001D19F7" w:rsidRDefault="00021F8C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021F8C" w:rsidRPr="001D19F7" w:rsidRDefault="00021F8C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021F8C" w:rsidRPr="001D19F7" w:rsidRDefault="00021F8C" w:rsidP="00A841CC">
            <w:pPr>
              <w:ind w:right="-80"/>
              <w:jc w:val="both"/>
              <w:rPr>
                <w:lang w:val="ru-RU"/>
              </w:rPr>
            </w:pPr>
          </w:p>
          <w:p w:rsidR="00021F8C" w:rsidRPr="001D19F7" w:rsidRDefault="00021F8C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021F8C" w:rsidRDefault="00021F8C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021F8C" w:rsidRPr="001D19F7" w:rsidRDefault="00021F8C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21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15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4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021F8C" w:rsidRPr="001D19F7" w:rsidRDefault="00021F8C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021F8C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F8C" w:rsidRPr="001D19F7" w:rsidRDefault="00021F8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F8C" w:rsidRPr="001D19F7" w:rsidRDefault="00021F8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F8C" w:rsidRPr="001D19F7" w:rsidRDefault="00021F8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F8C" w:rsidRPr="001D19F7" w:rsidRDefault="00021F8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F8C" w:rsidRPr="001D19F7" w:rsidRDefault="00021F8C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021F8C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F8C" w:rsidRPr="001D19F7" w:rsidRDefault="00021F8C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F8C" w:rsidRPr="00C669B0" w:rsidRDefault="00021F8C" w:rsidP="00C669B0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209 068.02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F8C" w:rsidRPr="001D19F7" w:rsidRDefault="00021F8C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F8C" w:rsidRPr="00220101" w:rsidRDefault="00021F8C" w:rsidP="002D63DC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21.02.2020 11:21:42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F8C" w:rsidRPr="001678B4" w:rsidRDefault="00021F8C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EA-41891</w:t>
            </w:r>
          </w:p>
        </w:tc>
      </w:tr>
      <w:tr w:rsidR="00021F8C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F8C" w:rsidRPr="001D19F7" w:rsidRDefault="00021F8C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F8C" w:rsidRPr="007A2B93" w:rsidRDefault="00021F8C" w:rsidP="007A2B93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210 639.96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F8C" w:rsidRPr="001D19F7" w:rsidRDefault="00021F8C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F8C" w:rsidRPr="00220101" w:rsidRDefault="00021F8C" w:rsidP="008424A3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21.02.2020 11:21:32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F8C" w:rsidRPr="001678B4" w:rsidRDefault="00021F8C" w:rsidP="008424A3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EA-41865</w:t>
            </w:r>
          </w:p>
        </w:tc>
      </w:tr>
      <w:tr w:rsidR="00021F8C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F8C" w:rsidRPr="001D19F7" w:rsidRDefault="00021F8C" w:rsidP="00D82E9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F8C" w:rsidRPr="00C45DA4" w:rsidRDefault="00021F8C" w:rsidP="00C45DA4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265 657.86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F8C" w:rsidRPr="001D19F7" w:rsidRDefault="00021F8C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F8C" w:rsidRPr="00220101" w:rsidRDefault="00021F8C" w:rsidP="00D82E91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21.02.2020 11:09:32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021F8C" w:rsidRPr="001678B4" w:rsidRDefault="00021F8C" w:rsidP="00D82E91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EA-41915</w:t>
            </w:r>
          </w:p>
        </w:tc>
      </w:tr>
    </w:tbl>
    <w:p w:rsidR="00021F8C" w:rsidRPr="001D19F7" w:rsidRDefault="00021F8C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021F8C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021F8C" w:rsidRPr="001D19F7" w:rsidRDefault="00021F8C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021F8C" w:rsidRPr="001D19F7" w:rsidRDefault="00021F8C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21F8C" w:rsidRPr="001D19F7" w:rsidRDefault="00021F8C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021F8C" w:rsidRPr="001D19F7" w:rsidRDefault="00021F8C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21F8C" w:rsidRPr="001D19F7" w:rsidRDefault="00021F8C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021F8C" w:rsidRPr="00C669B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21F8C" w:rsidRPr="00C669B0" w:rsidRDefault="00021F8C" w:rsidP="00475333">
            <w:pPr>
              <w:jc w:val="center"/>
              <w:rPr>
                <w:lang w:val="ru-RU"/>
              </w:rPr>
            </w:pPr>
            <w:r w:rsidRPr="00C669B0">
              <w:rPr>
                <w:lang w:val="ru-RU"/>
              </w:rPr>
              <w:t>EA-41891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21F8C" w:rsidRPr="007A2B93" w:rsidRDefault="00021F8C" w:rsidP="00FE5198">
            <w:pPr>
              <w:jc w:val="center"/>
            </w:pPr>
            <w:r w:rsidRPr="00A35052">
              <w:rPr>
                <w:rFonts w:ascii="Roboto" w:hAnsi="Roboto" w:cs="Roboto"/>
                <w:color w:val="000000"/>
                <w:shd w:val="clear" w:color="auto" w:fill="F9F9F9"/>
              </w:rPr>
              <w:t>18.02.2020 15:19:35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F8C" w:rsidRPr="00C669B0" w:rsidRDefault="00021F8C" w:rsidP="00C669B0">
            <w:pPr>
              <w:rPr>
                <w:lang w:val="ru-RU"/>
              </w:rPr>
            </w:pPr>
            <w:r w:rsidRPr="00C669B0">
              <w:rPr>
                <w:lang w:val="ru-RU"/>
              </w:rPr>
              <w:t>АКЦИОНЕРНОЕ ОБЩЕСТВО "Р-ФАРМ"</w:t>
            </w:r>
          </w:p>
          <w:p w:rsidR="00021F8C" w:rsidRPr="00C669B0" w:rsidRDefault="00021F8C" w:rsidP="00C669B0">
            <w:pPr>
              <w:rPr>
                <w:lang w:val="ru-RU"/>
              </w:rPr>
            </w:pPr>
            <w:r w:rsidRPr="00C669B0">
              <w:rPr>
                <w:lang w:val="ru-RU"/>
              </w:rPr>
              <w:t>ИНН7726311464</w:t>
            </w:r>
          </w:p>
          <w:p w:rsidR="00021F8C" w:rsidRPr="00C669B0" w:rsidRDefault="00021F8C" w:rsidP="00C669B0">
            <w:pPr>
              <w:rPr>
                <w:lang w:val="ru-RU"/>
              </w:rPr>
            </w:pPr>
            <w:r w:rsidRPr="00C669B0">
              <w:rPr>
                <w:lang w:val="ru-RU"/>
              </w:rPr>
              <w:t>ОГРН1027739700020</w:t>
            </w:r>
          </w:p>
          <w:p w:rsidR="00021F8C" w:rsidRPr="00C669B0" w:rsidRDefault="00021F8C" w:rsidP="00C669B0">
            <w:pPr>
              <w:rPr>
                <w:lang w:val="ru-RU"/>
              </w:rPr>
            </w:pPr>
            <w:r w:rsidRPr="00C669B0">
              <w:rPr>
                <w:lang w:val="ru-RU"/>
              </w:rPr>
              <w:t>КПП773401001</w:t>
            </w:r>
          </w:p>
          <w:p w:rsidR="00021F8C" w:rsidRPr="00C669B0" w:rsidRDefault="00021F8C" w:rsidP="00C669B0">
            <w:pPr>
              <w:rPr>
                <w:lang w:val="ru-RU"/>
              </w:rPr>
            </w:pPr>
            <w:r w:rsidRPr="00C669B0">
              <w:rPr>
                <w:lang w:val="ru-RU"/>
              </w:rPr>
              <w:t>Место нахождения (жительства)</w:t>
            </w:r>
          </w:p>
          <w:p w:rsidR="00021F8C" w:rsidRPr="00C669B0" w:rsidRDefault="00021F8C" w:rsidP="00C669B0">
            <w:pPr>
              <w:rPr>
                <w:lang w:val="ru-RU"/>
              </w:rPr>
            </w:pPr>
            <w:r w:rsidRPr="00C669B0">
              <w:rPr>
                <w:lang w:val="ru-RU"/>
              </w:rPr>
              <w:t>123154, Г МОСКВА, УЛ БЕРЗАРИНА, ДОМ 19, КОРПУС 1,</w:t>
            </w:r>
          </w:p>
          <w:p w:rsidR="00021F8C" w:rsidRPr="00C669B0" w:rsidRDefault="00021F8C" w:rsidP="00C669B0">
            <w:pPr>
              <w:rPr>
                <w:lang w:val="ru-RU"/>
              </w:rPr>
            </w:pPr>
            <w:r w:rsidRPr="00C669B0">
              <w:rPr>
                <w:lang w:val="ru-RU"/>
              </w:rPr>
              <w:t>Почтовый адрес</w:t>
            </w:r>
          </w:p>
          <w:p w:rsidR="00021F8C" w:rsidRPr="00C669B0" w:rsidRDefault="00021F8C" w:rsidP="00C669B0">
            <w:pPr>
              <w:rPr>
                <w:lang w:val="ru-RU"/>
              </w:rPr>
            </w:pPr>
            <w:r w:rsidRPr="00C669B0">
              <w:rPr>
                <w:lang w:val="ru-RU"/>
              </w:rPr>
              <w:t>123154, Г МОСКВА, УЛ БЕРЗАРИНА, ДОМ 19, КОРПУС 1</w:t>
            </w:r>
          </w:p>
          <w:p w:rsidR="00021F8C" w:rsidRPr="00C669B0" w:rsidRDefault="00021F8C" w:rsidP="00C669B0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</w:pPr>
            <w:r w:rsidRPr="00C669B0"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  <w:t>Контактное лицо</w:t>
            </w:r>
          </w:p>
          <w:p w:rsidR="00021F8C" w:rsidRPr="00C669B0" w:rsidRDefault="00021F8C" w:rsidP="00C669B0">
            <w:pPr>
              <w:rPr>
                <w:lang w:val="ru-RU"/>
              </w:rPr>
            </w:pPr>
            <w:r w:rsidRPr="00C669B0">
              <w:rPr>
                <w:lang w:val="ru-RU"/>
              </w:rPr>
              <w:t>Каплун Юлия</w:t>
            </w:r>
          </w:p>
          <w:p w:rsidR="00021F8C" w:rsidRPr="00C669B0" w:rsidRDefault="00021F8C" w:rsidP="00CC4CC5">
            <w:pPr>
              <w:rPr>
                <w:lang w:val="ru-RU"/>
              </w:rPr>
            </w:pPr>
            <w:r w:rsidRPr="00C669B0">
              <w:rPr>
                <w:lang w:val="ru-RU"/>
              </w:rPr>
              <w:t>Телефон74959567937</w:t>
            </w:r>
          </w:p>
        </w:tc>
      </w:tr>
      <w:tr w:rsidR="00021F8C" w:rsidRPr="00FC168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21F8C" w:rsidRPr="00C669B0" w:rsidRDefault="00021F8C" w:rsidP="008424A3">
            <w:pPr>
              <w:jc w:val="center"/>
              <w:rPr>
                <w:lang w:val="ru-RU"/>
              </w:rPr>
            </w:pPr>
            <w:r w:rsidRPr="00C669B0">
              <w:rPr>
                <w:lang w:val="ru-RU"/>
              </w:rPr>
              <w:t>EA-41865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21F8C" w:rsidRPr="007A2B93" w:rsidRDefault="00021F8C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A35052">
              <w:rPr>
                <w:rFonts w:ascii="Roboto" w:hAnsi="Roboto" w:cs="Roboto"/>
                <w:color w:val="000000"/>
                <w:shd w:val="clear" w:color="auto" w:fill="FFFFFF"/>
              </w:rPr>
              <w:t>18.02.2020 12:23:02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F8C" w:rsidRPr="006B1BBB" w:rsidRDefault="00021F8C" w:rsidP="00C669B0">
            <w:pPr>
              <w:rPr>
                <w:lang w:val="ru-RU"/>
              </w:rPr>
            </w:pPr>
            <w:r w:rsidRPr="006B1BBB">
              <w:rPr>
                <w:lang w:val="ru-RU"/>
              </w:rPr>
              <w:t>ОБЩЕСТВО С ОГРАНИЧЕННОЙ ОТВЕТСТВЕННОСТЬЮ "ФАРМСЕРВИС"</w:t>
            </w:r>
          </w:p>
          <w:p w:rsidR="00021F8C" w:rsidRPr="006B1BBB" w:rsidRDefault="00021F8C" w:rsidP="00C669B0">
            <w:pPr>
              <w:rPr>
                <w:lang w:val="ru-RU"/>
              </w:rPr>
            </w:pPr>
            <w:r w:rsidRPr="006B1BBB">
              <w:rPr>
                <w:lang w:val="ru-RU"/>
              </w:rPr>
              <w:t>ИНН2312178145</w:t>
            </w:r>
          </w:p>
          <w:p w:rsidR="00021F8C" w:rsidRPr="006B1BBB" w:rsidRDefault="00021F8C" w:rsidP="00C669B0">
            <w:pPr>
              <w:rPr>
                <w:lang w:val="ru-RU"/>
              </w:rPr>
            </w:pPr>
            <w:r w:rsidRPr="006B1BBB">
              <w:rPr>
                <w:lang w:val="ru-RU"/>
              </w:rPr>
              <w:t>ОГРН1112312000393</w:t>
            </w:r>
          </w:p>
          <w:p w:rsidR="00021F8C" w:rsidRPr="006B1BBB" w:rsidRDefault="00021F8C" w:rsidP="00C669B0">
            <w:pPr>
              <w:rPr>
                <w:lang w:val="ru-RU"/>
              </w:rPr>
            </w:pPr>
            <w:r w:rsidRPr="006B1BBB">
              <w:rPr>
                <w:lang w:val="ru-RU"/>
              </w:rPr>
              <w:t>КПП231201001</w:t>
            </w:r>
          </w:p>
          <w:p w:rsidR="00021F8C" w:rsidRPr="006B1BBB" w:rsidRDefault="00021F8C" w:rsidP="00C669B0">
            <w:pPr>
              <w:rPr>
                <w:lang w:val="ru-RU"/>
              </w:rPr>
            </w:pPr>
            <w:r w:rsidRPr="006B1BBB">
              <w:rPr>
                <w:lang w:val="ru-RU"/>
              </w:rPr>
              <w:t>Место нахождения (жительства)</w:t>
            </w:r>
          </w:p>
          <w:p w:rsidR="00021F8C" w:rsidRPr="006B1BBB" w:rsidRDefault="00021F8C" w:rsidP="00C669B0">
            <w:pPr>
              <w:rPr>
                <w:lang w:val="ru-RU"/>
              </w:rPr>
            </w:pPr>
            <w:r w:rsidRPr="006B1BBB">
              <w:rPr>
                <w:lang w:val="ru-RU"/>
              </w:rPr>
              <w:t>350018, КРАЙ КРАСНОДАРСКИЙ, Г КРАСНОДАР, УЛ СОРМОВСКАЯ, ДОМ 7, ЛИТЕР Г, ОФИС 139</w:t>
            </w:r>
          </w:p>
          <w:p w:rsidR="00021F8C" w:rsidRPr="006B1BBB" w:rsidRDefault="00021F8C" w:rsidP="00C669B0">
            <w:pPr>
              <w:rPr>
                <w:lang w:val="ru-RU"/>
              </w:rPr>
            </w:pPr>
            <w:r w:rsidRPr="006B1BBB">
              <w:rPr>
                <w:lang w:val="ru-RU"/>
              </w:rPr>
              <w:t>Почтовый адрес</w:t>
            </w:r>
          </w:p>
          <w:p w:rsidR="00021F8C" w:rsidRPr="006B1BBB" w:rsidRDefault="00021F8C" w:rsidP="00C669B0">
            <w:pPr>
              <w:rPr>
                <w:lang w:val="ru-RU"/>
              </w:rPr>
            </w:pPr>
            <w:r w:rsidRPr="006B1BBB">
              <w:rPr>
                <w:lang w:val="ru-RU"/>
              </w:rPr>
              <w:t>350020, Россия, Краснодарский край, г. Краснодар, ул. Коммунаров, д. 276 Литер Б</w:t>
            </w:r>
          </w:p>
          <w:p w:rsidR="00021F8C" w:rsidRPr="006B1BBB" w:rsidRDefault="00021F8C" w:rsidP="00C669B0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</w:pPr>
            <w:r w:rsidRPr="006B1BBB"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  <w:t>Контактное лицо</w:t>
            </w:r>
          </w:p>
          <w:p w:rsidR="00021F8C" w:rsidRDefault="00021F8C" w:rsidP="00C669B0">
            <w:r>
              <w:t>Паренькова Ирина Борисовна</w:t>
            </w:r>
          </w:p>
          <w:p w:rsidR="00021F8C" w:rsidRPr="00AA037E" w:rsidRDefault="00021F8C" w:rsidP="00C669B0">
            <w:pPr>
              <w:rPr>
                <w:lang w:val="ru-RU"/>
              </w:rPr>
            </w:pPr>
            <w:r>
              <w:t>Телефон 8-800-2500001</w:t>
            </w:r>
          </w:p>
        </w:tc>
      </w:tr>
      <w:tr w:rsidR="00021F8C" w:rsidRPr="00FC168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021F8C" w:rsidRPr="00C669B0" w:rsidRDefault="00021F8C" w:rsidP="00D82E91">
            <w:pPr>
              <w:jc w:val="center"/>
              <w:rPr>
                <w:lang w:val="ru-RU"/>
              </w:rPr>
            </w:pPr>
            <w:r w:rsidRPr="00C669B0">
              <w:rPr>
                <w:lang w:val="ru-RU"/>
              </w:rPr>
              <w:t>EA-41915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021F8C" w:rsidRPr="007A2B93" w:rsidRDefault="00021F8C" w:rsidP="00D82E91">
            <w:pPr>
              <w:jc w:val="center"/>
              <w:rPr>
                <w:color w:val="000000"/>
                <w:shd w:val="clear" w:color="auto" w:fill="FFFFFF"/>
              </w:rPr>
            </w:pPr>
            <w:r w:rsidRPr="00A35052">
              <w:rPr>
                <w:rFonts w:ascii="Roboto" w:hAnsi="Roboto" w:cs="Roboto"/>
                <w:color w:val="000000"/>
                <w:shd w:val="clear" w:color="auto" w:fill="FFFFFF"/>
              </w:rPr>
              <w:t>18.02.2020 17:21:51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21F8C" w:rsidRPr="00C669B0" w:rsidRDefault="00021F8C" w:rsidP="00C669B0">
            <w:pPr>
              <w:rPr>
                <w:lang w:val="ru-RU"/>
              </w:rPr>
            </w:pPr>
            <w:r w:rsidRPr="00C669B0">
              <w:rPr>
                <w:lang w:val="ru-RU"/>
              </w:rPr>
              <w:t>ОБЩЕСТВО С ОГРАНИЧЕННОЙ ОТВЕТСТВЕННОСТЬЮ "МЕДСТАЙЛ"</w:t>
            </w:r>
          </w:p>
          <w:p w:rsidR="00021F8C" w:rsidRPr="00C669B0" w:rsidRDefault="00021F8C" w:rsidP="00C669B0">
            <w:pPr>
              <w:rPr>
                <w:lang w:val="ru-RU"/>
              </w:rPr>
            </w:pPr>
            <w:r w:rsidRPr="00C669B0">
              <w:rPr>
                <w:lang w:val="ru-RU"/>
              </w:rPr>
              <w:t>ИНН6102064981</w:t>
            </w:r>
          </w:p>
          <w:p w:rsidR="00021F8C" w:rsidRPr="00C669B0" w:rsidRDefault="00021F8C" w:rsidP="00C669B0">
            <w:pPr>
              <w:rPr>
                <w:lang w:val="ru-RU"/>
              </w:rPr>
            </w:pPr>
            <w:r w:rsidRPr="00C669B0">
              <w:rPr>
                <w:lang w:val="ru-RU"/>
              </w:rPr>
              <w:t>ОГРН1166196056872</w:t>
            </w:r>
          </w:p>
          <w:p w:rsidR="00021F8C" w:rsidRPr="00C669B0" w:rsidRDefault="00021F8C" w:rsidP="00C669B0">
            <w:pPr>
              <w:rPr>
                <w:lang w:val="ru-RU"/>
              </w:rPr>
            </w:pPr>
            <w:r w:rsidRPr="00C669B0">
              <w:rPr>
                <w:lang w:val="ru-RU"/>
              </w:rPr>
              <w:t>КПП610201001</w:t>
            </w:r>
          </w:p>
          <w:p w:rsidR="00021F8C" w:rsidRPr="00C669B0" w:rsidRDefault="00021F8C" w:rsidP="00C669B0">
            <w:pPr>
              <w:rPr>
                <w:lang w:val="ru-RU"/>
              </w:rPr>
            </w:pPr>
            <w:r w:rsidRPr="00C669B0">
              <w:rPr>
                <w:lang w:val="ru-RU"/>
              </w:rPr>
              <w:t>Место нахождения (жительства)</w:t>
            </w:r>
          </w:p>
          <w:p w:rsidR="00021F8C" w:rsidRPr="00C669B0" w:rsidRDefault="00021F8C" w:rsidP="00C669B0">
            <w:pPr>
              <w:rPr>
                <w:lang w:val="ru-RU"/>
              </w:rPr>
            </w:pPr>
            <w:r w:rsidRPr="00C669B0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021F8C" w:rsidRPr="00C669B0" w:rsidRDefault="00021F8C" w:rsidP="00C669B0">
            <w:pPr>
              <w:rPr>
                <w:lang w:val="ru-RU"/>
              </w:rPr>
            </w:pPr>
            <w:r w:rsidRPr="00C669B0">
              <w:rPr>
                <w:lang w:val="ru-RU"/>
              </w:rPr>
              <w:t>Почтовый адрес</w:t>
            </w:r>
          </w:p>
          <w:p w:rsidR="00021F8C" w:rsidRPr="00C669B0" w:rsidRDefault="00021F8C" w:rsidP="00C669B0">
            <w:pPr>
              <w:rPr>
                <w:lang w:val="ru-RU"/>
              </w:rPr>
            </w:pPr>
            <w:r w:rsidRPr="00C669B0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021F8C" w:rsidRDefault="00021F8C" w:rsidP="00C669B0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</w:rPr>
            </w:pPr>
            <w:r>
              <w:rPr>
                <w:rFonts w:ascii="Circe" w:hAnsi="Circe" w:cs="Circe"/>
                <w:color w:val="000000"/>
                <w:sz w:val="16"/>
                <w:szCs w:val="16"/>
              </w:rPr>
              <w:t>Контактное лицо</w:t>
            </w:r>
          </w:p>
          <w:p w:rsidR="00021F8C" w:rsidRPr="00C669B0" w:rsidRDefault="00021F8C" w:rsidP="001678B4">
            <w:pPr>
              <w:rPr>
                <w:lang w:val="ru-RU"/>
              </w:rPr>
            </w:pPr>
            <w:r>
              <w:t>Телефон79282700075</w:t>
            </w:r>
          </w:p>
        </w:tc>
      </w:tr>
    </w:tbl>
    <w:p w:rsidR="00021F8C" w:rsidRPr="001D19F7" w:rsidRDefault="00021F8C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021F8C" w:rsidRPr="001D19F7" w:rsidRDefault="00021F8C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C669B0">
        <w:rPr>
          <w:lang w:val="ru-RU"/>
        </w:rPr>
        <w:t>EA-41891</w:t>
      </w:r>
      <w:r w:rsidRPr="001D19F7">
        <w:rPr>
          <w:lang w:val="ru-RU"/>
        </w:rPr>
        <w:t xml:space="preserve">- </w:t>
      </w:r>
      <w:r w:rsidRPr="00C669B0">
        <w:rPr>
          <w:lang w:val="ru-RU"/>
        </w:rPr>
        <w:t>АКЦИОНЕРНОЕ ОБЩЕСТВО "Р-ФАРМ"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C669B0">
        <w:rPr>
          <w:lang w:val="ru-RU"/>
        </w:rPr>
        <w:t>EA-41865</w:t>
      </w:r>
      <w:r w:rsidRPr="001D19F7">
        <w:rPr>
          <w:lang w:val="ru-RU"/>
        </w:rPr>
        <w:t xml:space="preserve">- </w:t>
      </w:r>
      <w:r w:rsidRPr="00C669B0">
        <w:rPr>
          <w:lang w:val="ru-RU"/>
        </w:rPr>
        <w:t>ОБЩЕСТВО С ОГРАНИЧЕННОЙ ОТВЕТСТВЕННОСТЬЮ "ФАРМСЕРВИС"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C669B0">
        <w:rPr>
          <w:lang w:val="ru-RU"/>
        </w:rPr>
        <w:t>EA-41915</w:t>
      </w:r>
      <w:r w:rsidRPr="001D19F7">
        <w:rPr>
          <w:lang w:val="ru-RU"/>
        </w:rPr>
        <w:t xml:space="preserve">- </w:t>
      </w:r>
      <w:r w:rsidRPr="00C669B0">
        <w:rPr>
          <w:lang w:val="ru-RU"/>
        </w:rPr>
        <w:t>ОБЩЕСТВО С ОГРАНИЧЕННОЙ ОТВЕТСТВЕННОСТЬЮ "МЕДСТАЙЛ"</w:t>
      </w:r>
      <w:r>
        <w:rPr>
          <w:lang w:val="ru-RU"/>
        </w:rPr>
        <w:t>.</w:t>
      </w:r>
    </w:p>
    <w:p w:rsidR="00021F8C" w:rsidRPr="001D19F7" w:rsidRDefault="00021F8C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021F8C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021F8C" w:rsidRPr="001D19F7" w:rsidRDefault="00021F8C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021F8C" w:rsidRPr="001D19F7" w:rsidRDefault="00021F8C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021F8C" w:rsidRPr="001D19F7">
        <w:trPr>
          <w:trHeight w:val="274"/>
        </w:trPr>
        <w:tc>
          <w:tcPr>
            <w:tcW w:w="2204" w:type="dxa"/>
            <w:vMerge/>
          </w:tcPr>
          <w:p w:rsidR="00021F8C" w:rsidRPr="001D19F7" w:rsidRDefault="00021F8C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021F8C" w:rsidRPr="001D19F7" w:rsidRDefault="00021F8C" w:rsidP="00AA4A97">
            <w:pPr>
              <w:jc w:val="center"/>
              <w:rPr>
                <w:lang w:val="ru-RU"/>
              </w:rPr>
            </w:pPr>
          </w:p>
          <w:p w:rsidR="00021F8C" w:rsidRPr="001D19F7" w:rsidRDefault="00021F8C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021F8C" w:rsidRPr="001D19F7" w:rsidRDefault="00021F8C" w:rsidP="00AA4A97">
            <w:pPr>
              <w:ind w:right="-21"/>
              <w:jc w:val="center"/>
              <w:rPr>
                <w:lang w:val="ru-RU"/>
              </w:rPr>
            </w:pPr>
          </w:p>
          <w:p w:rsidR="00021F8C" w:rsidRPr="001D19F7" w:rsidRDefault="00021F8C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021F8C" w:rsidRPr="001D19F7" w:rsidRDefault="00021F8C" w:rsidP="0056026D">
            <w:pPr>
              <w:jc w:val="center"/>
              <w:rPr>
                <w:lang w:val="ru-RU"/>
              </w:rPr>
            </w:pPr>
          </w:p>
          <w:p w:rsidR="00021F8C" w:rsidRPr="001D19F7" w:rsidRDefault="00021F8C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021F8C" w:rsidRPr="001D19F7" w:rsidRDefault="00021F8C" w:rsidP="00AA4A97">
            <w:pPr>
              <w:jc w:val="center"/>
              <w:rPr>
                <w:lang w:val="ru-RU"/>
              </w:rPr>
            </w:pPr>
          </w:p>
          <w:p w:rsidR="00021F8C" w:rsidRPr="001D19F7" w:rsidRDefault="00021F8C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021F8C" w:rsidRPr="001D19F7" w:rsidRDefault="00021F8C" w:rsidP="0056026D">
            <w:pPr>
              <w:jc w:val="center"/>
              <w:rPr>
                <w:lang w:val="ru-RU"/>
              </w:rPr>
            </w:pPr>
          </w:p>
          <w:p w:rsidR="00021F8C" w:rsidRPr="001D19F7" w:rsidRDefault="00021F8C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021F8C" w:rsidRPr="00FC1686">
        <w:trPr>
          <w:trHeight w:val="938"/>
        </w:trPr>
        <w:tc>
          <w:tcPr>
            <w:tcW w:w="2204" w:type="dxa"/>
            <w:vAlign w:val="center"/>
          </w:tcPr>
          <w:p w:rsidR="00021F8C" w:rsidRPr="001D19F7" w:rsidRDefault="00021F8C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C669B0">
              <w:rPr>
                <w:lang w:val="ru-RU"/>
              </w:rPr>
              <w:t>EA-41891</w:t>
            </w:r>
            <w:r w:rsidRPr="001D19F7">
              <w:rPr>
                <w:lang w:val="ru-RU"/>
              </w:rPr>
              <w:t xml:space="preserve">- </w:t>
            </w:r>
            <w:r w:rsidRPr="00C669B0">
              <w:rPr>
                <w:lang w:val="ru-RU"/>
              </w:rPr>
              <w:t>АКЦИОНЕРНОЕ ОБЩЕСТВО "Р-ФАРМ"</w:t>
            </w:r>
          </w:p>
        </w:tc>
        <w:tc>
          <w:tcPr>
            <w:tcW w:w="1700" w:type="dxa"/>
          </w:tcPr>
          <w:p w:rsidR="00021F8C" w:rsidRPr="001D19F7" w:rsidRDefault="00021F8C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21F8C" w:rsidRPr="001D19F7" w:rsidRDefault="00021F8C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21F8C" w:rsidRPr="001D19F7" w:rsidRDefault="00021F8C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21F8C" w:rsidRPr="001D19F7" w:rsidRDefault="00021F8C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21F8C" w:rsidRPr="001D19F7" w:rsidRDefault="00021F8C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21F8C" w:rsidRPr="00FC1686">
        <w:trPr>
          <w:trHeight w:val="938"/>
        </w:trPr>
        <w:tc>
          <w:tcPr>
            <w:tcW w:w="2204" w:type="dxa"/>
            <w:vAlign w:val="center"/>
          </w:tcPr>
          <w:p w:rsidR="00021F8C" w:rsidRPr="00B63037" w:rsidRDefault="00021F8C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C669B0">
              <w:rPr>
                <w:lang w:val="ru-RU"/>
              </w:rPr>
              <w:t>EA-41865</w:t>
            </w:r>
            <w:r w:rsidRPr="001D19F7">
              <w:rPr>
                <w:lang w:val="ru-RU"/>
              </w:rPr>
              <w:t xml:space="preserve">- </w:t>
            </w:r>
            <w:r w:rsidRPr="00C669B0">
              <w:rPr>
                <w:lang w:val="ru-RU"/>
              </w:rPr>
              <w:t>ОБЩЕСТВО С ОГРАНИЧЕННОЙ ОТВЕТСТВЕННОСТЬЮ "ФАРМСЕРВИС"</w:t>
            </w:r>
          </w:p>
        </w:tc>
        <w:tc>
          <w:tcPr>
            <w:tcW w:w="1700" w:type="dxa"/>
          </w:tcPr>
          <w:p w:rsidR="00021F8C" w:rsidRPr="001D19F7" w:rsidRDefault="00021F8C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21F8C" w:rsidRPr="001D19F7" w:rsidRDefault="00021F8C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21F8C" w:rsidRPr="001D19F7" w:rsidRDefault="00021F8C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21F8C" w:rsidRPr="001D19F7" w:rsidRDefault="00021F8C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21F8C" w:rsidRPr="001D19F7" w:rsidRDefault="00021F8C" w:rsidP="008424A3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021F8C" w:rsidRPr="00FC1686">
        <w:trPr>
          <w:trHeight w:val="938"/>
        </w:trPr>
        <w:tc>
          <w:tcPr>
            <w:tcW w:w="2204" w:type="dxa"/>
            <w:vAlign w:val="center"/>
          </w:tcPr>
          <w:p w:rsidR="00021F8C" w:rsidRPr="00B63037" w:rsidRDefault="00021F8C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C669B0">
              <w:rPr>
                <w:lang w:val="ru-RU"/>
              </w:rPr>
              <w:t>EA-41915</w:t>
            </w:r>
            <w:r w:rsidRPr="001D19F7">
              <w:rPr>
                <w:lang w:val="ru-RU"/>
              </w:rPr>
              <w:t xml:space="preserve">- </w:t>
            </w:r>
            <w:r w:rsidRPr="00C669B0">
              <w:rPr>
                <w:lang w:val="ru-RU"/>
              </w:rPr>
              <w:t>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021F8C" w:rsidRPr="001D19F7" w:rsidRDefault="00021F8C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21F8C" w:rsidRPr="001D19F7" w:rsidRDefault="00021F8C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021F8C" w:rsidRPr="001D19F7" w:rsidRDefault="00021F8C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021F8C" w:rsidRPr="001D19F7" w:rsidRDefault="00021F8C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021F8C" w:rsidRPr="001D19F7" w:rsidRDefault="00021F8C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021F8C" w:rsidRPr="001D19F7" w:rsidRDefault="00021F8C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A35052">
        <w:rPr>
          <w:lang w:val="ru-RU"/>
        </w:rPr>
        <w:t>Поставка лекарственных препаратов для медицинского применения: МНН Эналаприлат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C669B0">
        <w:rPr>
          <w:lang w:val="ru-RU"/>
        </w:rPr>
        <w:t>АКЦИОНЕРНОЕ ОБЩЕСТВО "Р-ФАРМ"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  <w:sz w:val="27"/>
          <w:szCs w:val="27"/>
        </w:rPr>
        <w:t>209 068.02</w:t>
      </w:r>
      <w:r w:rsidRPr="001D19F7">
        <w:rPr>
          <w:lang w:val="ru-RU"/>
        </w:rPr>
        <w:t xml:space="preserve"> рублей.  </w:t>
      </w:r>
    </w:p>
    <w:p w:rsidR="00021F8C" w:rsidRPr="001D19F7" w:rsidRDefault="00021F8C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021F8C" w:rsidRPr="001D19F7">
        <w:trPr>
          <w:trHeight w:val="206"/>
          <w:jc w:val="center"/>
        </w:trPr>
        <w:tc>
          <w:tcPr>
            <w:tcW w:w="7338" w:type="dxa"/>
          </w:tcPr>
          <w:p w:rsidR="00021F8C" w:rsidRPr="001D19F7" w:rsidRDefault="00021F8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21F8C" w:rsidRPr="001D19F7" w:rsidRDefault="00021F8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021F8C" w:rsidRPr="001D19F7" w:rsidRDefault="00021F8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21F8C" w:rsidRPr="001D19F7" w:rsidRDefault="00021F8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021F8C" w:rsidRPr="001D19F7" w:rsidRDefault="00021F8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21F8C" w:rsidRPr="001D19F7">
        <w:trPr>
          <w:trHeight w:val="206"/>
          <w:jc w:val="center"/>
        </w:trPr>
        <w:tc>
          <w:tcPr>
            <w:tcW w:w="7338" w:type="dxa"/>
          </w:tcPr>
          <w:p w:rsidR="00021F8C" w:rsidRPr="001D19F7" w:rsidRDefault="00021F8C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21F8C" w:rsidRPr="001D19F7" w:rsidRDefault="00021F8C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021F8C" w:rsidRPr="001D19F7" w:rsidRDefault="00021F8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021F8C" w:rsidRPr="001D19F7" w:rsidRDefault="00021F8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21F8C" w:rsidRPr="001D19F7" w:rsidRDefault="00021F8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021F8C" w:rsidRPr="001D19F7" w:rsidRDefault="00021F8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021F8C" w:rsidRPr="001D19F7" w:rsidRDefault="00021F8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021F8C" w:rsidRPr="001D19F7" w:rsidRDefault="00021F8C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021F8C" w:rsidRPr="001D19F7">
        <w:trPr>
          <w:trHeight w:val="206"/>
          <w:jc w:val="center"/>
        </w:trPr>
        <w:tc>
          <w:tcPr>
            <w:tcW w:w="7338" w:type="dxa"/>
          </w:tcPr>
          <w:p w:rsidR="00021F8C" w:rsidRPr="001D19F7" w:rsidRDefault="00021F8C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021F8C" w:rsidRPr="001D19F7" w:rsidRDefault="00021F8C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021F8C" w:rsidRPr="001D19F7" w:rsidRDefault="00021F8C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021F8C" w:rsidRPr="001D19F7" w:rsidRDefault="00021F8C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021F8C" w:rsidRPr="001D19F7" w:rsidRDefault="00021F8C" w:rsidP="00B7524D">
      <w:pPr>
        <w:jc w:val="both"/>
        <w:rPr>
          <w:lang w:val="ru-RU" w:eastAsia="ru-RU"/>
        </w:rPr>
      </w:pPr>
    </w:p>
    <w:sectPr w:rsidR="00021F8C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1F8C" w:rsidRDefault="00021F8C">
      <w:r>
        <w:separator/>
      </w:r>
    </w:p>
  </w:endnote>
  <w:endnote w:type="continuationSeparator" w:id="1">
    <w:p w:rsidR="00021F8C" w:rsidRDefault="00021F8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1F8C" w:rsidRDefault="00021F8C">
      <w:r>
        <w:separator/>
      </w:r>
    </w:p>
  </w:footnote>
  <w:footnote w:type="continuationSeparator" w:id="1">
    <w:p w:rsidR="00021F8C" w:rsidRDefault="00021F8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F8C" w:rsidRDefault="00021F8C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21F8C" w:rsidRDefault="00021F8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1205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1BBB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B93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F69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9298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929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17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298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9298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9298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298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298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8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8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298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298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3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2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89298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298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36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3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89298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29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26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3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89298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298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298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2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2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89298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298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298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30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2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89298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298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29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27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3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89298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298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28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3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89298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298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3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2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89298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298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3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2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89298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298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2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37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89298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298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3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3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89298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298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2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2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89298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29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298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39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3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89298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298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9298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92984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9298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9298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9298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9298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9298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9298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9298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9298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9298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9298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9298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9298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5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59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298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9298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9298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929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929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89298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29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9298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2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9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29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298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298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9298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6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6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6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6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6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6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6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6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6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6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6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6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6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6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6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8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298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2987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4</Pages>
  <Words>1357</Words>
  <Characters>7736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2020-02-20T06:27:00Z</cp:lastPrinted>
  <dcterms:created xsi:type="dcterms:W3CDTF">2020-02-21T13:44:00Z</dcterms:created>
  <dcterms:modified xsi:type="dcterms:W3CDTF">2020-02-21T14:02:00Z</dcterms:modified>
</cp:coreProperties>
</file>