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724E" w:rsidRPr="008E7FC7" w:rsidRDefault="008D724E" w:rsidP="00B40F86">
      <w:pPr>
        <w:jc w:val="center"/>
        <w:rPr>
          <w:b/>
          <w:bCs/>
          <w:color w:val="000000"/>
          <w:lang w:val="ru-RU"/>
        </w:rPr>
      </w:pPr>
      <w:r w:rsidRPr="001D19F7">
        <w:rPr>
          <w:b/>
          <w:bCs/>
          <w:color w:val="000000"/>
          <w:lang w:val="ru-RU"/>
        </w:rPr>
        <w:t xml:space="preserve">ПРОТОКОЛ № </w:t>
      </w:r>
      <w:r w:rsidRPr="008E7FC7">
        <w:rPr>
          <w:b/>
          <w:bCs/>
          <w:color w:val="000000"/>
          <w:lang w:val="ru-RU"/>
        </w:rPr>
        <w:t>03183001208200000</w:t>
      </w:r>
      <w:r>
        <w:rPr>
          <w:b/>
          <w:bCs/>
          <w:color w:val="000000"/>
          <w:lang w:val="ru-RU"/>
        </w:rPr>
        <w:t>34</w:t>
      </w:r>
    </w:p>
    <w:p w:rsidR="008D724E" w:rsidRPr="001D19F7" w:rsidRDefault="008D724E" w:rsidP="00B40F86">
      <w:pPr>
        <w:jc w:val="center"/>
        <w:rPr>
          <w:b/>
          <w:bCs/>
          <w:color w:val="000000"/>
          <w:lang w:val="ru-RU"/>
        </w:rPr>
      </w:pPr>
      <w:r w:rsidRPr="001D19F7">
        <w:rPr>
          <w:b/>
          <w:bCs/>
          <w:color w:val="000000"/>
          <w:lang w:val="ru-RU"/>
        </w:rPr>
        <w:t>ПОДВЕДЕНИЯ ИТОГОВ АУКЦИОНА В ЭЛЕКТРОННОЙ ФОРМЕ</w:t>
      </w:r>
    </w:p>
    <w:p w:rsidR="008D724E" w:rsidRPr="001D19F7" w:rsidRDefault="008D724E" w:rsidP="007646A2">
      <w:pPr>
        <w:rPr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8D724E" w:rsidRPr="001D19F7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D724E" w:rsidRPr="001D19F7" w:rsidRDefault="008D724E" w:rsidP="007646A2">
            <w:pPr>
              <w:ind w:left="40" w:right="40"/>
              <w:rPr>
                <w:lang w:val="ru-RU"/>
              </w:rPr>
            </w:pPr>
            <w:r w:rsidRPr="001D19F7">
              <w:rPr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D724E" w:rsidRPr="001D19F7" w:rsidRDefault="008D724E" w:rsidP="00DC58F4">
            <w:pPr>
              <w:ind w:left="-425" w:right="-3"/>
              <w:jc w:val="right"/>
              <w:rPr>
                <w:lang w:val="ru-RU"/>
              </w:rPr>
            </w:pPr>
            <w:r>
              <w:rPr>
                <w:lang w:val="ru-RU"/>
              </w:rPr>
              <w:t>26</w:t>
            </w:r>
            <w:r w:rsidRPr="001D19F7">
              <w:rPr>
                <w:lang w:val="ru-RU"/>
              </w:rPr>
              <w:t xml:space="preserve"> </w:t>
            </w:r>
            <w:r>
              <w:rPr>
                <w:lang w:val="ru-RU"/>
              </w:rPr>
              <w:t>февраля</w:t>
            </w:r>
            <w:r w:rsidRPr="001D19F7">
              <w:rPr>
                <w:lang w:val="ru-RU"/>
              </w:rPr>
              <w:t xml:space="preserve"> </w:t>
            </w:r>
            <w:r w:rsidRPr="001D19F7">
              <w:t>20</w:t>
            </w:r>
            <w:r w:rsidRPr="001D19F7">
              <w:rPr>
                <w:lang w:val="ru-RU"/>
              </w:rPr>
              <w:t xml:space="preserve">20 </w:t>
            </w:r>
            <w:r w:rsidRPr="001D19F7">
              <w:t>года</w:t>
            </w:r>
          </w:p>
        </w:tc>
      </w:tr>
    </w:tbl>
    <w:p w:rsidR="008D724E" w:rsidRDefault="008D724E" w:rsidP="00AA037E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p w:rsidR="008D724E" w:rsidRPr="00B14291" w:rsidRDefault="008D724E" w:rsidP="00B14291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B14291">
        <w:rPr>
          <w:b/>
          <w:bCs/>
          <w:lang w:val="ru-RU"/>
        </w:rPr>
        <w:t xml:space="preserve">Информация о государственном заказчике: </w:t>
      </w:r>
      <w:r w:rsidRPr="00B14291">
        <w:rPr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B14291">
          <w:rPr>
            <w:rStyle w:val="Hyperlink"/>
          </w:rPr>
          <w:t>crbzak</w:t>
        </w:r>
        <w:r w:rsidRPr="00B14291">
          <w:rPr>
            <w:rStyle w:val="Hyperlink"/>
            <w:lang w:val="ru-RU"/>
          </w:rPr>
          <w:t>@</w:t>
        </w:r>
        <w:r w:rsidRPr="00B14291">
          <w:rPr>
            <w:rStyle w:val="Hyperlink"/>
          </w:rPr>
          <w:t>mail</w:t>
        </w:r>
        <w:r w:rsidRPr="00B14291">
          <w:rPr>
            <w:rStyle w:val="Hyperlink"/>
            <w:lang w:val="ru-RU"/>
          </w:rPr>
          <w:t>.</w:t>
        </w:r>
        <w:r w:rsidRPr="00B14291">
          <w:rPr>
            <w:rStyle w:val="Hyperlink"/>
          </w:rPr>
          <w:t>ru</w:t>
        </w:r>
      </w:hyperlink>
      <w:r w:rsidRPr="00B14291">
        <w:rPr>
          <w:lang w:val="ru-RU"/>
        </w:rPr>
        <w:t>. Контрактный управляющий: Дехтерев Юрий Сергеевич.</w:t>
      </w:r>
    </w:p>
    <w:p w:rsidR="008D724E" w:rsidRPr="00B14291" w:rsidRDefault="008D724E" w:rsidP="00B14291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B14291">
        <w:rPr>
          <w:b/>
          <w:bCs/>
          <w:lang w:val="ru-RU"/>
        </w:rPr>
        <w:t>Предмет контракта: «</w:t>
      </w:r>
      <w:r w:rsidRPr="00B14291">
        <w:rPr>
          <w:lang w:val="ru-RU"/>
        </w:rPr>
        <w:t xml:space="preserve">Средства дезинфекционные».  </w:t>
      </w:r>
    </w:p>
    <w:p w:rsidR="008D724E" w:rsidRPr="00B14291" w:rsidRDefault="008D724E" w:rsidP="00B14291">
      <w:pPr>
        <w:autoSpaceDE w:val="0"/>
        <w:autoSpaceDN w:val="0"/>
        <w:adjustRightInd w:val="0"/>
        <w:rPr>
          <w:color w:val="000000"/>
          <w:lang w:val="ru-RU"/>
        </w:rPr>
      </w:pPr>
      <w:r w:rsidRPr="00B14291">
        <w:rPr>
          <w:b/>
          <w:bCs/>
          <w:noProof/>
          <w:lang w:val="ru-RU"/>
        </w:rPr>
        <w:t>Идентификационный код закупки:</w:t>
      </w:r>
      <w:r w:rsidRPr="00B14291">
        <w:rPr>
          <w:lang w:val="ru-RU"/>
        </w:rPr>
        <w:t xml:space="preserve"> </w:t>
      </w:r>
      <w:r w:rsidRPr="00B14291">
        <w:rPr>
          <w:color w:val="000000"/>
          <w:lang w:val="ru-RU"/>
        </w:rPr>
        <w:t>203234901331923490100100680012020000</w:t>
      </w:r>
    </w:p>
    <w:p w:rsidR="008D724E" w:rsidRPr="00B14291" w:rsidRDefault="008D724E" w:rsidP="00B14291">
      <w:pPr>
        <w:autoSpaceDE w:val="0"/>
        <w:autoSpaceDN w:val="0"/>
        <w:adjustRightInd w:val="0"/>
        <w:rPr>
          <w:lang w:val="ru-RU"/>
        </w:rPr>
      </w:pPr>
      <w:r w:rsidRPr="00B14291">
        <w:rPr>
          <w:b/>
          <w:bCs/>
          <w:noProof/>
          <w:lang w:val="ru-RU"/>
        </w:rPr>
        <w:t>Начальная (максимальная) цена контракта</w:t>
      </w:r>
      <w:r w:rsidRPr="00B14291">
        <w:rPr>
          <w:b/>
          <w:bCs/>
          <w:lang w:val="ru-RU"/>
        </w:rPr>
        <w:t>:</w:t>
      </w:r>
      <w:r w:rsidRPr="00B14291">
        <w:rPr>
          <w:lang w:val="ru-RU"/>
        </w:rPr>
        <w:t xml:space="preserve"> 490226 руб. 16 коп. (четыреста девяносто тысяч двести двадцать шесть рублей 16 копеек).</w:t>
      </w:r>
    </w:p>
    <w:p w:rsidR="008D724E" w:rsidRPr="00B14291" w:rsidRDefault="008D724E" w:rsidP="00B14291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B14291">
        <w:rPr>
          <w:b/>
          <w:bCs/>
          <w:noProof/>
          <w:lang w:val="ru-RU"/>
        </w:rPr>
        <w:t xml:space="preserve">Срок и порядок оплаты товара, оказанных услуг, выполненных работ: </w:t>
      </w:r>
      <w:r w:rsidRPr="00B14291">
        <w:rPr>
          <w:lang w:val="ru-RU"/>
        </w:rPr>
        <w:t xml:space="preserve"> Заказчик в пределах утвержденных бюджетных ассигнований и лимитов бюджетных обязательств в течение 15 рабочих дней после подписания накладной перечисляет денежные средства за поставленные товары на расчетный счет Поставщика, на основании счета (счет-фактуры), товарной накладной.</w:t>
      </w:r>
    </w:p>
    <w:p w:rsidR="008D724E" w:rsidRPr="00B14291" w:rsidRDefault="008D724E" w:rsidP="00B14291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B14291">
        <w:rPr>
          <w:b/>
          <w:bCs/>
          <w:lang w:val="ru-RU"/>
        </w:rPr>
        <w:t>Место, условия и сроки поставки товара, оказанных услуг, выполнения работ:</w:t>
      </w:r>
      <w:r w:rsidRPr="00B14291">
        <w:rPr>
          <w:lang w:val="ru-RU"/>
        </w:rPr>
        <w:t xml:space="preserve"> Россия, Краснодарский край, г. Славянск-на-Кубани, ул. Батарейная,377 транспортом поставщика. Поставщик производит первую поставку медицинской продукции в количестве 1/5 от объемов, указанных в спецификации, в течении 10 календарных дней от даты заключения контракта последующие поставки производятся ежемесячно равными партиями при отсутствии заявок, последняя поставка не позднее 15 июля 2020 г.</w:t>
      </w:r>
    </w:p>
    <w:p w:rsidR="008D724E" w:rsidRPr="00B14291" w:rsidRDefault="008D724E" w:rsidP="00B14291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B14291">
        <w:rPr>
          <w:b/>
          <w:bCs/>
          <w:lang w:val="ru-RU"/>
        </w:rPr>
        <w:t>Источник финансирования:</w:t>
      </w:r>
      <w:r w:rsidRPr="00B14291">
        <w:rPr>
          <w:lang w:val="ru-RU"/>
        </w:rPr>
        <w:t xml:space="preserve"> Внебюджетные фонды (ОМС).</w:t>
      </w:r>
    </w:p>
    <w:p w:rsidR="008D724E" w:rsidRPr="00B14291" w:rsidRDefault="008D724E" w:rsidP="00B14291">
      <w:pPr>
        <w:autoSpaceDE w:val="0"/>
        <w:autoSpaceDN w:val="0"/>
        <w:adjustRightInd w:val="0"/>
        <w:ind w:firstLine="708"/>
        <w:jc w:val="both"/>
        <w:rPr>
          <w:spacing w:val="-2"/>
          <w:lang w:val="ru-RU"/>
        </w:rPr>
      </w:pPr>
      <w:r w:rsidRPr="00B14291">
        <w:rPr>
          <w:lang w:val="ru-RU"/>
        </w:rPr>
        <w:t xml:space="preserve">  </w:t>
      </w:r>
      <w:r w:rsidRPr="00B14291">
        <w:rPr>
          <w:b/>
          <w:bCs/>
          <w:lang w:val="ru-RU"/>
        </w:rPr>
        <w:t>Размер обеспечения заявки на участие в аукционе:</w:t>
      </w:r>
      <w:r w:rsidRPr="00B14291">
        <w:rPr>
          <w:lang w:val="ru-RU"/>
        </w:rPr>
        <w:t xml:space="preserve"> Не установлен</w:t>
      </w:r>
      <w:r w:rsidRPr="00B14291">
        <w:rPr>
          <w:spacing w:val="-2"/>
          <w:lang w:val="ru-RU"/>
        </w:rPr>
        <w:t>.</w:t>
      </w:r>
    </w:p>
    <w:p w:rsidR="008D724E" w:rsidRPr="00B14291" w:rsidRDefault="008D724E" w:rsidP="00B14291">
      <w:pPr>
        <w:jc w:val="both"/>
        <w:rPr>
          <w:spacing w:val="-2"/>
          <w:lang w:val="ru-RU"/>
        </w:rPr>
      </w:pPr>
      <w:r w:rsidRPr="00B14291">
        <w:rPr>
          <w:b/>
          <w:bCs/>
          <w:lang w:val="ru-RU"/>
        </w:rPr>
        <w:t xml:space="preserve">       </w:t>
      </w:r>
      <w:r w:rsidRPr="00B14291">
        <w:rPr>
          <w:b/>
          <w:bCs/>
          <w:lang w:val="ru-RU"/>
        </w:rPr>
        <w:tab/>
        <w:t xml:space="preserve">Размер обеспечения исполнения контракта: </w:t>
      </w:r>
      <w:r w:rsidRPr="00B14291">
        <w:rPr>
          <w:lang w:val="ru-RU"/>
        </w:rPr>
        <w:t xml:space="preserve">5 </w:t>
      </w:r>
      <w:r w:rsidRPr="00B14291">
        <w:rPr>
          <w:spacing w:val="-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8D724E" w:rsidRPr="00B14291" w:rsidRDefault="008D724E" w:rsidP="00B14291">
      <w:pPr>
        <w:pStyle w:val="BodyText"/>
        <w:spacing w:after="0"/>
        <w:ind w:firstLine="709"/>
        <w:jc w:val="both"/>
        <w:rPr>
          <w:b/>
          <w:bCs/>
          <w:sz w:val="24"/>
          <w:szCs w:val="24"/>
          <w:lang w:eastAsia="en-US"/>
        </w:rPr>
      </w:pPr>
      <w:r w:rsidRPr="00B14291">
        <w:rPr>
          <w:b/>
          <w:bCs/>
          <w:sz w:val="24"/>
          <w:szCs w:val="24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B14291">
        <w:rPr>
          <w:color w:val="000000"/>
          <w:sz w:val="24"/>
          <w:szCs w:val="24"/>
        </w:rPr>
        <w:t xml:space="preserve">12.02.2020 17:37 </w:t>
      </w:r>
      <w:r w:rsidRPr="00B14291">
        <w:rPr>
          <w:sz w:val="24"/>
          <w:szCs w:val="24"/>
        </w:rPr>
        <w:t>(московское время).</w:t>
      </w:r>
    </w:p>
    <w:p w:rsidR="008D724E" w:rsidRPr="00B14291" w:rsidRDefault="008D724E" w:rsidP="00B14291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B14291">
        <w:rPr>
          <w:b/>
          <w:bCs/>
          <w:sz w:val="24"/>
          <w:szCs w:val="24"/>
        </w:rPr>
        <w:t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5 членов комиссии:</w:t>
      </w:r>
      <w:r w:rsidRPr="00B14291">
        <w:rPr>
          <w:sz w:val="24"/>
          <w:szCs w:val="24"/>
        </w:rPr>
        <w:t xml:space="preserve"> </w:t>
      </w:r>
    </w:p>
    <w:p w:rsidR="008D724E" w:rsidRDefault="008D724E" w:rsidP="00AA037E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8D724E" w:rsidRPr="001D19F7">
        <w:trPr>
          <w:jc w:val="center"/>
        </w:trPr>
        <w:tc>
          <w:tcPr>
            <w:tcW w:w="9828" w:type="dxa"/>
            <w:gridSpan w:val="5"/>
          </w:tcPr>
          <w:p w:rsidR="008D724E" w:rsidRPr="001D19F7" w:rsidRDefault="008D724E" w:rsidP="00A841CC">
            <w:pPr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П</w:t>
            </w:r>
            <w:r w:rsidRPr="001D19F7">
              <w:t>редседател</w:t>
            </w:r>
            <w:r w:rsidRPr="001D19F7">
              <w:rPr>
                <w:lang w:val="ru-RU"/>
              </w:rPr>
              <w:t>ь</w:t>
            </w:r>
            <w:r w:rsidRPr="001D19F7">
              <w:t xml:space="preserve"> комиссии</w:t>
            </w:r>
            <w:r w:rsidRPr="001D19F7">
              <w:rPr>
                <w:lang w:val="ru-RU"/>
              </w:rPr>
              <w:t>:</w:t>
            </w:r>
          </w:p>
        </w:tc>
      </w:tr>
      <w:tr w:rsidR="008D724E" w:rsidRPr="00FB60F1">
        <w:trPr>
          <w:jc w:val="center"/>
        </w:trPr>
        <w:tc>
          <w:tcPr>
            <w:tcW w:w="2820" w:type="dxa"/>
          </w:tcPr>
          <w:p w:rsidR="008D724E" w:rsidRPr="001D19F7" w:rsidRDefault="008D724E" w:rsidP="00A841CC">
            <w:pPr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Просоленко Юрий Александрович</w:t>
            </w:r>
          </w:p>
        </w:tc>
        <w:tc>
          <w:tcPr>
            <w:tcW w:w="7008" w:type="dxa"/>
            <w:gridSpan w:val="4"/>
          </w:tcPr>
          <w:p w:rsidR="008D724E" w:rsidRPr="001D19F7" w:rsidRDefault="008D724E" w:rsidP="00A841CC">
            <w:pPr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Главный врач ГБУЗ «Славянская ЦРБ»МЗ КК.</w:t>
            </w:r>
          </w:p>
        </w:tc>
      </w:tr>
      <w:tr w:rsidR="008D724E" w:rsidRPr="001D19F7">
        <w:trPr>
          <w:trHeight w:val="80"/>
          <w:jc w:val="center"/>
        </w:trPr>
        <w:tc>
          <w:tcPr>
            <w:tcW w:w="9828" w:type="dxa"/>
            <w:gridSpan w:val="5"/>
          </w:tcPr>
          <w:p w:rsidR="008D724E" w:rsidRPr="001D19F7" w:rsidRDefault="008D724E" w:rsidP="00A841CC">
            <w:pPr>
              <w:jc w:val="both"/>
            </w:pPr>
            <w:r w:rsidRPr="001D19F7">
              <w:t xml:space="preserve">Секретарь комиссии - </w:t>
            </w:r>
          </w:p>
        </w:tc>
      </w:tr>
      <w:tr w:rsidR="008D724E" w:rsidRPr="001D19F7">
        <w:trPr>
          <w:trHeight w:val="300"/>
          <w:jc w:val="center"/>
        </w:trPr>
        <w:tc>
          <w:tcPr>
            <w:tcW w:w="2882" w:type="dxa"/>
            <w:gridSpan w:val="3"/>
          </w:tcPr>
          <w:p w:rsidR="008D724E" w:rsidRPr="001D19F7" w:rsidRDefault="008D724E" w:rsidP="00A841CC">
            <w:pPr>
              <w:rPr>
                <w:rStyle w:val="iceouttxt4"/>
                <w:sz w:val="24"/>
                <w:szCs w:val="24"/>
                <w:lang w:val="ru-RU"/>
              </w:rPr>
            </w:pPr>
            <w:r w:rsidRPr="001D19F7">
              <w:rPr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8D724E" w:rsidRPr="001D19F7" w:rsidRDefault="008D724E" w:rsidP="00A841CC">
            <w:pPr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Экономист 1 категории,отдела закупок.</w:t>
            </w:r>
          </w:p>
        </w:tc>
      </w:tr>
      <w:tr w:rsidR="008D724E" w:rsidRPr="001D19F7">
        <w:trPr>
          <w:jc w:val="center"/>
        </w:trPr>
        <w:tc>
          <w:tcPr>
            <w:tcW w:w="9828" w:type="dxa"/>
            <w:gridSpan w:val="5"/>
          </w:tcPr>
          <w:p w:rsidR="008D724E" w:rsidRPr="001D19F7" w:rsidRDefault="008D724E" w:rsidP="00A841CC">
            <w:pPr>
              <w:jc w:val="both"/>
            </w:pPr>
            <w:r w:rsidRPr="001D19F7">
              <w:t>Члены комиссии –</w:t>
            </w:r>
          </w:p>
        </w:tc>
      </w:tr>
      <w:tr w:rsidR="008D724E" w:rsidRPr="001D19F7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8D724E" w:rsidRPr="001D19F7" w:rsidRDefault="008D724E" w:rsidP="00A841CC">
            <w:pPr>
              <w:ind w:right="-286"/>
              <w:rPr>
                <w:lang w:val="ru-RU"/>
              </w:rPr>
            </w:pPr>
            <w:r w:rsidRPr="001D19F7">
              <w:rPr>
                <w:lang w:val="ru-RU"/>
              </w:rPr>
              <w:t xml:space="preserve">Дехтерев Юрий Сергеевич </w:t>
            </w:r>
          </w:p>
          <w:p w:rsidR="008D724E" w:rsidRPr="001D19F7" w:rsidRDefault="008D724E" w:rsidP="00A841CC">
            <w:pPr>
              <w:ind w:right="-286"/>
              <w:rPr>
                <w:lang w:val="ru-RU"/>
              </w:rPr>
            </w:pPr>
            <w:r w:rsidRPr="001D19F7">
              <w:rPr>
                <w:lang w:val="ru-RU"/>
              </w:rPr>
              <w:t>Мальченко Елена Александровна</w:t>
            </w:r>
          </w:p>
          <w:p w:rsidR="008D724E" w:rsidRPr="001D19F7" w:rsidRDefault="008D724E" w:rsidP="00A841CC">
            <w:pPr>
              <w:ind w:right="-286"/>
              <w:rPr>
                <w:lang w:val="ru-RU"/>
              </w:rPr>
            </w:pPr>
            <w:r w:rsidRPr="001D19F7">
              <w:rPr>
                <w:lang w:val="ru-RU"/>
              </w:rPr>
              <w:t>Костюк Наталья Владимировна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8D724E" w:rsidRPr="001D19F7" w:rsidRDefault="008D724E" w:rsidP="00A841CC">
            <w:pPr>
              <w:ind w:right="-286"/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начальник отдела закупок;</w:t>
            </w:r>
          </w:p>
          <w:p w:rsidR="008D724E" w:rsidRPr="001D19F7" w:rsidRDefault="008D724E" w:rsidP="00A841CC">
            <w:pPr>
              <w:ind w:right="-80"/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 xml:space="preserve"> </w:t>
            </w:r>
          </w:p>
          <w:p w:rsidR="008D724E" w:rsidRPr="001D19F7" w:rsidRDefault="008D724E" w:rsidP="00A841CC">
            <w:pPr>
              <w:ind w:right="-80"/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Экономист 1 категории,отдела закупок.</w:t>
            </w:r>
          </w:p>
          <w:p w:rsidR="008D724E" w:rsidRPr="001D19F7" w:rsidRDefault="008D724E" w:rsidP="00A841CC">
            <w:pPr>
              <w:ind w:right="-80"/>
              <w:jc w:val="both"/>
              <w:rPr>
                <w:lang w:val="ru-RU"/>
              </w:rPr>
            </w:pPr>
          </w:p>
          <w:p w:rsidR="008D724E" w:rsidRPr="001D19F7" w:rsidRDefault="008D724E" w:rsidP="00A841CC">
            <w:pPr>
              <w:ind w:right="-80"/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заведующая аптекой.</w:t>
            </w:r>
          </w:p>
        </w:tc>
      </w:tr>
    </w:tbl>
    <w:p w:rsidR="008D724E" w:rsidRDefault="008D724E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1D19F7">
        <w:rPr>
          <w:sz w:val="24"/>
          <w:szCs w:val="24"/>
        </w:rPr>
        <w:t>Кворум имеется. Комиссия правомочна.</w:t>
      </w:r>
    </w:p>
    <w:p w:rsidR="008D724E" w:rsidRPr="001D19F7" w:rsidRDefault="008D724E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1D19F7">
        <w:rPr>
          <w:sz w:val="24"/>
          <w:szCs w:val="24"/>
        </w:rPr>
        <w:t xml:space="preserve">Заседание комиссии по рассмотрению вторых частей заявок на участие в аукционе в электронной форме проводилось </w:t>
      </w:r>
      <w:r>
        <w:rPr>
          <w:sz w:val="24"/>
          <w:szCs w:val="24"/>
        </w:rPr>
        <w:t>26</w:t>
      </w:r>
      <w:r w:rsidRPr="001D19F7">
        <w:rPr>
          <w:sz w:val="24"/>
          <w:szCs w:val="24"/>
        </w:rPr>
        <w:t xml:space="preserve"> </w:t>
      </w:r>
      <w:r>
        <w:rPr>
          <w:sz w:val="24"/>
          <w:szCs w:val="24"/>
        </w:rPr>
        <w:t>февраля</w:t>
      </w:r>
      <w:r w:rsidRPr="001D19F7">
        <w:rPr>
          <w:sz w:val="24"/>
          <w:szCs w:val="24"/>
        </w:rPr>
        <w:t xml:space="preserve"> 2020 года в </w:t>
      </w:r>
      <w:r>
        <w:rPr>
          <w:sz w:val="24"/>
          <w:szCs w:val="24"/>
        </w:rPr>
        <w:t>10</w:t>
      </w:r>
      <w:r w:rsidRPr="001D19F7">
        <w:rPr>
          <w:sz w:val="24"/>
          <w:szCs w:val="24"/>
        </w:rPr>
        <w:t xml:space="preserve"> часов </w:t>
      </w:r>
      <w:r>
        <w:rPr>
          <w:sz w:val="24"/>
          <w:szCs w:val="24"/>
        </w:rPr>
        <w:t>0</w:t>
      </w:r>
      <w:r w:rsidRPr="001D19F7">
        <w:rPr>
          <w:sz w:val="24"/>
          <w:szCs w:val="24"/>
        </w:rPr>
        <w:t>0 минут (местного времени), по адресу: Краснодарский край, г. Славянск-на-Кубани, ул. Батарейная 377, каб. 11.</w:t>
      </w:r>
    </w:p>
    <w:p w:rsidR="008D724E" w:rsidRPr="001D19F7" w:rsidRDefault="008D724E" w:rsidP="009C43B2">
      <w:pPr>
        <w:ind w:firstLine="709"/>
        <w:jc w:val="both"/>
        <w:rPr>
          <w:lang w:val="ru-RU"/>
        </w:rPr>
      </w:pPr>
      <w:r w:rsidRPr="001D19F7">
        <w:rPr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4"/>
        <w:gridCol w:w="2915"/>
        <w:gridCol w:w="1232"/>
        <w:gridCol w:w="2760"/>
        <w:gridCol w:w="2263"/>
      </w:tblGrid>
      <w:tr w:rsidR="008D724E" w:rsidRPr="001D19F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D724E" w:rsidRPr="001D19F7" w:rsidRDefault="008D724E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№ </w:t>
            </w:r>
            <w:r w:rsidRPr="001D19F7">
              <w:rPr>
                <w:b/>
                <w:bCs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D724E" w:rsidRPr="001D19F7" w:rsidRDefault="008D724E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D724E" w:rsidRPr="001D19F7" w:rsidRDefault="008D724E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D724E" w:rsidRPr="001D19F7" w:rsidRDefault="008D724E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Время поступления </w:t>
            </w:r>
            <w:r w:rsidRPr="001D19F7">
              <w:rPr>
                <w:b/>
                <w:bCs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D724E" w:rsidRPr="001D19F7" w:rsidRDefault="008D724E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Порядковый </w:t>
            </w:r>
            <w:r w:rsidRPr="001D19F7">
              <w:rPr>
                <w:b/>
                <w:bCs/>
                <w:lang w:val="ru-RU"/>
              </w:rPr>
              <w:br/>
              <w:t xml:space="preserve">номер заявки </w:t>
            </w:r>
          </w:p>
        </w:tc>
      </w:tr>
      <w:tr w:rsidR="008D724E" w:rsidRPr="001D19F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D724E" w:rsidRPr="001D19F7" w:rsidRDefault="008D724E" w:rsidP="00CE4749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D724E" w:rsidRPr="00B14291" w:rsidRDefault="008D724E" w:rsidP="00B14291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</w:rPr>
              <w:t>286 782.37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D724E" w:rsidRPr="001D19F7" w:rsidRDefault="008D724E" w:rsidP="00CE4749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D724E" w:rsidRPr="00B14291" w:rsidRDefault="008D724E" w:rsidP="002D63DC">
            <w:pPr>
              <w:jc w:val="center"/>
            </w:pPr>
            <w:r w:rsidRPr="00B14291">
              <w:t>25.02.2020 13:22:07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D724E" w:rsidRPr="00B14291" w:rsidRDefault="008D724E" w:rsidP="00CE4749">
            <w:pPr>
              <w:jc w:val="center"/>
              <w:rPr>
                <w:lang w:val="ru-RU"/>
              </w:rPr>
            </w:pPr>
            <w:r w:rsidRPr="00B14291">
              <w:rPr>
                <w:lang w:val="ru-RU"/>
              </w:rPr>
              <w:t>EA-42047</w:t>
            </w:r>
          </w:p>
        </w:tc>
      </w:tr>
      <w:tr w:rsidR="008D724E" w:rsidRPr="001D19F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D724E" w:rsidRPr="001D19F7" w:rsidRDefault="008D724E" w:rsidP="008424A3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D724E" w:rsidRPr="007A2B93" w:rsidRDefault="008D724E" w:rsidP="007A2B93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289 233.50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D724E" w:rsidRPr="001D19F7" w:rsidRDefault="008D724E" w:rsidP="008424A3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D724E" w:rsidRPr="00B14291" w:rsidRDefault="008D724E" w:rsidP="008424A3">
            <w:pPr>
              <w:jc w:val="center"/>
            </w:pPr>
            <w:r w:rsidRPr="00B14291">
              <w:t>25.02.2020 13:20:27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D724E" w:rsidRPr="00B14291" w:rsidRDefault="008D724E" w:rsidP="008424A3">
            <w:pPr>
              <w:jc w:val="center"/>
              <w:rPr>
                <w:lang w:val="ru-RU"/>
              </w:rPr>
            </w:pPr>
            <w:r w:rsidRPr="00B14291">
              <w:rPr>
                <w:lang w:val="ru-RU"/>
              </w:rPr>
              <w:t>EA-41843</w:t>
            </w:r>
          </w:p>
        </w:tc>
      </w:tr>
    </w:tbl>
    <w:p w:rsidR="008D724E" w:rsidRPr="00B14291" w:rsidRDefault="008D724E" w:rsidP="00F742E9">
      <w:pPr>
        <w:ind w:firstLine="709"/>
        <w:jc w:val="both"/>
        <w:rPr>
          <w:lang w:val="ru-RU"/>
        </w:rPr>
      </w:pPr>
      <w:r w:rsidRPr="00B14291">
        <w:rPr>
          <w:lang w:val="ru-RU"/>
        </w:rPr>
        <w:t>Участник закупки с заявкой №  EA-41979 предложений о цене контракта в ходе про-ведения аукциона не подавал.</w:t>
      </w:r>
    </w:p>
    <w:p w:rsidR="008D724E" w:rsidRPr="001D19F7" w:rsidRDefault="008D724E" w:rsidP="00F742E9">
      <w:pPr>
        <w:ind w:firstLine="709"/>
        <w:jc w:val="both"/>
        <w:rPr>
          <w:lang w:val="ru-RU"/>
        </w:rPr>
      </w:pPr>
      <w:r w:rsidRPr="001D19F7">
        <w:rPr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8D724E" w:rsidRPr="001D19F7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8D724E" w:rsidRPr="001D19F7" w:rsidRDefault="008D724E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Номер </w:t>
            </w:r>
          </w:p>
          <w:p w:rsidR="008D724E" w:rsidRPr="001D19F7" w:rsidRDefault="008D724E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8D724E" w:rsidRPr="001D19F7" w:rsidRDefault="008D724E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>Дата и времярегистрации</w:t>
            </w:r>
          </w:p>
          <w:p w:rsidR="008D724E" w:rsidRPr="001D19F7" w:rsidRDefault="008D724E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D724E" w:rsidRPr="001D19F7" w:rsidRDefault="008D724E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>Наименование участника аукциона</w:t>
            </w:r>
          </w:p>
        </w:tc>
      </w:tr>
      <w:tr w:rsidR="008D724E" w:rsidRPr="00FB60F1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8D724E" w:rsidRPr="00C669B0" w:rsidRDefault="008D724E" w:rsidP="00475333">
            <w:pPr>
              <w:jc w:val="center"/>
              <w:rPr>
                <w:lang w:val="ru-RU"/>
              </w:rPr>
            </w:pPr>
            <w:r w:rsidRPr="00B14291">
              <w:rPr>
                <w:lang w:val="ru-RU"/>
              </w:rPr>
              <w:t>EA-42047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8D724E" w:rsidRPr="00B14291" w:rsidRDefault="008D724E" w:rsidP="00FE5198">
            <w:pPr>
              <w:jc w:val="center"/>
            </w:pPr>
            <w:r w:rsidRPr="00B14291">
              <w:t>19.02.2020 20:19:41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D724E" w:rsidRPr="00C22B3B" w:rsidRDefault="008D724E" w:rsidP="00C22B3B">
            <w:pPr>
              <w:rPr>
                <w:lang w:val="ru-RU"/>
              </w:rPr>
            </w:pPr>
            <w:r w:rsidRPr="00C22B3B">
              <w:rPr>
                <w:lang w:val="ru-RU"/>
              </w:rPr>
              <w:t>ОБЩЕСТВО С ОГРАНИЧЕННОЙ ОТВЕТСТВЕННОСТЬЮ "ВИВАЛЬДИ-К"</w:t>
            </w:r>
          </w:p>
          <w:p w:rsidR="008D724E" w:rsidRPr="00C22B3B" w:rsidRDefault="008D724E" w:rsidP="00C22B3B">
            <w:pPr>
              <w:rPr>
                <w:lang w:val="ru-RU"/>
              </w:rPr>
            </w:pPr>
            <w:r w:rsidRPr="00C22B3B">
              <w:rPr>
                <w:lang w:val="ru-RU"/>
              </w:rPr>
              <w:t>ИНН2311177300</w:t>
            </w:r>
          </w:p>
          <w:p w:rsidR="008D724E" w:rsidRPr="00C22B3B" w:rsidRDefault="008D724E" w:rsidP="00C22B3B">
            <w:pPr>
              <w:rPr>
                <w:lang w:val="ru-RU"/>
              </w:rPr>
            </w:pPr>
            <w:r w:rsidRPr="00C22B3B">
              <w:rPr>
                <w:lang w:val="ru-RU"/>
              </w:rPr>
              <w:t>ОГРН1142311012480</w:t>
            </w:r>
          </w:p>
          <w:p w:rsidR="008D724E" w:rsidRPr="00C22B3B" w:rsidRDefault="008D724E" w:rsidP="00C22B3B">
            <w:pPr>
              <w:rPr>
                <w:lang w:val="ru-RU"/>
              </w:rPr>
            </w:pPr>
            <w:r w:rsidRPr="00C22B3B">
              <w:rPr>
                <w:lang w:val="ru-RU"/>
              </w:rPr>
              <w:t>КПП231101001</w:t>
            </w:r>
          </w:p>
          <w:p w:rsidR="008D724E" w:rsidRPr="00C22B3B" w:rsidRDefault="008D724E" w:rsidP="00C22B3B">
            <w:pPr>
              <w:rPr>
                <w:lang w:val="ru-RU"/>
              </w:rPr>
            </w:pPr>
            <w:r w:rsidRPr="00C22B3B">
              <w:rPr>
                <w:lang w:val="ru-RU"/>
              </w:rPr>
              <w:t>Место нахождения (жительства)</w:t>
            </w:r>
          </w:p>
          <w:p w:rsidR="008D724E" w:rsidRPr="00C22B3B" w:rsidRDefault="008D724E" w:rsidP="00C22B3B">
            <w:pPr>
              <w:rPr>
                <w:lang w:val="ru-RU"/>
              </w:rPr>
            </w:pPr>
            <w:r w:rsidRPr="00C22B3B">
              <w:rPr>
                <w:lang w:val="ru-RU"/>
              </w:rPr>
              <w:t>350029, КРАЙ КРАСНОДАРСКИЙ, Г КРАСНОДАР, УЛ ЧЕРКАССКАЯ, ДОМ 77, КВАРТИРА 24</w:t>
            </w:r>
          </w:p>
          <w:p w:rsidR="008D724E" w:rsidRPr="00C22B3B" w:rsidRDefault="008D724E" w:rsidP="00C22B3B">
            <w:pPr>
              <w:rPr>
                <w:lang w:val="ru-RU"/>
              </w:rPr>
            </w:pPr>
            <w:r w:rsidRPr="00C22B3B">
              <w:rPr>
                <w:lang w:val="ru-RU"/>
              </w:rPr>
              <w:t>Почтовый адрес</w:t>
            </w:r>
          </w:p>
          <w:p w:rsidR="008D724E" w:rsidRPr="00C22B3B" w:rsidRDefault="008D724E" w:rsidP="00C22B3B">
            <w:pPr>
              <w:rPr>
                <w:lang w:val="ru-RU"/>
              </w:rPr>
            </w:pPr>
            <w:r w:rsidRPr="00C22B3B">
              <w:rPr>
                <w:lang w:val="ru-RU"/>
              </w:rPr>
              <w:t>350029, КРАЙ КРАСНОДАРСКИЙ, Г КРАСНОДАР, УЛ ЧЕРКАССКАЯ, ДОМ 77, КВАРТИРА 24</w:t>
            </w:r>
          </w:p>
          <w:p w:rsidR="008D724E" w:rsidRDefault="008D724E" w:rsidP="00C22B3B">
            <w:pPr>
              <w:pStyle w:val="Heading4"/>
              <w:shd w:val="clear" w:color="auto" w:fill="FFFFFF"/>
              <w:spacing w:before="0" w:after="0" w:line="238" w:lineRule="atLeast"/>
              <w:rPr>
                <w:rFonts w:ascii="Circe" w:hAnsi="Circe" w:cs="Circe"/>
                <w:color w:val="000000"/>
                <w:sz w:val="16"/>
                <w:szCs w:val="16"/>
              </w:rPr>
            </w:pPr>
            <w:r>
              <w:rPr>
                <w:rFonts w:ascii="Circe" w:hAnsi="Circe" w:cs="Circe"/>
                <w:color w:val="000000"/>
                <w:sz w:val="16"/>
                <w:szCs w:val="16"/>
              </w:rPr>
              <w:t>Контактное лицо</w:t>
            </w:r>
          </w:p>
          <w:p w:rsidR="008D724E" w:rsidRPr="00C22B3B" w:rsidRDefault="008D724E" w:rsidP="00CC4CC5">
            <w:pPr>
              <w:rPr>
                <w:lang w:val="ru-RU"/>
              </w:rPr>
            </w:pPr>
            <w:r>
              <w:t>Телефон 88612576345</w:t>
            </w:r>
          </w:p>
        </w:tc>
      </w:tr>
      <w:tr w:rsidR="008D724E" w:rsidRPr="00FC1686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8D724E" w:rsidRPr="00C669B0" w:rsidRDefault="008D724E" w:rsidP="008424A3">
            <w:pPr>
              <w:jc w:val="center"/>
              <w:rPr>
                <w:lang w:val="ru-RU"/>
              </w:rPr>
            </w:pPr>
            <w:r w:rsidRPr="00B14291">
              <w:rPr>
                <w:lang w:val="ru-RU"/>
              </w:rPr>
              <w:t>EA-41843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8D724E" w:rsidRPr="00B14291" w:rsidRDefault="008D724E" w:rsidP="008424A3">
            <w:pPr>
              <w:jc w:val="center"/>
              <w:rPr>
                <w:color w:val="000000"/>
                <w:shd w:val="clear" w:color="auto" w:fill="FFFFFF"/>
              </w:rPr>
            </w:pPr>
            <w:r w:rsidRPr="00B14291">
              <w:rPr>
                <w:color w:val="000000"/>
                <w:shd w:val="clear" w:color="auto" w:fill="FFFFFF"/>
              </w:rPr>
              <w:t>18.02.2020 09:43:45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D724E" w:rsidRPr="00C22B3B" w:rsidRDefault="008D724E" w:rsidP="00C22B3B">
            <w:pPr>
              <w:rPr>
                <w:lang w:val="ru-RU"/>
              </w:rPr>
            </w:pPr>
            <w:r w:rsidRPr="00C22B3B">
              <w:rPr>
                <w:lang w:val="ru-RU"/>
              </w:rPr>
              <w:t>ОБЩЕСТВО С ОГРАНИЧЕННОЙ ОТВЕТСТВЕННОСТЬЮ "БАЗИЛЬ"</w:t>
            </w:r>
          </w:p>
          <w:p w:rsidR="008D724E" w:rsidRPr="00C22B3B" w:rsidRDefault="008D724E" w:rsidP="00C22B3B">
            <w:pPr>
              <w:rPr>
                <w:lang w:val="ru-RU"/>
              </w:rPr>
            </w:pPr>
            <w:r w:rsidRPr="00C22B3B">
              <w:rPr>
                <w:lang w:val="ru-RU"/>
              </w:rPr>
              <w:t>ИНН3459012327</w:t>
            </w:r>
          </w:p>
          <w:p w:rsidR="008D724E" w:rsidRPr="00C22B3B" w:rsidRDefault="008D724E" w:rsidP="00C22B3B">
            <w:pPr>
              <w:rPr>
                <w:lang w:val="ru-RU"/>
              </w:rPr>
            </w:pPr>
            <w:r w:rsidRPr="00C22B3B">
              <w:rPr>
                <w:lang w:val="ru-RU"/>
              </w:rPr>
              <w:t>ОГРН1143443027530</w:t>
            </w:r>
          </w:p>
          <w:p w:rsidR="008D724E" w:rsidRPr="00C22B3B" w:rsidRDefault="008D724E" w:rsidP="00C22B3B">
            <w:pPr>
              <w:rPr>
                <w:lang w:val="ru-RU"/>
              </w:rPr>
            </w:pPr>
            <w:r w:rsidRPr="00C22B3B">
              <w:rPr>
                <w:lang w:val="ru-RU"/>
              </w:rPr>
              <w:t>КПП345901001</w:t>
            </w:r>
          </w:p>
          <w:p w:rsidR="008D724E" w:rsidRPr="00C22B3B" w:rsidRDefault="008D724E" w:rsidP="00C22B3B">
            <w:pPr>
              <w:rPr>
                <w:lang w:val="ru-RU"/>
              </w:rPr>
            </w:pPr>
            <w:r w:rsidRPr="00C22B3B">
              <w:rPr>
                <w:lang w:val="ru-RU"/>
              </w:rPr>
              <w:t>Место нахождения (жительства)</w:t>
            </w:r>
          </w:p>
          <w:p w:rsidR="008D724E" w:rsidRPr="00C22B3B" w:rsidRDefault="008D724E" w:rsidP="00C22B3B">
            <w:pPr>
              <w:rPr>
                <w:lang w:val="ru-RU"/>
              </w:rPr>
            </w:pPr>
            <w:r w:rsidRPr="00C22B3B">
              <w:rPr>
                <w:lang w:val="ru-RU"/>
              </w:rPr>
              <w:t>400005, ОБЛ ВОЛГОГРАДСКАЯ34, Г ВОЛГОГРАД, УЛ ХИМИЧЕСКАЯ, ДОМ 6, ОФИС 7</w:t>
            </w:r>
          </w:p>
          <w:p w:rsidR="008D724E" w:rsidRPr="00C22B3B" w:rsidRDefault="008D724E" w:rsidP="00C22B3B">
            <w:pPr>
              <w:rPr>
                <w:lang w:val="ru-RU"/>
              </w:rPr>
            </w:pPr>
            <w:r w:rsidRPr="00C22B3B">
              <w:rPr>
                <w:lang w:val="ru-RU"/>
              </w:rPr>
              <w:t>Почтовый адрес</w:t>
            </w:r>
          </w:p>
          <w:p w:rsidR="008D724E" w:rsidRPr="00C22B3B" w:rsidRDefault="008D724E" w:rsidP="00C22B3B">
            <w:pPr>
              <w:rPr>
                <w:lang w:val="ru-RU"/>
              </w:rPr>
            </w:pPr>
            <w:r w:rsidRPr="00C22B3B">
              <w:rPr>
                <w:lang w:val="ru-RU"/>
              </w:rPr>
              <w:t>400127, г. Волгоград, ул. Менделеева, д. 100, а/я 279 Базиль</w:t>
            </w:r>
          </w:p>
          <w:p w:rsidR="008D724E" w:rsidRPr="00C22B3B" w:rsidRDefault="008D724E" w:rsidP="00C22B3B">
            <w:pPr>
              <w:pStyle w:val="Heading4"/>
              <w:shd w:val="clear" w:color="auto" w:fill="FFFFFF"/>
              <w:spacing w:before="0" w:after="0" w:line="238" w:lineRule="atLeast"/>
              <w:rPr>
                <w:rFonts w:ascii="Circe" w:hAnsi="Circe" w:cs="Circe"/>
                <w:color w:val="000000"/>
                <w:sz w:val="16"/>
                <w:szCs w:val="16"/>
                <w:lang w:val="ru-RU"/>
              </w:rPr>
            </w:pPr>
            <w:r w:rsidRPr="00C22B3B">
              <w:rPr>
                <w:rFonts w:ascii="Circe" w:hAnsi="Circe" w:cs="Circe"/>
                <w:color w:val="000000"/>
                <w:sz w:val="16"/>
                <w:szCs w:val="16"/>
                <w:lang w:val="ru-RU"/>
              </w:rPr>
              <w:t>Контактное лицо</w:t>
            </w:r>
          </w:p>
          <w:p w:rsidR="008D724E" w:rsidRDefault="008D724E" w:rsidP="00C22B3B">
            <w:r>
              <w:t>Воронин Павел Сергеевич</w:t>
            </w:r>
          </w:p>
          <w:p w:rsidR="008D724E" w:rsidRPr="00C22B3B" w:rsidRDefault="008D724E" w:rsidP="00C669B0">
            <w:pPr>
              <w:rPr>
                <w:lang w:val="ru-RU"/>
              </w:rPr>
            </w:pPr>
            <w:r>
              <w:t>Телефон 89050607085</w:t>
            </w:r>
          </w:p>
        </w:tc>
      </w:tr>
    </w:tbl>
    <w:p w:rsidR="008D724E" w:rsidRPr="001D19F7" w:rsidRDefault="008D724E" w:rsidP="00C07BB1">
      <w:pPr>
        <w:ind w:firstLine="567"/>
        <w:jc w:val="both"/>
        <w:rPr>
          <w:lang w:val="ru-RU"/>
        </w:rPr>
      </w:pPr>
      <w:r w:rsidRPr="001D19F7">
        <w:rPr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1D19F7">
        <w:rPr>
          <w:lang w:val="ru-RU" w:eastAsia="ru-RU"/>
        </w:rPr>
        <w:t xml:space="preserve"> со ст.69 Федерального закона от 05 апреля 2013 года № 44-ФЗ</w:t>
      </w:r>
      <w:r w:rsidRPr="001D19F7">
        <w:rPr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1D19F7">
        <w:rPr>
          <w:lang w:val="ru-RU" w:eastAsia="ru-RU"/>
        </w:rPr>
        <w:t>Федерального закона № 44-ФЗ),</w:t>
      </w:r>
      <w:r w:rsidRPr="001D19F7">
        <w:rPr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8D724E" w:rsidRPr="001D19F7" w:rsidRDefault="008D724E" w:rsidP="00723272">
      <w:pPr>
        <w:rPr>
          <w:lang w:val="ru-RU"/>
        </w:rPr>
      </w:pPr>
      <w:r w:rsidRPr="001D19F7">
        <w:rPr>
          <w:lang w:val="ru-RU"/>
        </w:rPr>
        <w:t xml:space="preserve">- признать соответствующими требованиям, </w:t>
      </w:r>
      <w:r w:rsidRPr="001D19F7">
        <w:rPr>
          <w:lang w:val="ru-RU" w:eastAsia="ru-RU"/>
        </w:rPr>
        <w:t>установленным ст.69 Федерального закона № 44-ФЗ и</w:t>
      </w:r>
      <w:r w:rsidRPr="001D19F7">
        <w:rPr>
          <w:lang w:val="ru-RU"/>
        </w:rPr>
        <w:t xml:space="preserve"> документацией аукциона в электронной форме, заявки:</w:t>
      </w:r>
      <w:r w:rsidRPr="0043741B">
        <w:rPr>
          <w:lang w:val="ru-RU"/>
        </w:rPr>
        <w:t xml:space="preserve"> </w:t>
      </w:r>
      <w:r w:rsidRPr="001D19F7">
        <w:rPr>
          <w:lang w:val="ru-RU"/>
        </w:rPr>
        <w:t xml:space="preserve">№ </w:t>
      </w:r>
      <w:r w:rsidRPr="00B92F10">
        <w:rPr>
          <w:lang w:val="ru-RU"/>
        </w:rPr>
        <w:t>EA-42047</w:t>
      </w:r>
      <w:r w:rsidRPr="001D19F7">
        <w:rPr>
          <w:lang w:val="ru-RU"/>
        </w:rPr>
        <w:t xml:space="preserve">- </w:t>
      </w:r>
      <w:r w:rsidRPr="00C22B3B">
        <w:rPr>
          <w:lang w:val="ru-RU"/>
        </w:rPr>
        <w:t>ОБЩЕСТВО С ОГРАНИЧЕННОЙ ОТВЕТСТВЕННОСТЬЮ "ВИВАЛЬДИ-К"</w:t>
      </w:r>
      <w:r>
        <w:rPr>
          <w:lang w:val="ru-RU"/>
        </w:rPr>
        <w:t>,</w:t>
      </w:r>
      <w:r w:rsidRPr="001D19F7">
        <w:rPr>
          <w:lang w:val="ru-RU"/>
        </w:rPr>
        <w:t xml:space="preserve"> № </w:t>
      </w:r>
      <w:r w:rsidRPr="00B14291">
        <w:rPr>
          <w:lang w:val="ru-RU"/>
        </w:rPr>
        <w:t>EA-41843</w:t>
      </w:r>
      <w:r w:rsidRPr="001D19F7">
        <w:rPr>
          <w:lang w:val="ru-RU"/>
        </w:rPr>
        <w:t xml:space="preserve">- </w:t>
      </w:r>
      <w:r w:rsidRPr="00B92F10">
        <w:rPr>
          <w:lang w:val="ru-RU"/>
        </w:rPr>
        <w:t>ОБЩЕСТВО С ОГРАНИЧЕННОЙ ОТВЕТСТВЕННОСТЬЮ "БАЗИЛЬ"</w:t>
      </w:r>
      <w:r>
        <w:rPr>
          <w:lang w:val="ru-RU"/>
        </w:rPr>
        <w:t>.</w:t>
      </w:r>
    </w:p>
    <w:p w:rsidR="008D724E" w:rsidRPr="001D19F7" w:rsidRDefault="008D724E" w:rsidP="00584FE4">
      <w:pPr>
        <w:ind w:firstLine="708"/>
        <w:jc w:val="both"/>
        <w:rPr>
          <w:lang w:val="ru-RU"/>
        </w:rPr>
      </w:pPr>
      <w:r w:rsidRPr="001D19F7">
        <w:rPr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1700"/>
        <w:gridCol w:w="1558"/>
        <w:gridCol w:w="1558"/>
        <w:gridCol w:w="1559"/>
        <w:gridCol w:w="1557"/>
      </w:tblGrid>
      <w:tr w:rsidR="008D724E" w:rsidRPr="001D19F7">
        <w:trPr>
          <w:trHeight w:val="415"/>
        </w:trPr>
        <w:tc>
          <w:tcPr>
            <w:tcW w:w="2204" w:type="dxa"/>
            <w:vMerge w:val="restart"/>
            <w:vAlign w:val="center"/>
          </w:tcPr>
          <w:p w:rsidR="008D724E" w:rsidRPr="001D19F7" w:rsidRDefault="008D724E" w:rsidP="00AA4A97">
            <w:pPr>
              <w:jc w:val="center"/>
              <w:rPr>
                <w:lang w:val="ru-RU"/>
              </w:rPr>
            </w:pPr>
            <w:r w:rsidRPr="001D19F7">
              <w:rPr>
                <w:b/>
                <w:bCs/>
                <w:lang w:val="ru-RU"/>
              </w:rPr>
              <w:t>Номер заявки/ наименование участника</w:t>
            </w:r>
          </w:p>
        </w:tc>
        <w:tc>
          <w:tcPr>
            <w:tcW w:w="7932" w:type="dxa"/>
            <w:gridSpan w:val="5"/>
          </w:tcPr>
          <w:p w:rsidR="008D724E" w:rsidRPr="001D19F7" w:rsidRDefault="008D724E" w:rsidP="00AA4A97">
            <w:pPr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Члены комиссии </w:t>
            </w:r>
          </w:p>
        </w:tc>
      </w:tr>
      <w:tr w:rsidR="008D724E" w:rsidRPr="001D19F7">
        <w:trPr>
          <w:trHeight w:val="274"/>
        </w:trPr>
        <w:tc>
          <w:tcPr>
            <w:tcW w:w="2204" w:type="dxa"/>
            <w:vMerge/>
          </w:tcPr>
          <w:p w:rsidR="008D724E" w:rsidRPr="001D19F7" w:rsidRDefault="008D724E" w:rsidP="00AA4A97">
            <w:pPr>
              <w:rPr>
                <w:noProof/>
                <w:lang w:val="ru-RU"/>
              </w:rPr>
            </w:pPr>
          </w:p>
        </w:tc>
        <w:tc>
          <w:tcPr>
            <w:tcW w:w="1700" w:type="dxa"/>
          </w:tcPr>
          <w:p w:rsidR="008D724E" w:rsidRPr="001D19F7" w:rsidRDefault="008D724E" w:rsidP="00AA4A97">
            <w:pPr>
              <w:jc w:val="center"/>
              <w:rPr>
                <w:lang w:val="ru-RU"/>
              </w:rPr>
            </w:pPr>
          </w:p>
          <w:p w:rsidR="008D724E" w:rsidRPr="001D19F7" w:rsidRDefault="008D724E" w:rsidP="00AA4A97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Просоленко Ю.А.</w:t>
            </w:r>
          </w:p>
        </w:tc>
        <w:tc>
          <w:tcPr>
            <w:tcW w:w="1558" w:type="dxa"/>
          </w:tcPr>
          <w:p w:rsidR="008D724E" w:rsidRPr="001D19F7" w:rsidRDefault="008D724E" w:rsidP="00AA4A97">
            <w:pPr>
              <w:ind w:right="-21"/>
              <w:jc w:val="center"/>
              <w:rPr>
                <w:lang w:val="ru-RU"/>
              </w:rPr>
            </w:pPr>
          </w:p>
          <w:p w:rsidR="008D724E" w:rsidRPr="001D19F7" w:rsidRDefault="008D724E" w:rsidP="00AA4A97">
            <w:pPr>
              <w:ind w:right="-21"/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Дехтерев Ю.С.</w:t>
            </w:r>
          </w:p>
        </w:tc>
        <w:tc>
          <w:tcPr>
            <w:tcW w:w="1558" w:type="dxa"/>
          </w:tcPr>
          <w:p w:rsidR="008D724E" w:rsidRPr="001D19F7" w:rsidRDefault="008D724E" w:rsidP="0056026D">
            <w:pPr>
              <w:jc w:val="center"/>
              <w:rPr>
                <w:lang w:val="ru-RU"/>
              </w:rPr>
            </w:pPr>
          </w:p>
          <w:p w:rsidR="008D724E" w:rsidRPr="001D19F7" w:rsidRDefault="008D724E" w:rsidP="001B1EE5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Костюк Н.В.</w:t>
            </w:r>
          </w:p>
        </w:tc>
        <w:tc>
          <w:tcPr>
            <w:tcW w:w="1559" w:type="dxa"/>
          </w:tcPr>
          <w:p w:rsidR="008D724E" w:rsidRPr="001D19F7" w:rsidRDefault="008D724E" w:rsidP="00AA4A97">
            <w:pPr>
              <w:jc w:val="center"/>
              <w:rPr>
                <w:lang w:val="ru-RU"/>
              </w:rPr>
            </w:pPr>
          </w:p>
          <w:p w:rsidR="008D724E" w:rsidRPr="001D19F7" w:rsidRDefault="008D724E" w:rsidP="001757FC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Мальченко Е.А.</w:t>
            </w:r>
          </w:p>
        </w:tc>
        <w:tc>
          <w:tcPr>
            <w:tcW w:w="1557" w:type="dxa"/>
          </w:tcPr>
          <w:p w:rsidR="008D724E" w:rsidRPr="001D19F7" w:rsidRDefault="008D724E" w:rsidP="0056026D">
            <w:pPr>
              <w:jc w:val="center"/>
              <w:rPr>
                <w:lang w:val="ru-RU"/>
              </w:rPr>
            </w:pPr>
          </w:p>
          <w:p w:rsidR="008D724E" w:rsidRPr="001D19F7" w:rsidRDefault="008D724E" w:rsidP="001757FC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Владыкина Л.В.</w:t>
            </w:r>
          </w:p>
        </w:tc>
      </w:tr>
      <w:tr w:rsidR="008D724E" w:rsidRPr="00FB60F1">
        <w:trPr>
          <w:trHeight w:val="938"/>
        </w:trPr>
        <w:tc>
          <w:tcPr>
            <w:tcW w:w="2204" w:type="dxa"/>
            <w:vAlign w:val="center"/>
          </w:tcPr>
          <w:p w:rsidR="008D724E" w:rsidRPr="001D19F7" w:rsidRDefault="008D724E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 xml:space="preserve">№ </w:t>
            </w:r>
            <w:r w:rsidRPr="00B92F10">
              <w:rPr>
                <w:lang w:val="ru-RU"/>
              </w:rPr>
              <w:t>EA-42047</w:t>
            </w:r>
            <w:r w:rsidRPr="001D19F7">
              <w:rPr>
                <w:lang w:val="ru-RU"/>
              </w:rPr>
              <w:t xml:space="preserve">- </w:t>
            </w:r>
            <w:r w:rsidRPr="00C22B3B">
              <w:rPr>
                <w:lang w:val="ru-RU"/>
              </w:rPr>
              <w:t>ОБЩЕСТВО С ОГРАНИЧЕННОЙ ОТВЕТСТВЕННОСТЬЮ "ВИВАЛЬДИ-К"</w:t>
            </w:r>
          </w:p>
        </w:tc>
        <w:tc>
          <w:tcPr>
            <w:tcW w:w="1700" w:type="dxa"/>
          </w:tcPr>
          <w:p w:rsidR="008D724E" w:rsidRPr="001D19F7" w:rsidRDefault="008D724E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8D724E" w:rsidRPr="001D19F7" w:rsidRDefault="008D724E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8D724E" w:rsidRPr="001D19F7" w:rsidRDefault="008D724E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8D724E" w:rsidRPr="001D19F7" w:rsidRDefault="008D724E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8D724E" w:rsidRPr="001D19F7" w:rsidRDefault="008D724E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8D724E" w:rsidRPr="00FB60F1">
        <w:trPr>
          <w:trHeight w:val="938"/>
        </w:trPr>
        <w:tc>
          <w:tcPr>
            <w:tcW w:w="2204" w:type="dxa"/>
            <w:vAlign w:val="center"/>
          </w:tcPr>
          <w:p w:rsidR="008D724E" w:rsidRPr="00B63037" w:rsidRDefault="008D724E" w:rsidP="008424A3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 xml:space="preserve">№ </w:t>
            </w:r>
            <w:r w:rsidRPr="00B14291">
              <w:rPr>
                <w:lang w:val="ru-RU"/>
              </w:rPr>
              <w:t>EA-41843</w:t>
            </w:r>
            <w:r w:rsidRPr="001D19F7">
              <w:rPr>
                <w:lang w:val="ru-RU"/>
              </w:rPr>
              <w:t xml:space="preserve">- </w:t>
            </w:r>
            <w:r w:rsidRPr="00B92F10">
              <w:rPr>
                <w:lang w:val="ru-RU"/>
              </w:rPr>
              <w:t>ОБЩЕСТВО С ОГРАНИЧЕННОЙ ОТВЕТСТВЕННОСТЬЮ "БАЗИЛЬ"</w:t>
            </w:r>
          </w:p>
        </w:tc>
        <w:tc>
          <w:tcPr>
            <w:tcW w:w="1700" w:type="dxa"/>
          </w:tcPr>
          <w:p w:rsidR="008D724E" w:rsidRPr="001D19F7" w:rsidRDefault="008D724E" w:rsidP="008424A3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8D724E" w:rsidRPr="001D19F7" w:rsidRDefault="008D724E" w:rsidP="008424A3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8D724E" w:rsidRPr="001D19F7" w:rsidRDefault="008D724E" w:rsidP="008424A3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8D724E" w:rsidRPr="001D19F7" w:rsidRDefault="008D724E" w:rsidP="008424A3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8D724E" w:rsidRPr="001D19F7" w:rsidRDefault="008D724E" w:rsidP="008424A3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8D724E" w:rsidRPr="001D19F7" w:rsidRDefault="008D724E" w:rsidP="003418A3">
      <w:pPr>
        <w:rPr>
          <w:lang w:val="ru-RU"/>
        </w:rPr>
      </w:pPr>
      <w:bookmarkStart w:id="0" w:name="Reference"/>
      <w:bookmarkEnd w:id="0"/>
      <w:r w:rsidRPr="001D19F7">
        <w:rPr>
          <w:lang w:val="ru-RU"/>
        </w:rPr>
        <w:t>На основании ч.10 ст.69 Федерального закона № 44-ФЗ победителем аукциона в электронной форме по закупке «</w:t>
      </w:r>
      <w:r w:rsidRPr="00B92F10">
        <w:rPr>
          <w:lang w:val="ru-RU"/>
        </w:rPr>
        <w:t>Средства дезинфекционные</w:t>
      </w:r>
      <w:r w:rsidRPr="001D19F7">
        <w:rPr>
          <w:lang w:val="ru-RU"/>
        </w:rPr>
        <w:t xml:space="preserve">» 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</w:t>
      </w:r>
      <w:r w:rsidRPr="00C22B3B">
        <w:rPr>
          <w:lang w:val="ru-RU"/>
        </w:rPr>
        <w:t>ОБЩЕСТВО С ОГРАНИЧЕННОЙ ОТВЕТСТВЕННОСТЬЮ "ВИВАЛЬДИ-К"</w:t>
      </w:r>
      <w:r w:rsidRPr="001D19F7">
        <w:rPr>
          <w:lang w:val="ru-RU"/>
        </w:rPr>
        <w:t xml:space="preserve">, </w:t>
      </w:r>
      <w:bookmarkStart w:id="1" w:name="_GoBack"/>
      <w:bookmarkEnd w:id="1"/>
      <w:r w:rsidRPr="001D19F7">
        <w:rPr>
          <w:lang w:val="ru-RU"/>
        </w:rPr>
        <w:t xml:space="preserve">предложение о цене контракта </w:t>
      </w:r>
      <w:r w:rsidRPr="00B92F10">
        <w:rPr>
          <w:rFonts w:ascii="Roboto" w:hAnsi="Roboto" w:cs="Roboto"/>
          <w:color w:val="000000"/>
          <w:sz w:val="27"/>
          <w:szCs w:val="27"/>
          <w:lang w:val="ru-RU"/>
        </w:rPr>
        <w:t>286 782.37</w:t>
      </w:r>
      <w:r w:rsidRPr="001D19F7">
        <w:rPr>
          <w:lang w:val="ru-RU"/>
        </w:rPr>
        <w:t xml:space="preserve"> рублей.  </w:t>
      </w:r>
    </w:p>
    <w:p w:rsidR="008D724E" w:rsidRPr="001D19F7" w:rsidRDefault="008D724E" w:rsidP="00FD311B">
      <w:pPr>
        <w:ind w:firstLine="709"/>
        <w:jc w:val="both"/>
        <w:rPr>
          <w:b/>
          <w:bCs/>
          <w:lang w:val="ru-RU"/>
        </w:rPr>
      </w:pPr>
      <w:r w:rsidRPr="001D19F7">
        <w:rPr>
          <w:b/>
          <w:bCs/>
          <w:lang w:val="ru-RU"/>
        </w:rPr>
        <w:t>Протокол подведения итогов аукциона в электронной форме подписан всеми присутствующими на заседании членами единой межведомственной комиссиии направлен оператору электронной торговой площадки https://gz.lot-online.ru/.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8D724E" w:rsidRPr="001D19F7">
        <w:trPr>
          <w:trHeight w:val="206"/>
          <w:jc w:val="center"/>
        </w:trPr>
        <w:tc>
          <w:tcPr>
            <w:tcW w:w="7338" w:type="dxa"/>
          </w:tcPr>
          <w:p w:rsidR="008D724E" w:rsidRPr="001D19F7" w:rsidRDefault="008D724E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8D724E" w:rsidRPr="001D19F7" w:rsidRDefault="008D724E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</w:tcPr>
          <w:p w:rsidR="008D724E" w:rsidRPr="001D19F7" w:rsidRDefault="008D724E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8D724E" w:rsidRPr="001D19F7" w:rsidRDefault="008D724E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Просоленко Ю.А.</w:t>
            </w:r>
          </w:p>
          <w:p w:rsidR="008D724E" w:rsidRPr="001D19F7" w:rsidRDefault="008D724E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8D724E" w:rsidRPr="001D19F7">
        <w:trPr>
          <w:trHeight w:val="206"/>
          <w:jc w:val="center"/>
        </w:trPr>
        <w:tc>
          <w:tcPr>
            <w:tcW w:w="7338" w:type="dxa"/>
          </w:tcPr>
          <w:p w:rsidR="008D724E" w:rsidRPr="001D19F7" w:rsidRDefault="008D724E" w:rsidP="001757FC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8D724E" w:rsidRPr="001D19F7" w:rsidRDefault="008D724E" w:rsidP="001757FC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693" w:type="dxa"/>
          </w:tcPr>
          <w:p w:rsidR="008D724E" w:rsidRPr="001D19F7" w:rsidRDefault="008D724E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Дехтерев Ю.С.</w:t>
            </w:r>
          </w:p>
          <w:p w:rsidR="008D724E" w:rsidRPr="001D19F7" w:rsidRDefault="008D724E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8D724E" w:rsidRPr="001D19F7" w:rsidRDefault="008D724E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Костюк Н.В.</w:t>
            </w:r>
          </w:p>
          <w:p w:rsidR="008D724E" w:rsidRPr="001D19F7" w:rsidRDefault="008D724E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8D724E" w:rsidRPr="001D19F7" w:rsidRDefault="008D724E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Мальченко Е.А.</w:t>
            </w:r>
          </w:p>
          <w:p w:rsidR="008D724E" w:rsidRPr="001D19F7" w:rsidRDefault="008D724E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8D724E" w:rsidRPr="001D19F7">
        <w:trPr>
          <w:trHeight w:val="206"/>
          <w:jc w:val="center"/>
        </w:trPr>
        <w:tc>
          <w:tcPr>
            <w:tcW w:w="7338" w:type="dxa"/>
          </w:tcPr>
          <w:p w:rsidR="008D724E" w:rsidRPr="001D19F7" w:rsidRDefault="008D724E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Секретарь комиссии</w:t>
            </w:r>
            <w:r w:rsidRPr="001D19F7">
              <w:rPr>
                <w:sz w:val="24"/>
                <w:szCs w:val="24"/>
              </w:rPr>
              <w:tab/>
            </w:r>
          </w:p>
          <w:p w:rsidR="008D724E" w:rsidRPr="001D19F7" w:rsidRDefault="008D724E" w:rsidP="001757FC">
            <w:pPr>
              <w:pStyle w:val="BodyText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8D724E" w:rsidRPr="001D19F7" w:rsidRDefault="008D724E" w:rsidP="00816E4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Владыкина Л.В.</w:t>
            </w:r>
          </w:p>
          <w:p w:rsidR="008D724E" w:rsidRPr="001D19F7" w:rsidRDefault="008D724E" w:rsidP="001757FC">
            <w:pPr>
              <w:pStyle w:val="BodyText"/>
              <w:rPr>
                <w:sz w:val="24"/>
                <w:szCs w:val="24"/>
              </w:rPr>
            </w:pPr>
          </w:p>
        </w:tc>
      </w:tr>
    </w:tbl>
    <w:p w:rsidR="008D724E" w:rsidRPr="001D19F7" w:rsidRDefault="008D724E" w:rsidP="00B7524D">
      <w:pPr>
        <w:jc w:val="both"/>
        <w:rPr>
          <w:lang w:val="ru-RU" w:eastAsia="ru-RU"/>
        </w:rPr>
      </w:pPr>
    </w:p>
    <w:sectPr w:rsidR="008D724E" w:rsidRPr="001D19F7" w:rsidSect="00FE244C">
      <w:headerReference w:type="default" r:id="rId8"/>
      <w:pgSz w:w="11904" w:h="16836" w:code="9"/>
      <w:pgMar w:top="719" w:right="847" w:bottom="851" w:left="1440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D724E" w:rsidRDefault="008D724E">
      <w:r>
        <w:separator/>
      </w:r>
    </w:p>
  </w:endnote>
  <w:endnote w:type="continuationSeparator" w:id="1">
    <w:p w:rsidR="008D724E" w:rsidRDefault="008D724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irc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D724E" w:rsidRDefault="008D724E">
      <w:r>
        <w:separator/>
      </w:r>
    </w:p>
  </w:footnote>
  <w:footnote w:type="continuationSeparator" w:id="1">
    <w:p w:rsidR="008D724E" w:rsidRDefault="008D724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724E" w:rsidRDefault="008D724E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8D724E" w:rsidRDefault="008D724E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FCD"/>
    <w:rsid w:val="00001465"/>
    <w:rsid w:val="00001AE6"/>
    <w:rsid w:val="00001E63"/>
    <w:rsid w:val="00002163"/>
    <w:rsid w:val="000033EF"/>
    <w:rsid w:val="000050FF"/>
    <w:rsid w:val="00005818"/>
    <w:rsid w:val="000070D5"/>
    <w:rsid w:val="00011CE1"/>
    <w:rsid w:val="000160DB"/>
    <w:rsid w:val="00016AF8"/>
    <w:rsid w:val="00017961"/>
    <w:rsid w:val="000208A3"/>
    <w:rsid w:val="00021F8C"/>
    <w:rsid w:val="00022182"/>
    <w:rsid w:val="0002412A"/>
    <w:rsid w:val="0002495C"/>
    <w:rsid w:val="00025B41"/>
    <w:rsid w:val="00025D49"/>
    <w:rsid w:val="00025F4E"/>
    <w:rsid w:val="000266C9"/>
    <w:rsid w:val="00027D87"/>
    <w:rsid w:val="0003557A"/>
    <w:rsid w:val="00035649"/>
    <w:rsid w:val="00036EC3"/>
    <w:rsid w:val="000379A9"/>
    <w:rsid w:val="00037D4E"/>
    <w:rsid w:val="00040293"/>
    <w:rsid w:val="00042AE3"/>
    <w:rsid w:val="00042AEC"/>
    <w:rsid w:val="000441A1"/>
    <w:rsid w:val="000447D7"/>
    <w:rsid w:val="00044844"/>
    <w:rsid w:val="00044ECA"/>
    <w:rsid w:val="000457C2"/>
    <w:rsid w:val="0004591D"/>
    <w:rsid w:val="00045BF1"/>
    <w:rsid w:val="00046957"/>
    <w:rsid w:val="0004702A"/>
    <w:rsid w:val="00047DE8"/>
    <w:rsid w:val="00047EBC"/>
    <w:rsid w:val="00050D71"/>
    <w:rsid w:val="00051356"/>
    <w:rsid w:val="000513CC"/>
    <w:rsid w:val="0005224E"/>
    <w:rsid w:val="0005284C"/>
    <w:rsid w:val="0005548D"/>
    <w:rsid w:val="000563F4"/>
    <w:rsid w:val="000567B7"/>
    <w:rsid w:val="00056C26"/>
    <w:rsid w:val="00056F55"/>
    <w:rsid w:val="00056FE6"/>
    <w:rsid w:val="0005766B"/>
    <w:rsid w:val="00057C24"/>
    <w:rsid w:val="00060534"/>
    <w:rsid w:val="00061103"/>
    <w:rsid w:val="00064514"/>
    <w:rsid w:val="00064585"/>
    <w:rsid w:val="00064E75"/>
    <w:rsid w:val="000672A8"/>
    <w:rsid w:val="000702A9"/>
    <w:rsid w:val="000706D8"/>
    <w:rsid w:val="00072704"/>
    <w:rsid w:val="00073D43"/>
    <w:rsid w:val="00076E74"/>
    <w:rsid w:val="000776EF"/>
    <w:rsid w:val="000776FC"/>
    <w:rsid w:val="00080AC9"/>
    <w:rsid w:val="00080E79"/>
    <w:rsid w:val="0008373A"/>
    <w:rsid w:val="00086196"/>
    <w:rsid w:val="00086878"/>
    <w:rsid w:val="00087ED6"/>
    <w:rsid w:val="00090636"/>
    <w:rsid w:val="000913B1"/>
    <w:rsid w:val="0009151B"/>
    <w:rsid w:val="00092261"/>
    <w:rsid w:val="0009395F"/>
    <w:rsid w:val="000941F8"/>
    <w:rsid w:val="00094AA8"/>
    <w:rsid w:val="00095AF2"/>
    <w:rsid w:val="00097F85"/>
    <w:rsid w:val="000A4B17"/>
    <w:rsid w:val="000A619C"/>
    <w:rsid w:val="000A6BEB"/>
    <w:rsid w:val="000A6FBF"/>
    <w:rsid w:val="000A742A"/>
    <w:rsid w:val="000A7B44"/>
    <w:rsid w:val="000B0402"/>
    <w:rsid w:val="000B11FD"/>
    <w:rsid w:val="000B129E"/>
    <w:rsid w:val="000B2D9E"/>
    <w:rsid w:val="000B5572"/>
    <w:rsid w:val="000B7A62"/>
    <w:rsid w:val="000C0159"/>
    <w:rsid w:val="000C0A89"/>
    <w:rsid w:val="000C13CE"/>
    <w:rsid w:val="000C14BE"/>
    <w:rsid w:val="000C279C"/>
    <w:rsid w:val="000C3635"/>
    <w:rsid w:val="000C42D5"/>
    <w:rsid w:val="000C5697"/>
    <w:rsid w:val="000C70F6"/>
    <w:rsid w:val="000D0382"/>
    <w:rsid w:val="000D1BC0"/>
    <w:rsid w:val="000D2280"/>
    <w:rsid w:val="000D2BBF"/>
    <w:rsid w:val="000D3139"/>
    <w:rsid w:val="000D3A67"/>
    <w:rsid w:val="000D4315"/>
    <w:rsid w:val="000D44FF"/>
    <w:rsid w:val="000D68E1"/>
    <w:rsid w:val="000D6ECC"/>
    <w:rsid w:val="000D7AAC"/>
    <w:rsid w:val="000E0470"/>
    <w:rsid w:val="000E2076"/>
    <w:rsid w:val="000E6DCB"/>
    <w:rsid w:val="000E7C65"/>
    <w:rsid w:val="000F0DFC"/>
    <w:rsid w:val="000F2F6D"/>
    <w:rsid w:val="000F3B01"/>
    <w:rsid w:val="000F701A"/>
    <w:rsid w:val="000F75C5"/>
    <w:rsid w:val="000F75F0"/>
    <w:rsid w:val="000F7846"/>
    <w:rsid w:val="00100A24"/>
    <w:rsid w:val="00102C74"/>
    <w:rsid w:val="00103344"/>
    <w:rsid w:val="001037BF"/>
    <w:rsid w:val="00103C73"/>
    <w:rsid w:val="001042CA"/>
    <w:rsid w:val="0010559E"/>
    <w:rsid w:val="00107D67"/>
    <w:rsid w:val="0011080D"/>
    <w:rsid w:val="00110CF0"/>
    <w:rsid w:val="00111DB7"/>
    <w:rsid w:val="00111FDD"/>
    <w:rsid w:val="00113B11"/>
    <w:rsid w:val="00114067"/>
    <w:rsid w:val="00115ED0"/>
    <w:rsid w:val="00116EFF"/>
    <w:rsid w:val="00120AE3"/>
    <w:rsid w:val="00120B95"/>
    <w:rsid w:val="001218A9"/>
    <w:rsid w:val="001225A1"/>
    <w:rsid w:val="00123715"/>
    <w:rsid w:val="0012796D"/>
    <w:rsid w:val="0013175D"/>
    <w:rsid w:val="00132977"/>
    <w:rsid w:val="00132FFD"/>
    <w:rsid w:val="00135107"/>
    <w:rsid w:val="001368DA"/>
    <w:rsid w:val="00137252"/>
    <w:rsid w:val="00137C60"/>
    <w:rsid w:val="00137CC6"/>
    <w:rsid w:val="00141FF0"/>
    <w:rsid w:val="00142029"/>
    <w:rsid w:val="00143976"/>
    <w:rsid w:val="00143EDE"/>
    <w:rsid w:val="0014426E"/>
    <w:rsid w:val="001453F7"/>
    <w:rsid w:val="00146D8A"/>
    <w:rsid w:val="00147A46"/>
    <w:rsid w:val="00147ADE"/>
    <w:rsid w:val="00150607"/>
    <w:rsid w:val="0015089F"/>
    <w:rsid w:val="001509D3"/>
    <w:rsid w:val="00150FA0"/>
    <w:rsid w:val="0015167B"/>
    <w:rsid w:val="00152410"/>
    <w:rsid w:val="001527CC"/>
    <w:rsid w:val="00152B56"/>
    <w:rsid w:val="0015413F"/>
    <w:rsid w:val="00154395"/>
    <w:rsid w:val="00156361"/>
    <w:rsid w:val="00156404"/>
    <w:rsid w:val="00156F7F"/>
    <w:rsid w:val="00156F8E"/>
    <w:rsid w:val="00157C14"/>
    <w:rsid w:val="00162380"/>
    <w:rsid w:val="00163786"/>
    <w:rsid w:val="00163907"/>
    <w:rsid w:val="00163ABB"/>
    <w:rsid w:val="00165EC7"/>
    <w:rsid w:val="0016624D"/>
    <w:rsid w:val="001678B4"/>
    <w:rsid w:val="00171E7F"/>
    <w:rsid w:val="0017237A"/>
    <w:rsid w:val="00172690"/>
    <w:rsid w:val="00172BD9"/>
    <w:rsid w:val="0017355E"/>
    <w:rsid w:val="0017453E"/>
    <w:rsid w:val="001751CF"/>
    <w:rsid w:val="00175490"/>
    <w:rsid w:val="00175661"/>
    <w:rsid w:val="001757FC"/>
    <w:rsid w:val="001759F3"/>
    <w:rsid w:val="00175F81"/>
    <w:rsid w:val="00180ACF"/>
    <w:rsid w:val="00180E0F"/>
    <w:rsid w:val="0018218F"/>
    <w:rsid w:val="00182A42"/>
    <w:rsid w:val="00182C60"/>
    <w:rsid w:val="0018384D"/>
    <w:rsid w:val="00185563"/>
    <w:rsid w:val="00187E5F"/>
    <w:rsid w:val="001902B6"/>
    <w:rsid w:val="0019046C"/>
    <w:rsid w:val="0019085E"/>
    <w:rsid w:val="001908D7"/>
    <w:rsid w:val="00190D30"/>
    <w:rsid w:val="00193437"/>
    <w:rsid w:val="00194377"/>
    <w:rsid w:val="00194674"/>
    <w:rsid w:val="00194855"/>
    <w:rsid w:val="001960FA"/>
    <w:rsid w:val="001978FE"/>
    <w:rsid w:val="00197E5A"/>
    <w:rsid w:val="001A03BE"/>
    <w:rsid w:val="001A10A2"/>
    <w:rsid w:val="001A283D"/>
    <w:rsid w:val="001A3A50"/>
    <w:rsid w:val="001A3AC9"/>
    <w:rsid w:val="001A4382"/>
    <w:rsid w:val="001A647A"/>
    <w:rsid w:val="001A6AA9"/>
    <w:rsid w:val="001A6E43"/>
    <w:rsid w:val="001A70F6"/>
    <w:rsid w:val="001A7BC2"/>
    <w:rsid w:val="001B134A"/>
    <w:rsid w:val="001B1976"/>
    <w:rsid w:val="001B19F8"/>
    <w:rsid w:val="001B1EE5"/>
    <w:rsid w:val="001B2B61"/>
    <w:rsid w:val="001B3827"/>
    <w:rsid w:val="001B406F"/>
    <w:rsid w:val="001B4758"/>
    <w:rsid w:val="001B5249"/>
    <w:rsid w:val="001B53A4"/>
    <w:rsid w:val="001B54F7"/>
    <w:rsid w:val="001B5B74"/>
    <w:rsid w:val="001B62D9"/>
    <w:rsid w:val="001B773E"/>
    <w:rsid w:val="001C0506"/>
    <w:rsid w:val="001C0F67"/>
    <w:rsid w:val="001C1567"/>
    <w:rsid w:val="001C25B8"/>
    <w:rsid w:val="001C2C78"/>
    <w:rsid w:val="001C32BA"/>
    <w:rsid w:val="001C581D"/>
    <w:rsid w:val="001C67A6"/>
    <w:rsid w:val="001C6F22"/>
    <w:rsid w:val="001C704A"/>
    <w:rsid w:val="001C7CE5"/>
    <w:rsid w:val="001D0DDA"/>
    <w:rsid w:val="001D19F7"/>
    <w:rsid w:val="001D2582"/>
    <w:rsid w:val="001D2820"/>
    <w:rsid w:val="001D31A1"/>
    <w:rsid w:val="001D42AC"/>
    <w:rsid w:val="001D436F"/>
    <w:rsid w:val="001D4D93"/>
    <w:rsid w:val="001D5357"/>
    <w:rsid w:val="001D6ED1"/>
    <w:rsid w:val="001D76C0"/>
    <w:rsid w:val="001D7A70"/>
    <w:rsid w:val="001E034B"/>
    <w:rsid w:val="001E0F31"/>
    <w:rsid w:val="001E1954"/>
    <w:rsid w:val="001E1BCC"/>
    <w:rsid w:val="001E1DB1"/>
    <w:rsid w:val="001E20BF"/>
    <w:rsid w:val="001E3543"/>
    <w:rsid w:val="001E4121"/>
    <w:rsid w:val="001E4840"/>
    <w:rsid w:val="001E4A47"/>
    <w:rsid w:val="001E556D"/>
    <w:rsid w:val="001E5CEB"/>
    <w:rsid w:val="001E7E8E"/>
    <w:rsid w:val="001E7F30"/>
    <w:rsid w:val="001F0056"/>
    <w:rsid w:val="001F09C6"/>
    <w:rsid w:val="001F1D98"/>
    <w:rsid w:val="001F2206"/>
    <w:rsid w:val="001F2210"/>
    <w:rsid w:val="001F3D8B"/>
    <w:rsid w:val="001F4748"/>
    <w:rsid w:val="001F55CC"/>
    <w:rsid w:val="001F6526"/>
    <w:rsid w:val="001F65A4"/>
    <w:rsid w:val="001F76AF"/>
    <w:rsid w:val="00201319"/>
    <w:rsid w:val="0020161E"/>
    <w:rsid w:val="00203931"/>
    <w:rsid w:val="00205823"/>
    <w:rsid w:val="00205A40"/>
    <w:rsid w:val="00205C39"/>
    <w:rsid w:val="00207EA2"/>
    <w:rsid w:val="00210FE4"/>
    <w:rsid w:val="0021248E"/>
    <w:rsid w:val="00212EBA"/>
    <w:rsid w:val="00213CE5"/>
    <w:rsid w:val="00213DDB"/>
    <w:rsid w:val="00214B6A"/>
    <w:rsid w:val="0021610C"/>
    <w:rsid w:val="00216B60"/>
    <w:rsid w:val="00217D58"/>
    <w:rsid w:val="00220101"/>
    <w:rsid w:val="00221205"/>
    <w:rsid w:val="002230CC"/>
    <w:rsid w:val="002243BE"/>
    <w:rsid w:val="0022472C"/>
    <w:rsid w:val="002265D4"/>
    <w:rsid w:val="0022686D"/>
    <w:rsid w:val="00226F92"/>
    <w:rsid w:val="00226FCB"/>
    <w:rsid w:val="00231417"/>
    <w:rsid w:val="002321B5"/>
    <w:rsid w:val="00232C76"/>
    <w:rsid w:val="00240DED"/>
    <w:rsid w:val="00241520"/>
    <w:rsid w:val="00241740"/>
    <w:rsid w:val="00242289"/>
    <w:rsid w:val="00242CAB"/>
    <w:rsid w:val="0024391C"/>
    <w:rsid w:val="00244312"/>
    <w:rsid w:val="002448DD"/>
    <w:rsid w:val="00244B71"/>
    <w:rsid w:val="00244F89"/>
    <w:rsid w:val="002465AF"/>
    <w:rsid w:val="00246FE8"/>
    <w:rsid w:val="0024762E"/>
    <w:rsid w:val="00247B44"/>
    <w:rsid w:val="00247D67"/>
    <w:rsid w:val="00251777"/>
    <w:rsid w:val="00253585"/>
    <w:rsid w:val="00254508"/>
    <w:rsid w:val="00256103"/>
    <w:rsid w:val="00257160"/>
    <w:rsid w:val="002571E5"/>
    <w:rsid w:val="002634C9"/>
    <w:rsid w:val="002636FA"/>
    <w:rsid w:val="002647ED"/>
    <w:rsid w:val="002652BC"/>
    <w:rsid w:val="0027034C"/>
    <w:rsid w:val="00270581"/>
    <w:rsid w:val="002733C7"/>
    <w:rsid w:val="00281887"/>
    <w:rsid w:val="002818C3"/>
    <w:rsid w:val="00281E80"/>
    <w:rsid w:val="00282C81"/>
    <w:rsid w:val="002864FC"/>
    <w:rsid w:val="00287FE0"/>
    <w:rsid w:val="002903F8"/>
    <w:rsid w:val="00290AF1"/>
    <w:rsid w:val="002919BF"/>
    <w:rsid w:val="00291E47"/>
    <w:rsid w:val="00292111"/>
    <w:rsid w:val="00292664"/>
    <w:rsid w:val="00294696"/>
    <w:rsid w:val="002960E7"/>
    <w:rsid w:val="00296CF0"/>
    <w:rsid w:val="002A0377"/>
    <w:rsid w:val="002A09C9"/>
    <w:rsid w:val="002A0FDD"/>
    <w:rsid w:val="002A142B"/>
    <w:rsid w:val="002A1762"/>
    <w:rsid w:val="002A1B2B"/>
    <w:rsid w:val="002A2145"/>
    <w:rsid w:val="002A2C4E"/>
    <w:rsid w:val="002A2E39"/>
    <w:rsid w:val="002A2E73"/>
    <w:rsid w:val="002A3A0A"/>
    <w:rsid w:val="002A3FA1"/>
    <w:rsid w:val="002A4323"/>
    <w:rsid w:val="002A43C6"/>
    <w:rsid w:val="002A63E0"/>
    <w:rsid w:val="002A7955"/>
    <w:rsid w:val="002A7BEE"/>
    <w:rsid w:val="002B10D8"/>
    <w:rsid w:val="002B2814"/>
    <w:rsid w:val="002B34DF"/>
    <w:rsid w:val="002B35F3"/>
    <w:rsid w:val="002B36DF"/>
    <w:rsid w:val="002B4E56"/>
    <w:rsid w:val="002B5340"/>
    <w:rsid w:val="002B76C0"/>
    <w:rsid w:val="002C0DD3"/>
    <w:rsid w:val="002C180D"/>
    <w:rsid w:val="002C302E"/>
    <w:rsid w:val="002C4DE9"/>
    <w:rsid w:val="002C504B"/>
    <w:rsid w:val="002C5DA0"/>
    <w:rsid w:val="002C66A3"/>
    <w:rsid w:val="002C6BF4"/>
    <w:rsid w:val="002C736D"/>
    <w:rsid w:val="002C7480"/>
    <w:rsid w:val="002D3E8A"/>
    <w:rsid w:val="002D50EB"/>
    <w:rsid w:val="002D511F"/>
    <w:rsid w:val="002D587A"/>
    <w:rsid w:val="002D63DC"/>
    <w:rsid w:val="002D6C9A"/>
    <w:rsid w:val="002D6D86"/>
    <w:rsid w:val="002D7401"/>
    <w:rsid w:val="002E035B"/>
    <w:rsid w:val="002E16B5"/>
    <w:rsid w:val="002E4B8E"/>
    <w:rsid w:val="002E53F4"/>
    <w:rsid w:val="002E5AC0"/>
    <w:rsid w:val="002E783B"/>
    <w:rsid w:val="002E7986"/>
    <w:rsid w:val="002F1925"/>
    <w:rsid w:val="002F2615"/>
    <w:rsid w:val="002F32FC"/>
    <w:rsid w:val="002F446A"/>
    <w:rsid w:val="00300B15"/>
    <w:rsid w:val="003032D8"/>
    <w:rsid w:val="00305012"/>
    <w:rsid w:val="0030518F"/>
    <w:rsid w:val="003058C2"/>
    <w:rsid w:val="00305CF5"/>
    <w:rsid w:val="00306BF9"/>
    <w:rsid w:val="003117E3"/>
    <w:rsid w:val="00313411"/>
    <w:rsid w:val="00313FAD"/>
    <w:rsid w:val="00314032"/>
    <w:rsid w:val="00316F9C"/>
    <w:rsid w:val="00317604"/>
    <w:rsid w:val="0032023D"/>
    <w:rsid w:val="00320FFB"/>
    <w:rsid w:val="003214E7"/>
    <w:rsid w:val="00321585"/>
    <w:rsid w:val="00322197"/>
    <w:rsid w:val="00322B15"/>
    <w:rsid w:val="0032371F"/>
    <w:rsid w:val="00323F41"/>
    <w:rsid w:val="00324961"/>
    <w:rsid w:val="0032518B"/>
    <w:rsid w:val="00325440"/>
    <w:rsid w:val="00326F96"/>
    <w:rsid w:val="00327045"/>
    <w:rsid w:val="00327879"/>
    <w:rsid w:val="00327954"/>
    <w:rsid w:val="003301C2"/>
    <w:rsid w:val="0033084B"/>
    <w:rsid w:val="00330C75"/>
    <w:rsid w:val="00330F6B"/>
    <w:rsid w:val="00331866"/>
    <w:rsid w:val="00331AB5"/>
    <w:rsid w:val="00333C8F"/>
    <w:rsid w:val="00333CD2"/>
    <w:rsid w:val="00333DF6"/>
    <w:rsid w:val="003341DE"/>
    <w:rsid w:val="0033504C"/>
    <w:rsid w:val="00336D94"/>
    <w:rsid w:val="00340B33"/>
    <w:rsid w:val="003418A3"/>
    <w:rsid w:val="00341B4B"/>
    <w:rsid w:val="00344F0B"/>
    <w:rsid w:val="00344F6D"/>
    <w:rsid w:val="00345E31"/>
    <w:rsid w:val="00345F5D"/>
    <w:rsid w:val="00346618"/>
    <w:rsid w:val="00350163"/>
    <w:rsid w:val="003508E2"/>
    <w:rsid w:val="00350B05"/>
    <w:rsid w:val="00356F4D"/>
    <w:rsid w:val="0036125D"/>
    <w:rsid w:val="00361411"/>
    <w:rsid w:val="00361867"/>
    <w:rsid w:val="00361A97"/>
    <w:rsid w:val="003620EC"/>
    <w:rsid w:val="003643C0"/>
    <w:rsid w:val="003649A3"/>
    <w:rsid w:val="00365DFD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7F1"/>
    <w:rsid w:val="003771B9"/>
    <w:rsid w:val="003802B3"/>
    <w:rsid w:val="00380E95"/>
    <w:rsid w:val="00381B5F"/>
    <w:rsid w:val="003820F5"/>
    <w:rsid w:val="003821F8"/>
    <w:rsid w:val="00382231"/>
    <w:rsid w:val="003839D3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97E57"/>
    <w:rsid w:val="003A0B50"/>
    <w:rsid w:val="003A0DAC"/>
    <w:rsid w:val="003A2624"/>
    <w:rsid w:val="003A38D5"/>
    <w:rsid w:val="003A3BC3"/>
    <w:rsid w:val="003A50D0"/>
    <w:rsid w:val="003A623F"/>
    <w:rsid w:val="003A6C93"/>
    <w:rsid w:val="003A76EC"/>
    <w:rsid w:val="003A7F80"/>
    <w:rsid w:val="003B161B"/>
    <w:rsid w:val="003B2844"/>
    <w:rsid w:val="003B2B8C"/>
    <w:rsid w:val="003B410D"/>
    <w:rsid w:val="003B42CD"/>
    <w:rsid w:val="003B66E0"/>
    <w:rsid w:val="003B6A84"/>
    <w:rsid w:val="003C0388"/>
    <w:rsid w:val="003C1234"/>
    <w:rsid w:val="003C20C0"/>
    <w:rsid w:val="003C25B1"/>
    <w:rsid w:val="003C349A"/>
    <w:rsid w:val="003C3581"/>
    <w:rsid w:val="003C5CD0"/>
    <w:rsid w:val="003C5EDA"/>
    <w:rsid w:val="003C6B0C"/>
    <w:rsid w:val="003C6E3E"/>
    <w:rsid w:val="003C734A"/>
    <w:rsid w:val="003C7593"/>
    <w:rsid w:val="003D0659"/>
    <w:rsid w:val="003D0700"/>
    <w:rsid w:val="003D12EA"/>
    <w:rsid w:val="003D1B41"/>
    <w:rsid w:val="003D4ED7"/>
    <w:rsid w:val="003D578C"/>
    <w:rsid w:val="003D5C31"/>
    <w:rsid w:val="003D7215"/>
    <w:rsid w:val="003D725E"/>
    <w:rsid w:val="003E0166"/>
    <w:rsid w:val="003E0C46"/>
    <w:rsid w:val="003E0DA0"/>
    <w:rsid w:val="003E1C4B"/>
    <w:rsid w:val="003E2020"/>
    <w:rsid w:val="003E2E8E"/>
    <w:rsid w:val="003E38FC"/>
    <w:rsid w:val="003E4166"/>
    <w:rsid w:val="003E5D17"/>
    <w:rsid w:val="003E6A6A"/>
    <w:rsid w:val="003E6BC4"/>
    <w:rsid w:val="003E7B24"/>
    <w:rsid w:val="003F1752"/>
    <w:rsid w:val="003F19C9"/>
    <w:rsid w:val="003F2C1C"/>
    <w:rsid w:val="003F2FF1"/>
    <w:rsid w:val="003F48B4"/>
    <w:rsid w:val="003F4C89"/>
    <w:rsid w:val="003F6D34"/>
    <w:rsid w:val="003F7B05"/>
    <w:rsid w:val="00400ABA"/>
    <w:rsid w:val="00401715"/>
    <w:rsid w:val="00401AD6"/>
    <w:rsid w:val="00402906"/>
    <w:rsid w:val="00403333"/>
    <w:rsid w:val="00403375"/>
    <w:rsid w:val="00403713"/>
    <w:rsid w:val="0040390E"/>
    <w:rsid w:val="00404DA2"/>
    <w:rsid w:val="00405241"/>
    <w:rsid w:val="00405EF0"/>
    <w:rsid w:val="00407A0F"/>
    <w:rsid w:val="00411C7E"/>
    <w:rsid w:val="0041233A"/>
    <w:rsid w:val="00412589"/>
    <w:rsid w:val="004126A5"/>
    <w:rsid w:val="00414181"/>
    <w:rsid w:val="004169CA"/>
    <w:rsid w:val="00416B01"/>
    <w:rsid w:val="00417DCB"/>
    <w:rsid w:val="0042020E"/>
    <w:rsid w:val="0042064B"/>
    <w:rsid w:val="00420EB9"/>
    <w:rsid w:val="00422736"/>
    <w:rsid w:val="0042394D"/>
    <w:rsid w:val="00425646"/>
    <w:rsid w:val="004259F1"/>
    <w:rsid w:val="0042636F"/>
    <w:rsid w:val="0042716A"/>
    <w:rsid w:val="00427929"/>
    <w:rsid w:val="00427C41"/>
    <w:rsid w:val="004337CF"/>
    <w:rsid w:val="00436507"/>
    <w:rsid w:val="00436ED5"/>
    <w:rsid w:val="0043741B"/>
    <w:rsid w:val="004376A4"/>
    <w:rsid w:val="00440783"/>
    <w:rsid w:val="004424F0"/>
    <w:rsid w:val="00442CAB"/>
    <w:rsid w:val="004434F5"/>
    <w:rsid w:val="0044382C"/>
    <w:rsid w:val="00450BF6"/>
    <w:rsid w:val="00451C33"/>
    <w:rsid w:val="00451D8E"/>
    <w:rsid w:val="00452558"/>
    <w:rsid w:val="004553C8"/>
    <w:rsid w:val="0045613B"/>
    <w:rsid w:val="004579DD"/>
    <w:rsid w:val="00457A99"/>
    <w:rsid w:val="0046034A"/>
    <w:rsid w:val="00461FA8"/>
    <w:rsid w:val="00462BCF"/>
    <w:rsid w:val="00462FE4"/>
    <w:rsid w:val="004630AD"/>
    <w:rsid w:val="004634E8"/>
    <w:rsid w:val="00463DCE"/>
    <w:rsid w:val="00464EAD"/>
    <w:rsid w:val="00465EC2"/>
    <w:rsid w:val="004662FE"/>
    <w:rsid w:val="00470274"/>
    <w:rsid w:val="0047081A"/>
    <w:rsid w:val="00470B99"/>
    <w:rsid w:val="004710F6"/>
    <w:rsid w:val="00471B71"/>
    <w:rsid w:val="00472C6D"/>
    <w:rsid w:val="004734FF"/>
    <w:rsid w:val="0047350A"/>
    <w:rsid w:val="00473826"/>
    <w:rsid w:val="00474375"/>
    <w:rsid w:val="00475333"/>
    <w:rsid w:val="004754DA"/>
    <w:rsid w:val="00477DBF"/>
    <w:rsid w:val="00481189"/>
    <w:rsid w:val="00482BE4"/>
    <w:rsid w:val="004830C6"/>
    <w:rsid w:val="00483DD7"/>
    <w:rsid w:val="00484036"/>
    <w:rsid w:val="004848D4"/>
    <w:rsid w:val="00484E12"/>
    <w:rsid w:val="0048735A"/>
    <w:rsid w:val="0048794D"/>
    <w:rsid w:val="004904E3"/>
    <w:rsid w:val="00490F12"/>
    <w:rsid w:val="0049333E"/>
    <w:rsid w:val="004958F3"/>
    <w:rsid w:val="00495DB2"/>
    <w:rsid w:val="00495E30"/>
    <w:rsid w:val="00496D37"/>
    <w:rsid w:val="00496D72"/>
    <w:rsid w:val="00497E81"/>
    <w:rsid w:val="004A1ADE"/>
    <w:rsid w:val="004A30DD"/>
    <w:rsid w:val="004A39A7"/>
    <w:rsid w:val="004A4569"/>
    <w:rsid w:val="004A45D1"/>
    <w:rsid w:val="004A4B6D"/>
    <w:rsid w:val="004A63C6"/>
    <w:rsid w:val="004A7DB1"/>
    <w:rsid w:val="004B1F9C"/>
    <w:rsid w:val="004B49EB"/>
    <w:rsid w:val="004B6962"/>
    <w:rsid w:val="004B6CD5"/>
    <w:rsid w:val="004B7F73"/>
    <w:rsid w:val="004C0633"/>
    <w:rsid w:val="004C09CF"/>
    <w:rsid w:val="004C0A8F"/>
    <w:rsid w:val="004C10AE"/>
    <w:rsid w:val="004C1E7C"/>
    <w:rsid w:val="004C23B8"/>
    <w:rsid w:val="004C2632"/>
    <w:rsid w:val="004C33BE"/>
    <w:rsid w:val="004C3C38"/>
    <w:rsid w:val="004C5E88"/>
    <w:rsid w:val="004C7DAE"/>
    <w:rsid w:val="004D0454"/>
    <w:rsid w:val="004D04F9"/>
    <w:rsid w:val="004D08DC"/>
    <w:rsid w:val="004D0BCE"/>
    <w:rsid w:val="004D35C0"/>
    <w:rsid w:val="004D3A5F"/>
    <w:rsid w:val="004D45BD"/>
    <w:rsid w:val="004D4C3C"/>
    <w:rsid w:val="004D52EB"/>
    <w:rsid w:val="004D5631"/>
    <w:rsid w:val="004E00CE"/>
    <w:rsid w:val="004E2084"/>
    <w:rsid w:val="004E24C5"/>
    <w:rsid w:val="004E5153"/>
    <w:rsid w:val="004E6D7C"/>
    <w:rsid w:val="004E6D9D"/>
    <w:rsid w:val="004F137A"/>
    <w:rsid w:val="004F1429"/>
    <w:rsid w:val="004F1ECC"/>
    <w:rsid w:val="004F3D66"/>
    <w:rsid w:val="004F5155"/>
    <w:rsid w:val="004F55FF"/>
    <w:rsid w:val="004F6E66"/>
    <w:rsid w:val="004F70E9"/>
    <w:rsid w:val="004F7F52"/>
    <w:rsid w:val="00500693"/>
    <w:rsid w:val="00501079"/>
    <w:rsid w:val="005023B1"/>
    <w:rsid w:val="00504D5E"/>
    <w:rsid w:val="00505840"/>
    <w:rsid w:val="00505CED"/>
    <w:rsid w:val="00506289"/>
    <w:rsid w:val="00507D9A"/>
    <w:rsid w:val="00513CA4"/>
    <w:rsid w:val="00514E76"/>
    <w:rsid w:val="0051575B"/>
    <w:rsid w:val="00517805"/>
    <w:rsid w:val="005217E4"/>
    <w:rsid w:val="0052259C"/>
    <w:rsid w:val="00522F13"/>
    <w:rsid w:val="005235B0"/>
    <w:rsid w:val="005241AE"/>
    <w:rsid w:val="00524664"/>
    <w:rsid w:val="005246B6"/>
    <w:rsid w:val="00524C11"/>
    <w:rsid w:val="005276F9"/>
    <w:rsid w:val="00530763"/>
    <w:rsid w:val="0053198F"/>
    <w:rsid w:val="00531D40"/>
    <w:rsid w:val="00534557"/>
    <w:rsid w:val="00536E3A"/>
    <w:rsid w:val="005374EB"/>
    <w:rsid w:val="00537B4F"/>
    <w:rsid w:val="0054012D"/>
    <w:rsid w:val="00541C30"/>
    <w:rsid w:val="00541F19"/>
    <w:rsid w:val="00542744"/>
    <w:rsid w:val="00543081"/>
    <w:rsid w:val="00543243"/>
    <w:rsid w:val="00543967"/>
    <w:rsid w:val="00544184"/>
    <w:rsid w:val="005447D0"/>
    <w:rsid w:val="005470A1"/>
    <w:rsid w:val="00547AFA"/>
    <w:rsid w:val="00547FAD"/>
    <w:rsid w:val="0055281D"/>
    <w:rsid w:val="0055308E"/>
    <w:rsid w:val="00553405"/>
    <w:rsid w:val="0055534F"/>
    <w:rsid w:val="00555718"/>
    <w:rsid w:val="005557BB"/>
    <w:rsid w:val="005564C6"/>
    <w:rsid w:val="00556C54"/>
    <w:rsid w:val="005573BA"/>
    <w:rsid w:val="0056026D"/>
    <w:rsid w:val="00560358"/>
    <w:rsid w:val="00560786"/>
    <w:rsid w:val="00560BF0"/>
    <w:rsid w:val="005616DD"/>
    <w:rsid w:val="005632AC"/>
    <w:rsid w:val="00563A45"/>
    <w:rsid w:val="00563A79"/>
    <w:rsid w:val="005646D4"/>
    <w:rsid w:val="005648C1"/>
    <w:rsid w:val="005649AE"/>
    <w:rsid w:val="00565CB3"/>
    <w:rsid w:val="0056682D"/>
    <w:rsid w:val="00566A09"/>
    <w:rsid w:val="00567464"/>
    <w:rsid w:val="00570386"/>
    <w:rsid w:val="0057096E"/>
    <w:rsid w:val="005712A0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1F1F"/>
    <w:rsid w:val="005820A5"/>
    <w:rsid w:val="00584FE4"/>
    <w:rsid w:val="00585633"/>
    <w:rsid w:val="005859B6"/>
    <w:rsid w:val="00590040"/>
    <w:rsid w:val="0059296E"/>
    <w:rsid w:val="00593333"/>
    <w:rsid w:val="005937D1"/>
    <w:rsid w:val="00594045"/>
    <w:rsid w:val="0059414F"/>
    <w:rsid w:val="005945D8"/>
    <w:rsid w:val="00594D01"/>
    <w:rsid w:val="00594EA5"/>
    <w:rsid w:val="0059584A"/>
    <w:rsid w:val="00595CB7"/>
    <w:rsid w:val="005979B3"/>
    <w:rsid w:val="005A0276"/>
    <w:rsid w:val="005A08FA"/>
    <w:rsid w:val="005A0E17"/>
    <w:rsid w:val="005A1671"/>
    <w:rsid w:val="005A20FF"/>
    <w:rsid w:val="005A23D1"/>
    <w:rsid w:val="005A2434"/>
    <w:rsid w:val="005B0243"/>
    <w:rsid w:val="005B0739"/>
    <w:rsid w:val="005B1689"/>
    <w:rsid w:val="005B207D"/>
    <w:rsid w:val="005B2955"/>
    <w:rsid w:val="005B325E"/>
    <w:rsid w:val="005B432E"/>
    <w:rsid w:val="005B4A3C"/>
    <w:rsid w:val="005B53C4"/>
    <w:rsid w:val="005B5D13"/>
    <w:rsid w:val="005B6A67"/>
    <w:rsid w:val="005B7ADC"/>
    <w:rsid w:val="005B7D3C"/>
    <w:rsid w:val="005B7E07"/>
    <w:rsid w:val="005C0193"/>
    <w:rsid w:val="005C1341"/>
    <w:rsid w:val="005C2368"/>
    <w:rsid w:val="005C34E0"/>
    <w:rsid w:val="005C3F68"/>
    <w:rsid w:val="005C51C1"/>
    <w:rsid w:val="005C58A2"/>
    <w:rsid w:val="005C6D89"/>
    <w:rsid w:val="005D2784"/>
    <w:rsid w:val="005D5544"/>
    <w:rsid w:val="005D5F04"/>
    <w:rsid w:val="005D6285"/>
    <w:rsid w:val="005D77F0"/>
    <w:rsid w:val="005D7D07"/>
    <w:rsid w:val="005E04DC"/>
    <w:rsid w:val="005E08C9"/>
    <w:rsid w:val="005E1620"/>
    <w:rsid w:val="005E2B5C"/>
    <w:rsid w:val="005E3E90"/>
    <w:rsid w:val="005E41D5"/>
    <w:rsid w:val="005E44B5"/>
    <w:rsid w:val="005E46DC"/>
    <w:rsid w:val="005E626C"/>
    <w:rsid w:val="005E6875"/>
    <w:rsid w:val="005E7F7D"/>
    <w:rsid w:val="005F0040"/>
    <w:rsid w:val="005F101E"/>
    <w:rsid w:val="005F24FC"/>
    <w:rsid w:val="005F27EF"/>
    <w:rsid w:val="005F430E"/>
    <w:rsid w:val="005F52F6"/>
    <w:rsid w:val="006007E4"/>
    <w:rsid w:val="00600C90"/>
    <w:rsid w:val="00603194"/>
    <w:rsid w:val="00603631"/>
    <w:rsid w:val="00605853"/>
    <w:rsid w:val="00606503"/>
    <w:rsid w:val="0060687C"/>
    <w:rsid w:val="0061108D"/>
    <w:rsid w:val="00614FC6"/>
    <w:rsid w:val="00615B50"/>
    <w:rsid w:val="00616DFB"/>
    <w:rsid w:val="00617A93"/>
    <w:rsid w:val="006223BB"/>
    <w:rsid w:val="0062388F"/>
    <w:rsid w:val="006255BD"/>
    <w:rsid w:val="00626A54"/>
    <w:rsid w:val="006313ED"/>
    <w:rsid w:val="006316C2"/>
    <w:rsid w:val="00631E05"/>
    <w:rsid w:val="006321DF"/>
    <w:rsid w:val="00637A34"/>
    <w:rsid w:val="0064174B"/>
    <w:rsid w:val="006455B2"/>
    <w:rsid w:val="00646595"/>
    <w:rsid w:val="006511BC"/>
    <w:rsid w:val="0065216B"/>
    <w:rsid w:val="0065295F"/>
    <w:rsid w:val="00652CE1"/>
    <w:rsid w:val="0065362D"/>
    <w:rsid w:val="00654120"/>
    <w:rsid w:val="00654BFA"/>
    <w:rsid w:val="006569C2"/>
    <w:rsid w:val="006574CD"/>
    <w:rsid w:val="00657A2F"/>
    <w:rsid w:val="00660550"/>
    <w:rsid w:val="0066132A"/>
    <w:rsid w:val="006618C0"/>
    <w:rsid w:val="00661F90"/>
    <w:rsid w:val="00662188"/>
    <w:rsid w:val="00662A32"/>
    <w:rsid w:val="00663738"/>
    <w:rsid w:val="006641F6"/>
    <w:rsid w:val="00664D41"/>
    <w:rsid w:val="006652E6"/>
    <w:rsid w:val="00666F8C"/>
    <w:rsid w:val="0066712F"/>
    <w:rsid w:val="0067087A"/>
    <w:rsid w:val="00671406"/>
    <w:rsid w:val="0067296C"/>
    <w:rsid w:val="00672E9B"/>
    <w:rsid w:val="00673E91"/>
    <w:rsid w:val="00673F75"/>
    <w:rsid w:val="00674292"/>
    <w:rsid w:val="0067532F"/>
    <w:rsid w:val="00675412"/>
    <w:rsid w:val="00675459"/>
    <w:rsid w:val="006754B0"/>
    <w:rsid w:val="00676332"/>
    <w:rsid w:val="00680B73"/>
    <w:rsid w:val="00681B5E"/>
    <w:rsid w:val="00682782"/>
    <w:rsid w:val="00685049"/>
    <w:rsid w:val="00685053"/>
    <w:rsid w:val="00685C8A"/>
    <w:rsid w:val="00685E13"/>
    <w:rsid w:val="006869DA"/>
    <w:rsid w:val="00687A85"/>
    <w:rsid w:val="006909D1"/>
    <w:rsid w:val="00691729"/>
    <w:rsid w:val="00691A61"/>
    <w:rsid w:val="00691CFF"/>
    <w:rsid w:val="00694D4F"/>
    <w:rsid w:val="00695507"/>
    <w:rsid w:val="00695523"/>
    <w:rsid w:val="006963F9"/>
    <w:rsid w:val="0069665B"/>
    <w:rsid w:val="006967C3"/>
    <w:rsid w:val="006A26CF"/>
    <w:rsid w:val="006A5B10"/>
    <w:rsid w:val="006A5D4E"/>
    <w:rsid w:val="006A5F9E"/>
    <w:rsid w:val="006A71E7"/>
    <w:rsid w:val="006B1771"/>
    <w:rsid w:val="006B1BBB"/>
    <w:rsid w:val="006B4F16"/>
    <w:rsid w:val="006B5402"/>
    <w:rsid w:val="006B7CD8"/>
    <w:rsid w:val="006C32C0"/>
    <w:rsid w:val="006C3E9B"/>
    <w:rsid w:val="006C406D"/>
    <w:rsid w:val="006C4B75"/>
    <w:rsid w:val="006C5525"/>
    <w:rsid w:val="006C6445"/>
    <w:rsid w:val="006C6F0B"/>
    <w:rsid w:val="006D0600"/>
    <w:rsid w:val="006D2382"/>
    <w:rsid w:val="006D2757"/>
    <w:rsid w:val="006D3228"/>
    <w:rsid w:val="006D4D33"/>
    <w:rsid w:val="006D4F86"/>
    <w:rsid w:val="006D50AA"/>
    <w:rsid w:val="006D5EAE"/>
    <w:rsid w:val="006E023B"/>
    <w:rsid w:val="006E035F"/>
    <w:rsid w:val="006E0B72"/>
    <w:rsid w:val="006E11A9"/>
    <w:rsid w:val="006E12D7"/>
    <w:rsid w:val="006E163C"/>
    <w:rsid w:val="006E3B90"/>
    <w:rsid w:val="006E3D85"/>
    <w:rsid w:val="006E4415"/>
    <w:rsid w:val="006E5371"/>
    <w:rsid w:val="006E7CC1"/>
    <w:rsid w:val="006F0093"/>
    <w:rsid w:val="006F0FD3"/>
    <w:rsid w:val="006F17ED"/>
    <w:rsid w:val="006F47BE"/>
    <w:rsid w:val="006F5B5F"/>
    <w:rsid w:val="006F5CD7"/>
    <w:rsid w:val="006F5D35"/>
    <w:rsid w:val="006F5FC8"/>
    <w:rsid w:val="006F6119"/>
    <w:rsid w:val="006F6B09"/>
    <w:rsid w:val="00700398"/>
    <w:rsid w:val="0070054A"/>
    <w:rsid w:val="00701976"/>
    <w:rsid w:val="00701C59"/>
    <w:rsid w:val="00702C6F"/>
    <w:rsid w:val="00702D14"/>
    <w:rsid w:val="00704D22"/>
    <w:rsid w:val="00705235"/>
    <w:rsid w:val="007055E0"/>
    <w:rsid w:val="007055F2"/>
    <w:rsid w:val="007070E4"/>
    <w:rsid w:val="007078C0"/>
    <w:rsid w:val="007103ED"/>
    <w:rsid w:val="007119C5"/>
    <w:rsid w:val="0071234D"/>
    <w:rsid w:val="00715594"/>
    <w:rsid w:val="007160C9"/>
    <w:rsid w:val="00716176"/>
    <w:rsid w:val="00716DF2"/>
    <w:rsid w:val="00721D9E"/>
    <w:rsid w:val="00722EB6"/>
    <w:rsid w:val="00723272"/>
    <w:rsid w:val="007234F1"/>
    <w:rsid w:val="0072384A"/>
    <w:rsid w:val="0072552C"/>
    <w:rsid w:val="00726F70"/>
    <w:rsid w:val="0073084C"/>
    <w:rsid w:val="007323EA"/>
    <w:rsid w:val="007324FC"/>
    <w:rsid w:val="007348FE"/>
    <w:rsid w:val="00741406"/>
    <w:rsid w:val="007447DD"/>
    <w:rsid w:val="00745D77"/>
    <w:rsid w:val="00746569"/>
    <w:rsid w:val="00746B92"/>
    <w:rsid w:val="00747D3C"/>
    <w:rsid w:val="00750289"/>
    <w:rsid w:val="007520F3"/>
    <w:rsid w:val="007541FD"/>
    <w:rsid w:val="0075774E"/>
    <w:rsid w:val="00760498"/>
    <w:rsid w:val="00760993"/>
    <w:rsid w:val="007610BC"/>
    <w:rsid w:val="00761802"/>
    <w:rsid w:val="00761AC3"/>
    <w:rsid w:val="0076228F"/>
    <w:rsid w:val="00762983"/>
    <w:rsid w:val="0076329E"/>
    <w:rsid w:val="00764025"/>
    <w:rsid w:val="007646A2"/>
    <w:rsid w:val="00764B14"/>
    <w:rsid w:val="00764EBC"/>
    <w:rsid w:val="007655BB"/>
    <w:rsid w:val="00767B4C"/>
    <w:rsid w:val="00767CEE"/>
    <w:rsid w:val="00771A9A"/>
    <w:rsid w:val="0077327D"/>
    <w:rsid w:val="00775C3B"/>
    <w:rsid w:val="00775EEC"/>
    <w:rsid w:val="00776796"/>
    <w:rsid w:val="007803D5"/>
    <w:rsid w:val="00781001"/>
    <w:rsid w:val="00781195"/>
    <w:rsid w:val="00781AB4"/>
    <w:rsid w:val="007825AA"/>
    <w:rsid w:val="00783FFD"/>
    <w:rsid w:val="007845BC"/>
    <w:rsid w:val="00784645"/>
    <w:rsid w:val="007847CF"/>
    <w:rsid w:val="00785B60"/>
    <w:rsid w:val="00785EFC"/>
    <w:rsid w:val="00786641"/>
    <w:rsid w:val="007870A7"/>
    <w:rsid w:val="00790C9E"/>
    <w:rsid w:val="00793E97"/>
    <w:rsid w:val="00794DA5"/>
    <w:rsid w:val="007955B3"/>
    <w:rsid w:val="00795A86"/>
    <w:rsid w:val="007965E0"/>
    <w:rsid w:val="00797231"/>
    <w:rsid w:val="007A1198"/>
    <w:rsid w:val="007A1445"/>
    <w:rsid w:val="007A29FB"/>
    <w:rsid w:val="007A2B93"/>
    <w:rsid w:val="007A2D6A"/>
    <w:rsid w:val="007A3940"/>
    <w:rsid w:val="007A444E"/>
    <w:rsid w:val="007A5607"/>
    <w:rsid w:val="007A5B60"/>
    <w:rsid w:val="007A6863"/>
    <w:rsid w:val="007A7696"/>
    <w:rsid w:val="007B004B"/>
    <w:rsid w:val="007B18C6"/>
    <w:rsid w:val="007B23D8"/>
    <w:rsid w:val="007B45BE"/>
    <w:rsid w:val="007B5884"/>
    <w:rsid w:val="007B62E6"/>
    <w:rsid w:val="007C2D3F"/>
    <w:rsid w:val="007C3AC7"/>
    <w:rsid w:val="007C3B4C"/>
    <w:rsid w:val="007C3DC8"/>
    <w:rsid w:val="007C5046"/>
    <w:rsid w:val="007C62C2"/>
    <w:rsid w:val="007C63F6"/>
    <w:rsid w:val="007C6868"/>
    <w:rsid w:val="007D04A1"/>
    <w:rsid w:val="007D07A3"/>
    <w:rsid w:val="007D2FB2"/>
    <w:rsid w:val="007D3525"/>
    <w:rsid w:val="007D434A"/>
    <w:rsid w:val="007D4874"/>
    <w:rsid w:val="007D5E4B"/>
    <w:rsid w:val="007D6072"/>
    <w:rsid w:val="007D799D"/>
    <w:rsid w:val="007D7C1D"/>
    <w:rsid w:val="007E26CA"/>
    <w:rsid w:val="007E2AE3"/>
    <w:rsid w:val="007E3B32"/>
    <w:rsid w:val="007E542C"/>
    <w:rsid w:val="007E5ABD"/>
    <w:rsid w:val="007E5D6F"/>
    <w:rsid w:val="007E6B02"/>
    <w:rsid w:val="007E6D3E"/>
    <w:rsid w:val="007F02A8"/>
    <w:rsid w:val="007F1F47"/>
    <w:rsid w:val="007F2193"/>
    <w:rsid w:val="007F29E8"/>
    <w:rsid w:val="007F4EE5"/>
    <w:rsid w:val="007F6A40"/>
    <w:rsid w:val="007F7302"/>
    <w:rsid w:val="007F7794"/>
    <w:rsid w:val="007F7DEB"/>
    <w:rsid w:val="00800151"/>
    <w:rsid w:val="008007AD"/>
    <w:rsid w:val="00800C0A"/>
    <w:rsid w:val="00802869"/>
    <w:rsid w:val="00802D10"/>
    <w:rsid w:val="008033B5"/>
    <w:rsid w:val="00803991"/>
    <w:rsid w:val="00806FF1"/>
    <w:rsid w:val="008077C6"/>
    <w:rsid w:val="00810EE7"/>
    <w:rsid w:val="00811D86"/>
    <w:rsid w:val="0081227E"/>
    <w:rsid w:val="00812617"/>
    <w:rsid w:val="00812A10"/>
    <w:rsid w:val="00814328"/>
    <w:rsid w:val="0081511D"/>
    <w:rsid w:val="00815C34"/>
    <w:rsid w:val="0081650D"/>
    <w:rsid w:val="00816E4D"/>
    <w:rsid w:val="00817658"/>
    <w:rsid w:val="008205BC"/>
    <w:rsid w:val="0082197F"/>
    <w:rsid w:val="00821B7F"/>
    <w:rsid w:val="00823956"/>
    <w:rsid w:val="008248E4"/>
    <w:rsid w:val="00825829"/>
    <w:rsid w:val="00825DFA"/>
    <w:rsid w:val="0083099E"/>
    <w:rsid w:val="00830E5B"/>
    <w:rsid w:val="00831B79"/>
    <w:rsid w:val="00832BCA"/>
    <w:rsid w:val="00835CAA"/>
    <w:rsid w:val="00836121"/>
    <w:rsid w:val="008400E9"/>
    <w:rsid w:val="008419A5"/>
    <w:rsid w:val="008419F2"/>
    <w:rsid w:val="00841AFB"/>
    <w:rsid w:val="00841E01"/>
    <w:rsid w:val="008424A3"/>
    <w:rsid w:val="008429EE"/>
    <w:rsid w:val="00842AB9"/>
    <w:rsid w:val="00842B48"/>
    <w:rsid w:val="0084324A"/>
    <w:rsid w:val="008440D5"/>
    <w:rsid w:val="00847D1A"/>
    <w:rsid w:val="00851088"/>
    <w:rsid w:val="00851FE5"/>
    <w:rsid w:val="00852A2E"/>
    <w:rsid w:val="00853BE3"/>
    <w:rsid w:val="008544A2"/>
    <w:rsid w:val="008563F0"/>
    <w:rsid w:val="0085699C"/>
    <w:rsid w:val="00857E02"/>
    <w:rsid w:val="008602D3"/>
    <w:rsid w:val="008608ED"/>
    <w:rsid w:val="00860F82"/>
    <w:rsid w:val="00862B14"/>
    <w:rsid w:val="00862F84"/>
    <w:rsid w:val="0086482D"/>
    <w:rsid w:val="00866155"/>
    <w:rsid w:val="00870B9E"/>
    <w:rsid w:val="00872E80"/>
    <w:rsid w:val="0087312D"/>
    <w:rsid w:val="008742F4"/>
    <w:rsid w:val="0087592F"/>
    <w:rsid w:val="008772A0"/>
    <w:rsid w:val="008801CA"/>
    <w:rsid w:val="0088037B"/>
    <w:rsid w:val="008834CA"/>
    <w:rsid w:val="00883662"/>
    <w:rsid w:val="00883943"/>
    <w:rsid w:val="00884FAB"/>
    <w:rsid w:val="008858EB"/>
    <w:rsid w:val="00886CB3"/>
    <w:rsid w:val="00887DFD"/>
    <w:rsid w:val="00890888"/>
    <w:rsid w:val="0089130D"/>
    <w:rsid w:val="0089331F"/>
    <w:rsid w:val="00894128"/>
    <w:rsid w:val="00894FD4"/>
    <w:rsid w:val="008977C1"/>
    <w:rsid w:val="0089794E"/>
    <w:rsid w:val="00897A01"/>
    <w:rsid w:val="008A0647"/>
    <w:rsid w:val="008A1B02"/>
    <w:rsid w:val="008A3515"/>
    <w:rsid w:val="008A40F3"/>
    <w:rsid w:val="008A5B9E"/>
    <w:rsid w:val="008A5DFC"/>
    <w:rsid w:val="008A7D6A"/>
    <w:rsid w:val="008B04E5"/>
    <w:rsid w:val="008B07A9"/>
    <w:rsid w:val="008B30E6"/>
    <w:rsid w:val="008B45A4"/>
    <w:rsid w:val="008B4F25"/>
    <w:rsid w:val="008B529F"/>
    <w:rsid w:val="008B63B5"/>
    <w:rsid w:val="008B6C42"/>
    <w:rsid w:val="008C02ED"/>
    <w:rsid w:val="008C04C1"/>
    <w:rsid w:val="008C08CC"/>
    <w:rsid w:val="008C0AA7"/>
    <w:rsid w:val="008C0AB8"/>
    <w:rsid w:val="008C1928"/>
    <w:rsid w:val="008C25F3"/>
    <w:rsid w:val="008C38D9"/>
    <w:rsid w:val="008C3E24"/>
    <w:rsid w:val="008C3EFE"/>
    <w:rsid w:val="008C4FE5"/>
    <w:rsid w:val="008C5EE4"/>
    <w:rsid w:val="008C7C66"/>
    <w:rsid w:val="008D20A9"/>
    <w:rsid w:val="008D2CA6"/>
    <w:rsid w:val="008D4BB9"/>
    <w:rsid w:val="008D53C7"/>
    <w:rsid w:val="008D64AE"/>
    <w:rsid w:val="008D6A8A"/>
    <w:rsid w:val="008D724E"/>
    <w:rsid w:val="008D7E97"/>
    <w:rsid w:val="008E033A"/>
    <w:rsid w:val="008E0C50"/>
    <w:rsid w:val="008E1B4E"/>
    <w:rsid w:val="008E1BB1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E7FC7"/>
    <w:rsid w:val="008F09CD"/>
    <w:rsid w:val="008F188F"/>
    <w:rsid w:val="008F1987"/>
    <w:rsid w:val="008F1F1C"/>
    <w:rsid w:val="008F2756"/>
    <w:rsid w:val="008F2ACF"/>
    <w:rsid w:val="008F534E"/>
    <w:rsid w:val="008F5B4A"/>
    <w:rsid w:val="008F6098"/>
    <w:rsid w:val="008F7704"/>
    <w:rsid w:val="008F77BE"/>
    <w:rsid w:val="008F7A77"/>
    <w:rsid w:val="00900240"/>
    <w:rsid w:val="0090046A"/>
    <w:rsid w:val="00901506"/>
    <w:rsid w:val="0090170C"/>
    <w:rsid w:val="00901993"/>
    <w:rsid w:val="00902E73"/>
    <w:rsid w:val="00903578"/>
    <w:rsid w:val="00904A83"/>
    <w:rsid w:val="00906807"/>
    <w:rsid w:val="00907062"/>
    <w:rsid w:val="009110C1"/>
    <w:rsid w:val="00911449"/>
    <w:rsid w:val="009124C2"/>
    <w:rsid w:val="00912812"/>
    <w:rsid w:val="00912B23"/>
    <w:rsid w:val="0091350C"/>
    <w:rsid w:val="009137BF"/>
    <w:rsid w:val="009149B1"/>
    <w:rsid w:val="00914FF1"/>
    <w:rsid w:val="00915B42"/>
    <w:rsid w:val="009163DF"/>
    <w:rsid w:val="00916B9F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C33"/>
    <w:rsid w:val="00926906"/>
    <w:rsid w:val="00927576"/>
    <w:rsid w:val="00930148"/>
    <w:rsid w:val="0093253E"/>
    <w:rsid w:val="00932F52"/>
    <w:rsid w:val="00933978"/>
    <w:rsid w:val="009368FC"/>
    <w:rsid w:val="0093698A"/>
    <w:rsid w:val="00940224"/>
    <w:rsid w:val="009409C2"/>
    <w:rsid w:val="00941156"/>
    <w:rsid w:val="00941BCD"/>
    <w:rsid w:val="0094395C"/>
    <w:rsid w:val="00944144"/>
    <w:rsid w:val="00944895"/>
    <w:rsid w:val="00945888"/>
    <w:rsid w:val="00946414"/>
    <w:rsid w:val="00946B40"/>
    <w:rsid w:val="00950ACD"/>
    <w:rsid w:val="00950DF7"/>
    <w:rsid w:val="00950EF3"/>
    <w:rsid w:val="009538C9"/>
    <w:rsid w:val="0095394B"/>
    <w:rsid w:val="00953C08"/>
    <w:rsid w:val="00954021"/>
    <w:rsid w:val="00956E1A"/>
    <w:rsid w:val="00961A27"/>
    <w:rsid w:val="0096455F"/>
    <w:rsid w:val="0096538D"/>
    <w:rsid w:val="00965EE6"/>
    <w:rsid w:val="00971871"/>
    <w:rsid w:val="00972881"/>
    <w:rsid w:val="009731E0"/>
    <w:rsid w:val="0097395D"/>
    <w:rsid w:val="00973CC5"/>
    <w:rsid w:val="00973EE8"/>
    <w:rsid w:val="009776B1"/>
    <w:rsid w:val="00977D57"/>
    <w:rsid w:val="00977F2F"/>
    <w:rsid w:val="009809C3"/>
    <w:rsid w:val="0098441D"/>
    <w:rsid w:val="00985D90"/>
    <w:rsid w:val="009900A7"/>
    <w:rsid w:val="009904C1"/>
    <w:rsid w:val="0099434A"/>
    <w:rsid w:val="00995562"/>
    <w:rsid w:val="00995574"/>
    <w:rsid w:val="009A0081"/>
    <w:rsid w:val="009A1551"/>
    <w:rsid w:val="009A1576"/>
    <w:rsid w:val="009A1CF1"/>
    <w:rsid w:val="009A275F"/>
    <w:rsid w:val="009A294B"/>
    <w:rsid w:val="009A2EB6"/>
    <w:rsid w:val="009A4CD3"/>
    <w:rsid w:val="009A6567"/>
    <w:rsid w:val="009A6BAA"/>
    <w:rsid w:val="009A6C36"/>
    <w:rsid w:val="009A70D4"/>
    <w:rsid w:val="009A78D2"/>
    <w:rsid w:val="009B1330"/>
    <w:rsid w:val="009B1DDD"/>
    <w:rsid w:val="009B3460"/>
    <w:rsid w:val="009B3FA7"/>
    <w:rsid w:val="009B5201"/>
    <w:rsid w:val="009B6296"/>
    <w:rsid w:val="009B6F80"/>
    <w:rsid w:val="009B77EF"/>
    <w:rsid w:val="009B7D5C"/>
    <w:rsid w:val="009C0035"/>
    <w:rsid w:val="009C01FF"/>
    <w:rsid w:val="009C028D"/>
    <w:rsid w:val="009C032E"/>
    <w:rsid w:val="009C0CC2"/>
    <w:rsid w:val="009C158D"/>
    <w:rsid w:val="009C43B2"/>
    <w:rsid w:val="009C5A82"/>
    <w:rsid w:val="009C66D2"/>
    <w:rsid w:val="009C69AB"/>
    <w:rsid w:val="009C7DAD"/>
    <w:rsid w:val="009D0182"/>
    <w:rsid w:val="009D1767"/>
    <w:rsid w:val="009D1BE6"/>
    <w:rsid w:val="009D2232"/>
    <w:rsid w:val="009D24E1"/>
    <w:rsid w:val="009D2524"/>
    <w:rsid w:val="009D298B"/>
    <w:rsid w:val="009D373D"/>
    <w:rsid w:val="009D4146"/>
    <w:rsid w:val="009D43A9"/>
    <w:rsid w:val="009D4A74"/>
    <w:rsid w:val="009D4B70"/>
    <w:rsid w:val="009D541E"/>
    <w:rsid w:val="009D5EE0"/>
    <w:rsid w:val="009D60A8"/>
    <w:rsid w:val="009D68D2"/>
    <w:rsid w:val="009E07A4"/>
    <w:rsid w:val="009E1A44"/>
    <w:rsid w:val="009E2F33"/>
    <w:rsid w:val="009E4997"/>
    <w:rsid w:val="009E59A6"/>
    <w:rsid w:val="009E5C84"/>
    <w:rsid w:val="009E5C8D"/>
    <w:rsid w:val="009F0720"/>
    <w:rsid w:val="009F1534"/>
    <w:rsid w:val="009F2558"/>
    <w:rsid w:val="009F425E"/>
    <w:rsid w:val="009F4921"/>
    <w:rsid w:val="009F4F67"/>
    <w:rsid w:val="009F7063"/>
    <w:rsid w:val="009F743A"/>
    <w:rsid w:val="009F7E2D"/>
    <w:rsid w:val="00A001CE"/>
    <w:rsid w:val="00A039B1"/>
    <w:rsid w:val="00A04109"/>
    <w:rsid w:val="00A05049"/>
    <w:rsid w:val="00A055E8"/>
    <w:rsid w:val="00A05AA5"/>
    <w:rsid w:val="00A05DB6"/>
    <w:rsid w:val="00A10553"/>
    <w:rsid w:val="00A130D7"/>
    <w:rsid w:val="00A132C0"/>
    <w:rsid w:val="00A1348B"/>
    <w:rsid w:val="00A14985"/>
    <w:rsid w:val="00A150B5"/>
    <w:rsid w:val="00A15A74"/>
    <w:rsid w:val="00A1652D"/>
    <w:rsid w:val="00A16DE7"/>
    <w:rsid w:val="00A17D42"/>
    <w:rsid w:val="00A206D5"/>
    <w:rsid w:val="00A22299"/>
    <w:rsid w:val="00A22329"/>
    <w:rsid w:val="00A22F00"/>
    <w:rsid w:val="00A232F2"/>
    <w:rsid w:val="00A24BF0"/>
    <w:rsid w:val="00A25540"/>
    <w:rsid w:val="00A256E0"/>
    <w:rsid w:val="00A25FB8"/>
    <w:rsid w:val="00A26473"/>
    <w:rsid w:val="00A26C1A"/>
    <w:rsid w:val="00A306C7"/>
    <w:rsid w:val="00A344FE"/>
    <w:rsid w:val="00A35052"/>
    <w:rsid w:val="00A35487"/>
    <w:rsid w:val="00A364B7"/>
    <w:rsid w:val="00A37FF7"/>
    <w:rsid w:val="00A4228D"/>
    <w:rsid w:val="00A42ACB"/>
    <w:rsid w:val="00A42F5A"/>
    <w:rsid w:val="00A43967"/>
    <w:rsid w:val="00A44B80"/>
    <w:rsid w:val="00A44C15"/>
    <w:rsid w:val="00A466DC"/>
    <w:rsid w:val="00A472C7"/>
    <w:rsid w:val="00A47AD9"/>
    <w:rsid w:val="00A47B1A"/>
    <w:rsid w:val="00A5002F"/>
    <w:rsid w:val="00A51320"/>
    <w:rsid w:val="00A52139"/>
    <w:rsid w:val="00A5227C"/>
    <w:rsid w:val="00A525A4"/>
    <w:rsid w:val="00A529E5"/>
    <w:rsid w:val="00A54BFF"/>
    <w:rsid w:val="00A5591F"/>
    <w:rsid w:val="00A55F84"/>
    <w:rsid w:val="00A56FB7"/>
    <w:rsid w:val="00A57221"/>
    <w:rsid w:val="00A57779"/>
    <w:rsid w:val="00A57B6D"/>
    <w:rsid w:val="00A60C3C"/>
    <w:rsid w:val="00A60C9D"/>
    <w:rsid w:val="00A6254E"/>
    <w:rsid w:val="00A626AD"/>
    <w:rsid w:val="00A630AA"/>
    <w:rsid w:val="00A63515"/>
    <w:rsid w:val="00A65F55"/>
    <w:rsid w:val="00A6679D"/>
    <w:rsid w:val="00A66ACC"/>
    <w:rsid w:val="00A67307"/>
    <w:rsid w:val="00A70CB8"/>
    <w:rsid w:val="00A71965"/>
    <w:rsid w:val="00A7285C"/>
    <w:rsid w:val="00A74471"/>
    <w:rsid w:val="00A74DDB"/>
    <w:rsid w:val="00A776DF"/>
    <w:rsid w:val="00A77DA7"/>
    <w:rsid w:val="00A8020C"/>
    <w:rsid w:val="00A8075C"/>
    <w:rsid w:val="00A82B24"/>
    <w:rsid w:val="00A841CC"/>
    <w:rsid w:val="00A8482C"/>
    <w:rsid w:val="00A84835"/>
    <w:rsid w:val="00A8568D"/>
    <w:rsid w:val="00A85FAB"/>
    <w:rsid w:val="00A870B0"/>
    <w:rsid w:val="00A87401"/>
    <w:rsid w:val="00A87488"/>
    <w:rsid w:val="00A9385D"/>
    <w:rsid w:val="00A95453"/>
    <w:rsid w:val="00A95C4D"/>
    <w:rsid w:val="00A96DD6"/>
    <w:rsid w:val="00A97009"/>
    <w:rsid w:val="00A97FB5"/>
    <w:rsid w:val="00AA037E"/>
    <w:rsid w:val="00AA0F49"/>
    <w:rsid w:val="00AA2790"/>
    <w:rsid w:val="00AA4A97"/>
    <w:rsid w:val="00AA6D03"/>
    <w:rsid w:val="00AA7387"/>
    <w:rsid w:val="00AB078F"/>
    <w:rsid w:val="00AB0B75"/>
    <w:rsid w:val="00AB160F"/>
    <w:rsid w:val="00AB2136"/>
    <w:rsid w:val="00AB35A3"/>
    <w:rsid w:val="00AB4824"/>
    <w:rsid w:val="00AB5910"/>
    <w:rsid w:val="00AB6058"/>
    <w:rsid w:val="00AB7671"/>
    <w:rsid w:val="00AB796A"/>
    <w:rsid w:val="00AB798A"/>
    <w:rsid w:val="00AC0195"/>
    <w:rsid w:val="00AC1E1E"/>
    <w:rsid w:val="00AC26EA"/>
    <w:rsid w:val="00AC2C6C"/>
    <w:rsid w:val="00AC4652"/>
    <w:rsid w:val="00AC49F0"/>
    <w:rsid w:val="00AC54FF"/>
    <w:rsid w:val="00AC6FBD"/>
    <w:rsid w:val="00AD02AC"/>
    <w:rsid w:val="00AD13C7"/>
    <w:rsid w:val="00AD1904"/>
    <w:rsid w:val="00AD2FFD"/>
    <w:rsid w:val="00AD329C"/>
    <w:rsid w:val="00AD48F2"/>
    <w:rsid w:val="00AD4EA3"/>
    <w:rsid w:val="00AD4F96"/>
    <w:rsid w:val="00AD67DC"/>
    <w:rsid w:val="00AD7230"/>
    <w:rsid w:val="00AD767C"/>
    <w:rsid w:val="00AE1023"/>
    <w:rsid w:val="00AE3052"/>
    <w:rsid w:val="00AE38E2"/>
    <w:rsid w:val="00AE3EB3"/>
    <w:rsid w:val="00AE47E4"/>
    <w:rsid w:val="00AE5322"/>
    <w:rsid w:val="00AF221E"/>
    <w:rsid w:val="00AF413D"/>
    <w:rsid w:val="00AF4315"/>
    <w:rsid w:val="00AF5A89"/>
    <w:rsid w:val="00AF5BF4"/>
    <w:rsid w:val="00AF72F6"/>
    <w:rsid w:val="00AF73F9"/>
    <w:rsid w:val="00B004BF"/>
    <w:rsid w:val="00B00720"/>
    <w:rsid w:val="00B01E37"/>
    <w:rsid w:val="00B0289A"/>
    <w:rsid w:val="00B030F3"/>
    <w:rsid w:val="00B03FA1"/>
    <w:rsid w:val="00B04192"/>
    <w:rsid w:val="00B050FB"/>
    <w:rsid w:val="00B109B4"/>
    <w:rsid w:val="00B12886"/>
    <w:rsid w:val="00B138B6"/>
    <w:rsid w:val="00B14291"/>
    <w:rsid w:val="00B151C0"/>
    <w:rsid w:val="00B153B0"/>
    <w:rsid w:val="00B22809"/>
    <w:rsid w:val="00B22E00"/>
    <w:rsid w:val="00B247F1"/>
    <w:rsid w:val="00B25340"/>
    <w:rsid w:val="00B27BFA"/>
    <w:rsid w:val="00B30CA1"/>
    <w:rsid w:val="00B30CB5"/>
    <w:rsid w:val="00B30EE8"/>
    <w:rsid w:val="00B329FB"/>
    <w:rsid w:val="00B34B5F"/>
    <w:rsid w:val="00B35EC5"/>
    <w:rsid w:val="00B36F8D"/>
    <w:rsid w:val="00B378AD"/>
    <w:rsid w:val="00B37B03"/>
    <w:rsid w:val="00B40F86"/>
    <w:rsid w:val="00B422A3"/>
    <w:rsid w:val="00B42B6F"/>
    <w:rsid w:val="00B436A6"/>
    <w:rsid w:val="00B43B38"/>
    <w:rsid w:val="00B474E7"/>
    <w:rsid w:val="00B47990"/>
    <w:rsid w:val="00B500D8"/>
    <w:rsid w:val="00B505B5"/>
    <w:rsid w:val="00B53127"/>
    <w:rsid w:val="00B53252"/>
    <w:rsid w:val="00B53278"/>
    <w:rsid w:val="00B537F9"/>
    <w:rsid w:val="00B53BCF"/>
    <w:rsid w:val="00B54AD2"/>
    <w:rsid w:val="00B57395"/>
    <w:rsid w:val="00B6099E"/>
    <w:rsid w:val="00B62959"/>
    <w:rsid w:val="00B62E1F"/>
    <w:rsid w:val="00B62F47"/>
    <w:rsid w:val="00B63037"/>
    <w:rsid w:val="00B635D1"/>
    <w:rsid w:val="00B63816"/>
    <w:rsid w:val="00B63CEC"/>
    <w:rsid w:val="00B640F3"/>
    <w:rsid w:val="00B64A75"/>
    <w:rsid w:val="00B65BFE"/>
    <w:rsid w:val="00B66270"/>
    <w:rsid w:val="00B676A1"/>
    <w:rsid w:val="00B701CF"/>
    <w:rsid w:val="00B718B7"/>
    <w:rsid w:val="00B724DA"/>
    <w:rsid w:val="00B7524D"/>
    <w:rsid w:val="00B7680C"/>
    <w:rsid w:val="00B76EFE"/>
    <w:rsid w:val="00B7713E"/>
    <w:rsid w:val="00B77488"/>
    <w:rsid w:val="00B81AFF"/>
    <w:rsid w:val="00B825DC"/>
    <w:rsid w:val="00B84051"/>
    <w:rsid w:val="00B8555C"/>
    <w:rsid w:val="00B85C69"/>
    <w:rsid w:val="00B86384"/>
    <w:rsid w:val="00B86B9F"/>
    <w:rsid w:val="00B87880"/>
    <w:rsid w:val="00B90B3F"/>
    <w:rsid w:val="00B91443"/>
    <w:rsid w:val="00B92F10"/>
    <w:rsid w:val="00B92FEB"/>
    <w:rsid w:val="00B9335A"/>
    <w:rsid w:val="00B94726"/>
    <w:rsid w:val="00B948ED"/>
    <w:rsid w:val="00B94F98"/>
    <w:rsid w:val="00B95EDC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7DB1"/>
    <w:rsid w:val="00BB1C97"/>
    <w:rsid w:val="00BB28B4"/>
    <w:rsid w:val="00BB3073"/>
    <w:rsid w:val="00BB3FF7"/>
    <w:rsid w:val="00BB475F"/>
    <w:rsid w:val="00BB6984"/>
    <w:rsid w:val="00BB6E39"/>
    <w:rsid w:val="00BB7197"/>
    <w:rsid w:val="00BC00D8"/>
    <w:rsid w:val="00BC06AD"/>
    <w:rsid w:val="00BC0B1A"/>
    <w:rsid w:val="00BC0EC6"/>
    <w:rsid w:val="00BC170D"/>
    <w:rsid w:val="00BC1C39"/>
    <w:rsid w:val="00BC2C1F"/>
    <w:rsid w:val="00BC2D0A"/>
    <w:rsid w:val="00BC3EAA"/>
    <w:rsid w:val="00BC3FD0"/>
    <w:rsid w:val="00BC52CF"/>
    <w:rsid w:val="00BC7205"/>
    <w:rsid w:val="00BC794D"/>
    <w:rsid w:val="00BC7CB8"/>
    <w:rsid w:val="00BD2968"/>
    <w:rsid w:val="00BD2E3A"/>
    <w:rsid w:val="00BD51F2"/>
    <w:rsid w:val="00BD5A60"/>
    <w:rsid w:val="00BD5D16"/>
    <w:rsid w:val="00BD6427"/>
    <w:rsid w:val="00BD671D"/>
    <w:rsid w:val="00BE0257"/>
    <w:rsid w:val="00BE0C64"/>
    <w:rsid w:val="00BE14E0"/>
    <w:rsid w:val="00BE29C6"/>
    <w:rsid w:val="00BE36E7"/>
    <w:rsid w:val="00BE3921"/>
    <w:rsid w:val="00BE3AF6"/>
    <w:rsid w:val="00BE3E95"/>
    <w:rsid w:val="00BE4179"/>
    <w:rsid w:val="00BE48A2"/>
    <w:rsid w:val="00BE4BEE"/>
    <w:rsid w:val="00BE7C45"/>
    <w:rsid w:val="00BF1D42"/>
    <w:rsid w:val="00BF22E7"/>
    <w:rsid w:val="00BF3682"/>
    <w:rsid w:val="00BF4095"/>
    <w:rsid w:val="00BF56FB"/>
    <w:rsid w:val="00BF626D"/>
    <w:rsid w:val="00BF6A64"/>
    <w:rsid w:val="00BF7570"/>
    <w:rsid w:val="00BF7CCD"/>
    <w:rsid w:val="00C00897"/>
    <w:rsid w:val="00C02D52"/>
    <w:rsid w:val="00C0394C"/>
    <w:rsid w:val="00C03F3F"/>
    <w:rsid w:val="00C041ED"/>
    <w:rsid w:val="00C07BB1"/>
    <w:rsid w:val="00C113BD"/>
    <w:rsid w:val="00C12071"/>
    <w:rsid w:val="00C123AB"/>
    <w:rsid w:val="00C177D3"/>
    <w:rsid w:val="00C17EAB"/>
    <w:rsid w:val="00C2257C"/>
    <w:rsid w:val="00C22A97"/>
    <w:rsid w:val="00C22B3B"/>
    <w:rsid w:val="00C22B4D"/>
    <w:rsid w:val="00C232C7"/>
    <w:rsid w:val="00C2364C"/>
    <w:rsid w:val="00C24D4C"/>
    <w:rsid w:val="00C25556"/>
    <w:rsid w:val="00C26818"/>
    <w:rsid w:val="00C26B9C"/>
    <w:rsid w:val="00C3312A"/>
    <w:rsid w:val="00C3673F"/>
    <w:rsid w:val="00C36D2E"/>
    <w:rsid w:val="00C36E83"/>
    <w:rsid w:val="00C370FE"/>
    <w:rsid w:val="00C378F0"/>
    <w:rsid w:val="00C40883"/>
    <w:rsid w:val="00C43103"/>
    <w:rsid w:val="00C43B8B"/>
    <w:rsid w:val="00C44303"/>
    <w:rsid w:val="00C44A2F"/>
    <w:rsid w:val="00C44A68"/>
    <w:rsid w:val="00C45705"/>
    <w:rsid w:val="00C45DA4"/>
    <w:rsid w:val="00C46340"/>
    <w:rsid w:val="00C47AC8"/>
    <w:rsid w:val="00C502CE"/>
    <w:rsid w:val="00C50D29"/>
    <w:rsid w:val="00C50EB9"/>
    <w:rsid w:val="00C51814"/>
    <w:rsid w:val="00C521D7"/>
    <w:rsid w:val="00C54174"/>
    <w:rsid w:val="00C54B03"/>
    <w:rsid w:val="00C55AC5"/>
    <w:rsid w:val="00C56F06"/>
    <w:rsid w:val="00C605B5"/>
    <w:rsid w:val="00C6071C"/>
    <w:rsid w:val="00C613B3"/>
    <w:rsid w:val="00C62231"/>
    <w:rsid w:val="00C624F8"/>
    <w:rsid w:val="00C6509A"/>
    <w:rsid w:val="00C65F84"/>
    <w:rsid w:val="00C665E6"/>
    <w:rsid w:val="00C668BE"/>
    <w:rsid w:val="00C669B0"/>
    <w:rsid w:val="00C67244"/>
    <w:rsid w:val="00C70CDC"/>
    <w:rsid w:val="00C70D89"/>
    <w:rsid w:val="00C71295"/>
    <w:rsid w:val="00C714F4"/>
    <w:rsid w:val="00C72A7A"/>
    <w:rsid w:val="00C744B7"/>
    <w:rsid w:val="00C74AED"/>
    <w:rsid w:val="00C75DBC"/>
    <w:rsid w:val="00C77FB1"/>
    <w:rsid w:val="00C80FB8"/>
    <w:rsid w:val="00C81E58"/>
    <w:rsid w:val="00C82635"/>
    <w:rsid w:val="00C828C8"/>
    <w:rsid w:val="00C850F4"/>
    <w:rsid w:val="00C85DE9"/>
    <w:rsid w:val="00C86733"/>
    <w:rsid w:val="00C86F4A"/>
    <w:rsid w:val="00C86F52"/>
    <w:rsid w:val="00C87204"/>
    <w:rsid w:val="00C87DF4"/>
    <w:rsid w:val="00C87FB3"/>
    <w:rsid w:val="00C90124"/>
    <w:rsid w:val="00C90433"/>
    <w:rsid w:val="00C92F69"/>
    <w:rsid w:val="00C94AC6"/>
    <w:rsid w:val="00C968E7"/>
    <w:rsid w:val="00C97E23"/>
    <w:rsid w:val="00CA000C"/>
    <w:rsid w:val="00CA0245"/>
    <w:rsid w:val="00CA06C6"/>
    <w:rsid w:val="00CA3061"/>
    <w:rsid w:val="00CA5464"/>
    <w:rsid w:val="00CA5765"/>
    <w:rsid w:val="00CA5C0C"/>
    <w:rsid w:val="00CA5E36"/>
    <w:rsid w:val="00CB053E"/>
    <w:rsid w:val="00CB0F59"/>
    <w:rsid w:val="00CB1EA9"/>
    <w:rsid w:val="00CB36A9"/>
    <w:rsid w:val="00CB5276"/>
    <w:rsid w:val="00CB58ED"/>
    <w:rsid w:val="00CB6303"/>
    <w:rsid w:val="00CB63B7"/>
    <w:rsid w:val="00CB6CD8"/>
    <w:rsid w:val="00CB77CF"/>
    <w:rsid w:val="00CC0C9A"/>
    <w:rsid w:val="00CC42E0"/>
    <w:rsid w:val="00CC4CC5"/>
    <w:rsid w:val="00CC4D8F"/>
    <w:rsid w:val="00CC5027"/>
    <w:rsid w:val="00CC68F3"/>
    <w:rsid w:val="00CC7572"/>
    <w:rsid w:val="00CC7816"/>
    <w:rsid w:val="00CD13A3"/>
    <w:rsid w:val="00CD24D9"/>
    <w:rsid w:val="00CD578E"/>
    <w:rsid w:val="00CD6396"/>
    <w:rsid w:val="00CD702F"/>
    <w:rsid w:val="00CD7474"/>
    <w:rsid w:val="00CD77BE"/>
    <w:rsid w:val="00CE1CB5"/>
    <w:rsid w:val="00CE1CB9"/>
    <w:rsid w:val="00CE39B7"/>
    <w:rsid w:val="00CE4749"/>
    <w:rsid w:val="00CE6F45"/>
    <w:rsid w:val="00CE788D"/>
    <w:rsid w:val="00CF0006"/>
    <w:rsid w:val="00CF1502"/>
    <w:rsid w:val="00CF227D"/>
    <w:rsid w:val="00CF264A"/>
    <w:rsid w:val="00CF3405"/>
    <w:rsid w:val="00CF59A9"/>
    <w:rsid w:val="00CF7EB0"/>
    <w:rsid w:val="00D00B0B"/>
    <w:rsid w:val="00D00CE2"/>
    <w:rsid w:val="00D017D5"/>
    <w:rsid w:val="00D01E15"/>
    <w:rsid w:val="00D021C0"/>
    <w:rsid w:val="00D0279F"/>
    <w:rsid w:val="00D0293E"/>
    <w:rsid w:val="00D044B0"/>
    <w:rsid w:val="00D04C2C"/>
    <w:rsid w:val="00D055B3"/>
    <w:rsid w:val="00D05825"/>
    <w:rsid w:val="00D05BD0"/>
    <w:rsid w:val="00D05E72"/>
    <w:rsid w:val="00D060DB"/>
    <w:rsid w:val="00D07234"/>
    <w:rsid w:val="00D10103"/>
    <w:rsid w:val="00D10594"/>
    <w:rsid w:val="00D10668"/>
    <w:rsid w:val="00D125A4"/>
    <w:rsid w:val="00D1445E"/>
    <w:rsid w:val="00D14A06"/>
    <w:rsid w:val="00D15216"/>
    <w:rsid w:val="00D15993"/>
    <w:rsid w:val="00D16858"/>
    <w:rsid w:val="00D2017E"/>
    <w:rsid w:val="00D20EFF"/>
    <w:rsid w:val="00D23C8C"/>
    <w:rsid w:val="00D2446C"/>
    <w:rsid w:val="00D2612D"/>
    <w:rsid w:val="00D26D64"/>
    <w:rsid w:val="00D31DBF"/>
    <w:rsid w:val="00D32A32"/>
    <w:rsid w:val="00D32E23"/>
    <w:rsid w:val="00D33D20"/>
    <w:rsid w:val="00D33E7B"/>
    <w:rsid w:val="00D345E5"/>
    <w:rsid w:val="00D34CC2"/>
    <w:rsid w:val="00D3520D"/>
    <w:rsid w:val="00D357AC"/>
    <w:rsid w:val="00D357C9"/>
    <w:rsid w:val="00D36BAF"/>
    <w:rsid w:val="00D36D0F"/>
    <w:rsid w:val="00D448C4"/>
    <w:rsid w:val="00D455C5"/>
    <w:rsid w:val="00D45711"/>
    <w:rsid w:val="00D45D21"/>
    <w:rsid w:val="00D468FD"/>
    <w:rsid w:val="00D47628"/>
    <w:rsid w:val="00D47789"/>
    <w:rsid w:val="00D50481"/>
    <w:rsid w:val="00D50635"/>
    <w:rsid w:val="00D52607"/>
    <w:rsid w:val="00D52FCF"/>
    <w:rsid w:val="00D53976"/>
    <w:rsid w:val="00D53B40"/>
    <w:rsid w:val="00D54789"/>
    <w:rsid w:val="00D5604F"/>
    <w:rsid w:val="00D57CEC"/>
    <w:rsid w:val="00D57D4A"/>
    <w:rsid w:val="00D61226"/>
    <w:rsid w:val="00D613D4"/>
    <w:rsid w:val="00D6230F"/>
    <w:rsid w:val="00D62F0A"/>
    <w:rsid w:val="00D63C59"/>
    <w:rsid w:val="00D645AD"/>
    <w:rsid w:val="00D64F02"/>
    <w:rsid w:val="00D65A00"/>
    <w:rsid w:val="00D662EB"/>
    <w:rsid w:val="00D66442"/>
    <w:rsid w:val="00D705EC"/>
    <w:rsid w:val="00D70E07"/>
    <w:rsid w:val="00D70F55"/>
    <w:rsid w:val="00D71C50"/>
    <w:rsid w:val="00D72EAB"/>
    <w:rsid w:val="00D73638"/>
    <w:rsid w:val="00D74A01"/>
    <w:rsid w:val="00D75DFF"/>
    <w:rsid w:val="00D76003"/>
    <w:rsid w:val="00D764B7"/>
    <w:rsid w:val="00D765E1"/>
    <w:rsid w:val="00D76771"/>
    <w:rsid w:val="00D80977"/>
    <w:rsid w:val="00D80ED0"/>
    <w:rsid w:val="00D816D9"/>
    <w:rsid w:val="00D8178B"/>
    <w:rsid w:val="00D818EE"/>
    <w:rsid w:val="00D8195D"/>
    <w:rsid w:val="00D82E91"/>
    <w:rsid w:val="00D8304A"/>
    <w:rsid w:val="00D83307"/>
    <w:rsid w:val="00D836A3"/>
    <w:rsid w:val="00D84924"/>
    <w:rsid w:val="00D85DE5"/>
    <w:rsid w:val="00D86C4B"/>
    <w:rsid w:val="00D87311"/>
    <w:rsid w:val="00D9038A"/>
    <w:rsid w:val="00D90CE3"/>
    <w:rsid w:val="00D921DE"/>
    <w:rsid w:val="00D92B7E"/>
    <w:rsid w:val="00D95179"/>
    <w:rsid w:val="00D95D69"/>
    <w:rsid w:val="00DA07BA"/>
    <w:rsid w:val="00DA1CF5"/>
    <w:rsid w:val="00DA6B08"/>
    <w:rsid w:val="00DA7FD9"/>
    <w:rsid w:val="00DB1062"/>
    <w:rsid w:val="00DB177C"/>
    <w:rsid w:val="00DB17FB"/>
    <w:rsid w:val="00DB2558"/>
    <w:rsid w:val="00DB317D"/>
    <w:rsid w:val="00DB3CEF"/>
    <w:rsid w:val="00DB4C9F"/>
    <w:rsid w:val="00DB7796"/>
    <w:rsid w:val="00DC16AE"/>
    <w:rsid w:val="00DC398A"/>
    <w:rsid w:val="00DC3A26"/>
    <w:rsid w:val="00DC3CDA"/>
    <w:rsid w:val="00DC58F4"/>
    <w:rsid w:val="00DC59E9"/>
    <w:rsid w:val="00DC5E27"/>
    <w:rsid w:val="00DC6A6D"/>
    <w:rsid w:val="00DC718E"/>
    <w:rsid w:val="00DC748F"/>
    <w:rsid w:val="00DC79C9"/>
    <w:rsid w:val="00DD09FA"/>
    <w:rsid w:val="00DD1C0D"/>
    <w:rsid w:val="00DD24CE"/>
    <w:rsid w:val="00DD2F55"/>
    <w:rsid w:val="00DD379C"/>
    <w:rsid w:val="00DD3AB5"/>
    <w:rsid w:val="00DD461C"/>
    <w:rsid w:val="00DD7AEF"/>
    <w:rsid w:val="00DD7D61"/>
    <w:rsid w:val="00DD7F56"/>
    <w:rsid w:val="00DE061B"/>
    <w:rsid w:val="00DE1281"/>
    <w:rsid w:val="00DE262C"/>
    <w:rsid w:val="00DE2BDA"/>
    <w:rsid w:val="00DE30ED"/>
    <w:rsid w:val="00DE3571"/>
    <w:rsid w:val="00DE3F30"/>
    <w:rsid w:val="00DE4635"/>
    <w:rsid w:val="00DE466B"/>
    <w:rsid w:val="00DE535A"/>
    <w:rsid w:val="00DE69EC"/>
    <w:rsid w:val="00DE6E4F"/>
    <w:rsid w:val="00DF01F7"/>
    <w:rsid w:val="00DF076F"/>
    <w:rsid w:val="00DF1260"/>
    <w:rsid w:val="00DF347D"/>
    <w:rsid w:val="00DF3AD4"/>
    <w:rsid w:val="00DF4943"/>
    <w:rsid w:val="00DF5049"/>
    <w:rsid w:val="00DF567B"/>
    <w:rsid w:val="00DF6881"/>
    <w:rsid w:val="00DF6983"/>
    <w:rsid w:val="00E00062"/>
    <w:rsid w:val="00E01C39"/>
    <w:rsid w:val="00E060C1"/>
    <w:rsid w:val="00E07391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0F29"/>
    <w:rsid w:val="00E21360"/>
    <w:rsid w:val="00E227F9"/>
    <w:rsid w:val="00E232BF"/>
    <w:rsid w:val="00E2348B"/>
    <w:rsid w:val="00E25145"/>
    <w:rsid w:val="00E2609F"/>
    <w:rsid w:val="00E273F0"/>
    <w:rsid w:val="00E30071"/>
    <w:rsid w:val="00E32286"/>
    <w:rsid w:val="00E33E43"/>
    <w:rsid w:val="00E342A5"/>
    <w:rsid w:val="00E35CDE"/>
    <w:rsid w:val="00E35F4D"/>
    <w:rsid w:val="00E40202"/>
    <w:rsid w:val="00E40F24"/>
    <w:rsid w:val="00E4191B"/>
    <w:rsid w:val="00E45E3D"/>
    <w:rsid w:val="00E46119"/>
    <w:rsid w:val="00E477CD"/>
    <w:rsid w:val="00E52434"/>
    <w:rsid w:val="00E52AE3"/>
    <w:rsid w:val="00E52B61"/>
    <w:rsid w:val="00E52C02"/>
    <w:rsid w:val="00E52C31"/>
    <w:rsid w:val="00E54706"/>
    <w:rsid w:val="00E550A4"/>
    <w:rsid w:val="00E60676"/>
    <w:rsid w:val="00E606C4"/>
    <w:rsid w:val="00E60E3A"/>
    <w:rsid w:val="00E61EBC"/>
    <w:rsid w:val="00E6268D"/>
    <w:rsid w:val="00E627FD"/>
    <w:rsid w:val="00E62D33"/>
    <w:rsid w:val="00E63534"/>
    <w:rsid w:val="00E6630C"/>
    <w:rsid w:val="00E67361"/>
    <w:rsid w:val="00E708D4"/>
    <w:rsid w:val="00E70DED"/>
    <w:rsid w:val="00E74A52"/>
    <w:rsid w:val="00E74DAC"/>
    <w:rsid w:val="00E756BD"/>
    <w:rsid w:val="00E75BF4"/>
    <w:rsid w:val="00E75F6E"/>
    <w:rsid w:val="00E80DDF"/>
    <w:rsid w:val="00E81864"/>
    <w:rsid w:val="00E82889"/>
    <w:rsid w:val="00E82CB0"/>
    <w:rsid w:val="00E82DBB"/>
    <w:rsid w:val="00E857F6"/>
    <w:rsid w:val="00E85BFB"/>
    <w:rsid w:val="00E86643"/>
    <w:rsid w:val="00E9260C"/>
    <w:rsid w:val="00E94136"/>
    <w:rsid w:val="00E9494C"/>
    <w:rsid w:val="00E94986"/>
    <w:rsid w:val="00E94B72"/>
    <w:rsid w:val="00E953A6"/>
    <w:rsid w:val="00E957E7"/>
    <w:rsid w:val="00E9743F"/>
    <w:rsid w:val="00E97C62"/>
    <w:rsid w:val="00E97F89"/>
    <w:rsid w:val="00EA0479"/>
    <w:rsid w:val="00EA0798"/>
    <w:rsid w:val="00EA0C39"/>
    <w:rsid w:val="00EA24AD"/>
    <w:rsid w:val="00EA31E5"/>
    <w:rsid w:val="00EA3CE9"/>
    <w:rsid w:val="00EA4906"/>
    <w:rsid w:val="00EA49CC"/>
    <w:rsid w:val="00EA5F01"/>
    <w:rsid w:val="00EA641B"/>
    <w:rsid w:val="00EA7842"/>
    <w:rsid w:val="00EB176F"/>
    <w:rsid w:val="00EB25EC"/>
    <w:rsid w:val="00EB30F5"/>
    <w:rsid w:val="00EB32B1"/>
    <w:rsid w:val="00EB35FC"/>
    <w:rsid w:val="00EB5632"/>
    <w:rsid w:val="00EB5DC6"/>
    <w:rsid w:val="00EB675F"/>
    <w:rsid w:val="00EB7595"/>
    <w:rsid w:val="00EB7F6F"/>
    <w:rsid w:val="00EC2606"/>
    <w:rsid w:val="00EC2B6A"/>
    <w:rsid w:val="00EC5478"/>
    <w:rsid w:val="00EC6A40"/>
    <w:rsid w:val="00EC7101"/>
    <w:rsid w:val="00ED05CB"/>
    <w:rsid w:val="00ED176F"/>
    <w:rsid w:val="00ED1794"/>
    <w:rsid w:val="00ED4025"/>
    <w:rsid w:val="00ED4231"/>
    <w:rsid w:val="00ED665D"/>
    <w:rsid w:val="00ED7056"/>
    <w:rsid w:val="00EE1149"/>
    <w:rsid w:val="00EE1EAF"/>
    <w:rsid w:val="00EE2557"/>
    <w:rsid w:val="00EE3F8C"/>
    <w:rsid w:val="00EE5971"/>
    <w:rsid w:val="00EE6B7B"/>
    <w:rsid w:val="00EE749C"/>
    <w:rsid w:val="00EE79B8"/>
    <w:rsid w:val="00EF2C05"/>
    <w:rsid w:val="00EF33E1"/>
    <w:rsid w:val="00EF4BBB"/>
    <w:rsid w:val="00EF4BCF"/>
    <w:rsid w:val="00EF5936"/>
    <w:rsid w:val="00EF64A7"/>
    <w:rsid w:val="00EF6A22"/>
    <w:rsid w:val="00EF6D52"/>
    <w:rsid w:val="00EF71C4"/>
    <w:rsid w:val="00EF7624"/>
    <w:rsid w:val="00EF7AA1"/>
    <w:rsid w:val="00EF7D8E"/>
    <w:rsid w:val="00EF7E36"/>
    <w:rsid w:val="00EF7F31"/>
    <w:rsid w:val="00F00258"/>
    <w:rsid w:val="00F02506"/>
    <w:rsid w:val="00F03278"/>
    <w:rsid w:val="00F0431A"/>
    <w:rsid w:val="00F06669"/>
    <w:rsid w:val="00F06EFD"/>
    <w:rsid w:val="00F101E5"/>
    <w:rsid w:val="00F109C7"/>
    <w:rsid w:val="00F11426"/>
    <w:rsid w:val="00F13ED0"/>
    <w:rsid w:val="00F15099"/>
    <w:rsid w:val="00F156E2"/>
    <w:rsid w:val="00F15FF2"/>
    <w:rsid w:val="00F16433"/>
    <w:rsid w:val="00F16C84"/>
    <w:rsid w:val="00F2070E"/>
    <w:rsid w:val="00F218A1"/>
    <w:rsid w:val="00F22210"/>
    <w:rsid w:val="00F2444D"/>
    <w:rsid w:val="00F24D32"/>
    <w:rsid w:val="00F25ED9"/>
    <w:rsid w:val="00F2750E"/>
    <w:rsid w:val="00F2785F"/>
    <w:rsid w:val="00F27E6F"/>
    <w:rsid w:val="00F30CBE"/>
    <w:rsid w:val="00F320B0"/>
    <w:rsid w:val="00F3312B"/>
    <w:rsid w:val="00F336BB"/>
    <w:rsid w:val="00F33DA2"/>
    <w:rsid w:val="00F3513E"/>
    <w:rsid w:val="00F35245"/>
    <w:rsid w:val="00F3525E"/>
    <w:rsid w:val="00F366BE"/>
    <w:rsid w:val="00F36829"/>
    <w:rsid w:val="00F36FE0"/>
    <w:rsid w:val="00F374FA"/>
    <w:rsid w:val="00F37CD5"/>
    <w:rsid w:val="00F42203"/>
    <w:rsid w:val="00F42B5C"/>
    <w:rsid w:val="00F432C6"/>
    <w:rsid w:val="00F44C55"/>
    <w:rsid w:val="00F45626"/>
    <w:rsid w:val="00F46050"/>
    <w:rsid w:val="00F461A1"/>
    <w:rsid w:val="00F46EC1"/>
    <w:rsid w:val="00F473B1"/>
    <w:rsid w:val="00F475C9"/>
    <w:rsid w:val="00F47F70"/>
    <w:rsid w:val="00F51712"/>
    <w:rsid w:val="00F52605"/>
    <w:rsid w:val="00F527C7"/>
    <w:rsid w:val="00F53419"/>
    <w:rsid w:val="00F54AB2"/>
    <w:rsid w:val="00F54B55"/>
    <w:rsid w:val="00F54E59"/>
    <w:rsid w:val="00F555D0"/>
    <w:rsid w:val="00F55CE3"/>
    <w:rsid w:val="00F60709"/>
    <w:rsid w:val="00F607F1"/>
    <w:rsid w:val="00F639A4"/>
    <w:rsid w:val="00F64B95"/>
    <w:rsid w:val="00F64D82"/>
    <w:rsid w:val="00F65D52"/>
    <w:rsid w:val="00F679E8"/>
    <w:rsid w:val="00F67C15"/>
    <w:rsid w:val="00F67F7C"/>
    <w:rsid w:val="00F70628"/>
    <w:rsid w:val="00F70D7D"/>
    <w:rsid w:val="00F72853"/>
    <w:rsid w:val="00F72C0F"/>
    <w:rsid w:val="00F742E9"/>
    <w:rsid w:val="00F749A7"/>
    <w:rsid w:val="00F7527D"/>
    <w:rsid w:val="00F75967"/>
    <w:rsid w:val="00F779C4"/>
    <w:rsid w:val="00F77E09"/>
    <w:rsid w:val="00F81998"/>
    <w:rsid w:val="00F81E1F"/>
    <w:rsid w:val="00F82002"/>
    <w:rsid w:val="00F82E61"/>
    <w:rsid w:val="00F833ED"/>
    <w:rsid w:val="00F848C4"/>
    <w:rsid w:val="00F852B0"/>
    <w:rsid w:val="00F85AF9"/>
    <w:rsid w:val="00F86C96"/>
    <w:rsid w:val="00F86D21"/>
    <w:rsid w:val="00F90652"/>
    <w:rsid w:val="00F91892"/>
    <w:rsid w:val="00F923C7"/>
    <w:rsid w:val="00F930B4"/>
    <w:rsid w:val="00F93B3F"/>
    <w:rsid w:val="00F93BF3"/>
    <w:rsid w:val="00F944DE"/>
    <w:rsid w:val="00F94AFB"/>
    <w:rsid w:val="00F95498"/>
    <w:rsid w:val="00F96500"/>
    <w:rsid w:val="00F9689F"/>
    <w:rsid w:val="00F97CEC"/>
    <w:rsid w:val="00FA05A3"/>
    <w:rsid w:val="00FA1848"/>
    <w:rsid w:val="00FA3ADB"/>
    <w:rsid w:val="00FA3C81"/>
    <w:rsid w:val="00FA3D23"/>
    <w:rsid w:val="00FA6639"/>
    <w:rsid w:val="00FB4371"/>
    <w:rsid w:val="00FB44B9"/>
    <w:rsid w:val="00FB45AA"/>
    <w:rsid w:val="00FB59BB"/>
    <w:rsid w:val="00FB60F1"/>
    <w:rsid w:val="00FB7629"/>
    <w:rsid w:val="00FB7B89"/>
    <w:rsid w:val="00FC0EB1"/>
    <w:rsid w:val="00FC1102"/>
    <w:rsid w:val="00FC1686"/>
    <w:rsid w:val="00FC4A85"/>
    <w:rsid w:val="00FC785B"/>
    <w:rsid w:val="00FC799C"/>
    <w:rsid w:val="00FD0D34"/>
    <w:rsid w:val="00FD137D"/>
    <w:rsid w:val="00FD21F1"/>
    <w:rsid w:val="00FD311B"/>
    <w:rsid w:val="00FD5921"/>
    <w:rsid w:val="00FD686B"/>
    <w:rsid w:val="00FD72A2"/>
    <w:rsid w:val="00FD7CC7"/>
    <w:rsid w:val="00FE04AA"/>
    <w:rsid w:val="00FE0DB3"/>
    <w:rsid w:val="00FE165E"/>
    <w:rsid w:val="00FE1DCE"/>
    <w:rsid w:val="00FE2003"/>
    <w:rsid w:val="00FE244C"/>
    <w:rsid w:val="00FE2A20"/>
    <w:rsid w:val="00FE311F"/>
    <w:rsid w:val="00FE3474"/>
    <w:rsid w:val="00FE3732"/>
    <w:rsid w:val="00FE42CD"/>
    <w:rsid w:val="00FE5198"/>
    <w:rsid w:val="00FE609D"/>
    <w:rsid w:val="00FE6311"/>
    <w:rsid w:val="00FE685F"/>
    <w:rsid w:val="00FF1F0F"/>
    <w:rsid w:val="00FF2164"/>
    <w:rsid w:val="00FF2EA2"/>
    <w:rsid w:val="00FF35D3"/>
    <w:rsid w:val="00FF4B4B"/>
    <w:rsid w:val="00FF50EF"/>
    <w:rsid w:val="00FF681C"/>
    <w:rsid w:val="00FF70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2BC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566A09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E5C84"/>
    <w:rPr>
      <w:rFonts w:ascii="Calibri" w:hAnsi="Calibri" w:cs="Calibri"/>
      <w:b/>
      <w:bCs/>
      <w:sz w:val="28"/>
      <w:szCs w:val="28"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0B11FD"/>
  </w:style>
  <w:style w:type="character" w:customStyle="1" w:styleId="13">
    <w:name w:val="Знак Знак13"/>
    <w:basedOn w:val="DefaultParagraphFont"/>
    <w:uiPriority w:val="99"/>
    <w:rsid w:val="002652BC"/>
  </w:style>
  <w:style w:type="character" w:customStyle="1" w:styleId="14">
    <w:name w:val="Знак Знак14"/>
    <w:basedOn w:val="DefaultParagraphFont"/>
    <w:uiPriority w:val="99"/>
    <w:rsid w:val="00022182"/>
  </w:style>
  <w:style w:type="character" w:customStyle="1" w:styleId="15">
    <w:name w:val="Знак Знак15"/>
    <w:basedOn w:val="DefaultParagraphFont"/>
    <w:uiPriority w:val="99"/>
    <w:rsid w:val="00D32E23"/>
  </w:style>
  <w:style w:type="character" w:customStyle="1" w:styleId="16">
    <w:name w:val="Знак Знак16"/>
    <w:basedOn w:val="DefaultParagraphFont"/>
    <w:uiPriority w:val="99"/>
    <w:rsid w:val="00F27E6F"/>
  </w:style>
  <w:style w:type="character" w:customStyle="1" w:styleId="17">
    <w:name w:val="Знак Знак17"/>
    <w:basedOn w:val="DefaultParagraphFont"/>
    <w:uiPriority w:val="99"/>
    <w:rsid w:val="00723272"/>
  </w:style>
  <w:style w:type="character" w:customStyle="1" w:styleId="18">
    <w:name w:val="Знак Знак18"/>
    <w:basedOn w:val="DefaultParagraphFont"/>
    <w:uiPriority w:val="99"/>
    <w:rsid w:val="00912B23"/>
  </w:style>
  <w:style w:type="character" w:customStyle="1" w:styleId="19">
    <w:name w:val="Знак Знак19"/>
    <w:basedOn w:val="DefaultParagraphFont"/>
    <w:uiPriority w:val="99"/>
    <w:rsid w:val="00E9743F"/>
  </w:style>
  <w:style w:type="character" w:customStyle="1" w:styleId="110">
    <w:name w:val="Знак Знак110"/>
    <w:basedOn w:val="DefaultParagraphFont"/>
    <w:uiPriority w:val="99"/>
    <w:rsid w:val="0055308E"/>
  </w:style>
  <w:style w:type="character" w:customStyle="1" w:styleId="111">
    <w:name w:val="Знак Знак111"/>
    <w:basedOn w:val="DefaultParagraphFont"/>
    <w:uiPriority w:val="99"/>
    <w:rsid w:val="00A841CC"/>
  </w:style>
  <w:style w:type="character" w:customStyle="1" w:styleId="112">
    <w:name w:val="Знак Знак112"/>
    <w:basedOn w:val="DefaultParagraphFont"/>
    <w:uiPriority w:val="99"/>
    <w:rsid w:val="00FB45AA"/>
  </w:style>
  <w:style w:type="character" w:customStyle="1" w:styleId="113">
    <w:name w:val="Знак Знак113"/>
    <w:basedOn w:val="DefaultParagraphFont"/>
    <w:uiPriority w:val="99"/>
    <w:rsid w:val="00F0431A"/>
  </w:style>
  <w:style w:type="character" w:customStyle="1" w:styleId="114">
    <w:name w:val="Знак Знак114"/>
    <w:basedOn w:val="DefaultParagraphFont"/>
    <w:uiPriority w:val="99"/>
    <w:rsid w:val="00417DCB"/>
  </w:style>
  <w:style w:type="character" w:customStyle="1" w:styleId="115">
    <w:name w:val="Знак Знак115"/>
    <w:basedOn w:val="DefaultParagraphFont"/>
    <w:uiPriority w:val="99"/>
    <w:rsid w:val="008F77BE"/>
  </w:style>
  <w:style w:type="character" w:customStyle="1" w:styleId="116">
    <w:name w:val="Знак Знак116"/>
    <w:basedOn w:val="DefaultParagraphFont"/>
    <w:uiPriority w:val="99"/>
    <w:rsid w:val="00B63CEC"/>
  </w:style>
  <w:style w:type="character" w:customStyle="1" w:styleId="117">
    <w:name w:val="Знак Знак117"/>
    <w:basedOn w:val="DefaultParagraphFont"/>
    <w:uiPriority w:val="99"/>
    <w:rsid w:val="0084324A"/>
  </w:style>
  <w:style w:type="character" w:customStyle="1" w:styleId="118">
    <w:name w:val="Знак Знак118"/>
    <w:basedOn w:val="DefaultParagraphFont"/>
    <w:uiPriority w:val="99"/>
    <w:rsid w:val="005B0243"/>
  </w:style>
  <w:style w:type="character" w:customStyle="1" w:styleId="119">
    <w:name w:val="Знак Знак119"/>
    <w:basedOn w:val="DefaultParagraphFont"/>
    <w:uiPriority w:val="99"/>
    <w:rsid w:val="000D6ECC"/>
  </w:style>
  <w:style w:type="character" w:customStyle="1" w:styleId="120">
    <w:name w:val="Знак Знак120"/>
    <w:basedOn w:val="DefaultParagraphFont"/>
    <w:uiPriority w:val="99"/>
    <w:rsid w:val="00FE1DCE"/>
  </w:style>
  <w:style w:type="character" w:customStyle="1" w:styleId="121">
    <w:name w:val="Знак Знак121"/>
    <w:basedOn w:val="DefaultParagraphFont"/>
    <w:uiPriority w:val="99"/>
    <w:rsid w:val="008E1BB1"/>
  </w:style>
  <w:style w:type="character" w:customStyle="1" w:styleId="122">
    <w:name w:val="Знак Знак122"/>
    <w:basedOn w:val="DefaultParagraphFont"/>
    <w:uiPriority w:val="99"/>
    <w:rsid w:val="00C828C8"/>
  </w:style>
  <w:style w:type="character" w:customStyle="1" w:styleId="123">
    <w:name w:val="Знак Знак123"/>
    <w:basedOn w:val="DefaultParagraphFont"/>
    <w:uiPriority w:val="99"/>
    <w:rsid w:val="00BE0C64"/>
  </w:style>
  <w:style w:type="character" w:customStyle="1" w:styleId="124">
    <w:name w:val="Знак Знак124"/>
    <w:basedOn w:val="DefaultParagraphFont"/>
    <w:uiPriority w:val="99"/>
    <w:rsid w:val="00857E02"/>
  </w:style>
  <w:style w:type="character" w:customStyle="1" w:styleId="125">
    <w:name w:val="Знак Знак125"/>
    <w:basedOn w:val="DefaultParagraphFont"/>
    <w:uiPriority w:val="99"/>
    <w:rsid w:val="00D05825"/>
  </w:style>
  <w:style w:type="character" w:customStyle="1" w:styleId="126">
    <w:name w:val="Знак Знак126"/>
    <w:basedOn w:val="DefaultParagraphFont"/>
    <w:uiPriority w:val="99"/>
    <w:rsid w:val="00D5604F"/>
  </w:style>
  <w:style w:type="character" w:customStyle="1" w:styleId="127">
    <w:name w:val="Знак Знак127"/>
    <w:basedOn w:val="DefaultParagraphFont"/>
    <w:uiPriority w:val="99"/>
    <w:rsid w:val="0024391C"/>
  </w:style>
  <w:style w:type="character" w:customStyle="1" w:styleId="128">
    <w:name w:val="Знак Знак128"/>
    <w:basedOn w:val="DefaultParagraphFont"/>
    <w:uiPriority w:val="99"/>
    <w:rsid w:val="00ED05CB"/>
  </w:style>
  <w:style w:type="character" w:customStyle="1" w:styleId="129">
    <w:name w:val="Знак Знак129"/>
    <w:basedOn w:val="DefaultParagraphFont"/>
    <w:uiPriority w:val="99"/>
    <w:rsid w:val="002636FA"/>
  </w:style>
  <w:style w:type="character" w:customStyle="1" w:styleId="130">
    <w:name w:val="Знак Знак130"/>
    <w:basedOn w:val="DefaultParagraphFont"/>
    <w:uiPriority w:val="99"/>
    <w:rsid w:val="00EF6D52"/>
  </w:style>
  <w:style w:type="character" w:customStyle="1" w:styleId="131">
    <w:name w:val="Знак Знак131"/>
    <w:basedOn w:val="DefaultParagraphFont"/>
    <w:uiPriority w:val="99"/>
    <w:rsid w:val="001D19F7"/>
  </w:style>
  <w:style w:type="character" w:customStyle="1" w:styleId="132">
    <w:name w:val="Знак Знак132"/>
    <w:basedOn w:val="DefaultParagraphFont"/>
    <w:uiPriority w:val="99"/>
    <w:rsid w:val="002A2E73"/>
  </w:style>
  <w:style w:type="character" w:customStyle="1" w:styleId="133">
    <w:name w:val="Знак Знак133"/>
    <w:basedOn w:val="DefaultParagraphFont"/>
    <w:uiPriority w:val="99"/>
    <w:rsid w:val="002D6C9A"/>
  </w:style>
  <w:style w:type="character" w:customStyle="1" w:styleId="134">
    <w:name w:val="Знак Знак134"/>
    <w:basedOn w:val="DefaultParagraphFont"/>
    <w:uiPriority w:val="99"/>
    <w:rsid w:val="004C5E88"/>
  </w:style>
  <w:style w:type="character" w:customStyle="1" w:styleId="135">
    <w:name w:val="Знак Знак135"/>
    <w:basedOn w:val="DefaultParagraphFont"/>
    <w:uiPriority w:val="99"/>
    <w:rsid w:val="00F679E8"/>
  </w:style>
  <w:style w:type="character" w:customStyle="1" w:styleId="136">
    <w:name w:val="Знак Знак136"/>
    <w:basedOn w:val="DefaultParagraphFont"/>
    <w:uiPriority w:val="99"/>
    <w:rsid w:val="002A0377"/>
  </w:style>
  <w:style w:type="character" w:customStyle="1" w:styleId="137">
    <w:name w:val="Знак Знак137"/>
    <w:basedOn w:val="DefaultParagraphFont"/>
    <w:uiPriority w:val="99"/>
    <w:rsid w:val="007B23D8"/>
  </w:style>
  <w:style w:type="character" w:customStyle="1" w:styleId="138">
    <w:name w:val="Знак Знак138"/>
    <w:basedOn w:val="DefaultParagraphFont"/>
    <w:uiPriority w:val="99"/>
    <w:rsid w:val="008E7FC7"/>
  </w:style>
  <w:style w:type="character" w:customStyle="1" w:styleId="139">
    <w:name w:val="Знак Знак139"/>
    <w:basedOn w:val="DefaultParagraphFont"/>
    <w:uiPriority w:val="99"/>
    <w:rsid w:val="00BD2968"/>
  </w:style>
  <w:style w:type="character" w:customStyle="1" w:styleId="140">
    <w:name w:val="Знак Знак140"/>
    <w:basedOn w:val="DefaultParagraphFont"/>
    <w:uiPriority w:val="99"/>
    <w:rsid w:val="00163786"/>
  </w:style>
  <w:style w:type="character" w:customStyle="1" w:styleId="141">
    <w:name w:val="Знак Знак141"/>
    <w:basedOn w:val="DefaultParagraphFont"/>
    <w:uiPriority w:val="99"/>
    <w:rsid w:val="00C45DA4"/>
  </w:style>
  <w:style w:type="character" w:customStyle="1" w:styleId="142">
    <w:name w:val="Знак Знак142"/>
    <w:basedOn w:val="DefaultParagraphFont"/>
    <w:uiPriority w:val="99"/>
    <w:rsid w:val="00AA037E"/>
  </w:style>
  <w:style w:type="character" w:customStyle="1" w:styleId="143">
    <w:name w:val="Знак Знак143"/>
    <w:basedOn w:val="DefaultParagraphFont"/>
    <w:uiPriority w:val="99"/>
    <w:rsid w:val="00132977"/>
  </w:style>
  <w:style w:type="character" w:customStyle="1" w:styleId="144">
    <w:name w:val="Знак Знак144"/>
    <w:basedOn w:val="DefaultParagraphFont"/>
    <w:uiPriority w:val="99"/>
    <w:rsid w:val="00E74DAC"/>
  </w:style>
  <w:style w:type="character" w:customStyle="1" w:styleId="145">
    <w:name w:val="Знак Знак145"/>
    <w:basedOn w:val="DefaultParagraphFont"/>
    <w:uiPriority w:val="99"/>
    <w:rsid w:val="00E6268D"/>
  </w:style>
  <w:style w:type="character" w:customStyle="1" w:styleId="146">
    <w:name w:val="Знак Знак146"/>
    <w:basedOn w:val="DefaultParagraphFont"/>
    <w:uiPriority w:val="99"/>
    <w:rsid w:val="00B1429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3619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61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619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3619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3619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36192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3619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53619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36196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36192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53619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36196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3619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53619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36192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36192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53619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36197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3619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5361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36196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36197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53619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36196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36192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53619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3619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36192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53619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36196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3619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53619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36196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36192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53619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36192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53619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3619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36196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6192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619241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619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3619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3619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36197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36192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36196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36196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536196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6192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61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61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3619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36192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61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619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3619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3619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19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19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61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619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3619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3619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61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6193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61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619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3619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3619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61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61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361941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361932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5536193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3619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36194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619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619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619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61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61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361942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361943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553619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36193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36194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619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61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619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361932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361941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5536193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3619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36193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6193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61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619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3619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3619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6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619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3619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3619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3619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36193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53619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36192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36193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619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61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619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361928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361935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5536193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36193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36193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6193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61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619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3619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3619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61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619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361936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361931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553619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3619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36194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619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61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619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3619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3619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3619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36194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36193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6193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61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619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361933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361938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5536193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36194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36193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619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61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619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361934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361942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5536193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36193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36193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619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61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619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361939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361932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553619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36194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3619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619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61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619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361939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361934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5536194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3619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3619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6194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61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619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361931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361943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553619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36192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36193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6194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61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619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361936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361942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5536193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3619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36193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6194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619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6194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61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619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361934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361930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5536193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3619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36194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6194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61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61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3619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3619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36194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36193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53619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36194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36194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53619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36193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36193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53619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3619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3619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6194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61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619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3619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36194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61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619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3619459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361945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5536194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36194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36194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36194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536194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36194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6194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61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619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3619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3619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36194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36195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53619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36194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36195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53619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36194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36195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53619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36194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36194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53619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36194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36194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53619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36194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3619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53619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3619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36194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6194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61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61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3619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3619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36194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3619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6194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61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61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3619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3619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36195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36194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619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6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619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3619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3619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36194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3619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6195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61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619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3619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3619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3619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36195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6195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61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619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3619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3619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3619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3619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6195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61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619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3619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3619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36195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36195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6195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61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619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3619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3619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536195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61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619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3619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3619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536195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61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619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3619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3619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36195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36195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6195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61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61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3619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3619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536195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61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619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3619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3619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3619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3619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6195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61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619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3619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3619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536195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61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619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3619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3619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536195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61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619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3619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3619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53619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6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619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3619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3619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536195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61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619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3619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3619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3619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3619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6195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6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619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3619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3619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536195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61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619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3619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3619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36195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36195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6195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61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619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3619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3619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3619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36195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6196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61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619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3619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3619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53619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61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61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3619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3619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536196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61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619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3619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3619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36192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36196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53619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3619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53619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36192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36192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53619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3619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36192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53619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3619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3619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53619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36196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36196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53619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36196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36196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53619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36192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36196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53619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36196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36196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53619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36192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36192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53619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36192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36196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5361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36192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36196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6196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619657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619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3619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3619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36196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36192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36192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3619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536192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6196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61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619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3619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3619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3619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3619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53619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36196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36192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53619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36192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3619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53619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36197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3619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53619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3619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36192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53619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36192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36196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5361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36192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3619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53619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3619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36196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53619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3619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36196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53619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3619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53619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3619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36196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53619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36196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36192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619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619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61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3619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3619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36192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36192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53619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3619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36192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53619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36196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36196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53619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36192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53619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36192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3619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53619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36196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3619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53619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36196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36196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53619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36192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36196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53619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36192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36197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53619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36197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36192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53619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36192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36196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53619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36196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3619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619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61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619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3619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3619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3619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53619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61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619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3619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3619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3619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36197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6197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619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61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3619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3619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36197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36197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619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61973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619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61973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6197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61973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619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61974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619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61974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6197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61974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6197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61974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6197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61975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6197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61974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619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61975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6197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61975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6197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61975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6197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61975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6197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61976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6197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61976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6197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61976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6197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61976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6197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197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61976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6197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61977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6197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61977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619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61977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6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61977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6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61977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619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61978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619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61978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6197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61978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6197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61978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6197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61978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619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61979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6197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61979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6197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61979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6197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61979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6198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61979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6198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61980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6198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61980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6198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61980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6198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61980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6198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61980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6198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61981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6198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61981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6198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61981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6198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61982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6198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61981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6198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61982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6198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61982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6198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61982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6198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61982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6198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61982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6198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61983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6198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61983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18</TotalTime>
  <Pages>3</Pages>
  <Words>1155</Words>
  <Characters>6587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4</cp:revision>
  <cp:lastPrinted>2020-02-26T08:20:00Z</cp:lastPrinted>
  <dcterms:created xsi:type="dcterms:W3CDTF">2020-02-26T07:59:00Z</dcterms:created>
  <dcterms:modified xsi:type="dcterms:W3CDTF">2020-02-26T08:20:00Z</dcterms:modified>
</cp:coreProperties>
</file>