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059" w:rsidRPr="008E7FC7" w:rsidRDefault="00DC3059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 xml:space="preserve">ПРОТОКОЛ № </w:t>
      </w:r>
      <w:r w:rsidRPr="008E7FC7">
        <w:rPr>
          <w:b/>
          <w:bCs/>
          <w:color w:val="000000"/>
          <w:lang w:val="ru-RU"/>
        </w:rPr>
        <w:t>03183001208200000</w:t>
      </w:r>
      <w:r>
        <w:rPr>
          <w:b/>
          <w:bCs/>
          <w:color w:val="000000"/>
          <w:lang w:val="ru-RU"/>
        </w:rPr>
        <w:t>26</w:t>
      </w:r>
    </w:p>
    <w:p w:rsidR="00DC3059" w:rsidRPr="001D19F7" w:rsidRDefault="00DC3059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DC3059" w:rsidRPr="001D19F7" w:rsidRDefault="00DC3059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DC3059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C3059" w:rsidRPr="001D19F7" w:rsidRDefault="00DC3059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C3059" w:rsidRPr="001D19F7" w:rsidRDefault="00DC3059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26</w:t>
            </w:r>
            <w:r w:rsidRPr="001D19F7">
              <w:rPr>
                <w:lang w:val="ru-RU"/>
              </w:rPr>
              <w:t xml:space="preserve"> </w:t>
            </w:r>
            <w:r>
              <w:rPr>
                <w:lang w:val="ru-RU"/>
              </w:rPr>
              <w:t>февраля</w:t>
            </w:r>
            <w:r w:rsidRPr="001D19F7">
              <w:rPr>
                <w:lang w:val="ru-RU"/>
              </w:rPr>
              <w:t xml:space="preserve">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DC3059" w:rsidRDefault="00DC3059" w:rsidP="00AA037E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DC3059" w:rsidRPr="00A35052" w:rsidRDefault="00DC3059" w:rsidP="00E903C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 xml:space="preserve">Информация о государственном заказчике: </w:t>
      </w:r>
      <w:r w:rsidRPr="00A35052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A35052">
          <w:rPr>
            <w:rStyle w:val="Hyperlink"/>
          </w:rPr>
          <w:t>crbzak</w:t>
        </w:r>
        <w:r w:rsidRPr="00A35052">
          <w:rPr>
            <w:rStyle w:val="Hyperlink"/>
            <w:lang w:val="ru-RU"/>
          </w:rPr>
          <w:t>@</w:t>
        </w:r>
        <w:r w:rsidRPr="00A35052">
          <w:rPr>
            <w:rStyle w:val="Hyperlink"/>
          </w:rPr>
          <w:t>mail</w:t>
        </w:r>
        <w:r w:rsidRPr="00A35052">
          <w:rPr>
            <w:rStyle w:val="Hyperlink"/>
            <w:lang w:val="ru-RU"/>
          </w:rPr>
          <w:t>.</w:t>
        </w:r>
        <w:r w:rsidRPr="00A35052">
          <w:rPr>
            <w:rStyle w:val="Hyperlink"/>
          </w:rPr>
          <w:t>ru</w:t>
        </w:r>
      </w:hyperlink>
      <w:r w:rsidRPr="00A35052">
        <w:rPr>
          <w:lang w:val="ru-RU"/>
        </w:rPr>
        <w:t>. Контрактный управляющий: Дехтерев Юрий Сергеевич.</w:t>
      </w:r>
    </w:p>
    <w:p w:rsidR="00DC3059" w:rsidRPr="00A35052" w:rsidRDefault="00DC3059" w:rsidP="00E903C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Предмет контракта: «</w:t>
      </w:r>
      <w:r w:rsidRPr="00CF2F91">
        <w:rPr>
          <w:lang w:val="ru-RU"/>
        </w:rPr>
        <w:t>Субстанции фармацевтические</w:t>
      </w:r>
      <w:r w:rsidRPr="00A35052">
        <w:rPr>
          <w:lang w:val="ru-RU"/>
        </w:rPr>
        <w:t xml:space="preserve">».  </w:t>
      </w:r>
    </w:p>
    <w:p w:rsidR="00DC3059" w:rsidRPr="00CF2F91" w:rsidRDefault="00DC3059" w:rsidP="00E903C8">
      <w:pPr>
        <w:autoSpaceDE w:val="0"/>
        <w:autoSpaceDN w:val="0"/>
        <w:adjustRightInd w:val="0"/>
        <w:rPr>
          <w:color w:val="000000"/>
          <w:lang w:val="ru-RU"/>
        </w:rPr>
      </w:pPr>
      <w:r w:rsidRPr="00A35052">
        <w:rPr>
          <w:b/>
          <w:bCs/>
          <w:noProof/>
          <w:lang w:val="ru-RU"/>
        </w:rPr>
        <w:t>Идентификационный код закупки:</w:t>
      </w:r>
      <w:r w:rsidRPr="00A35052">
        <w:rPr>
          <w:lang w:val="ru-RU"/>
        </w:rPr>
        <w:t xml:space="preserve"> </w:t>
      </w:r>
      <w:r w:rsidRPr="00CF2F91">
        <w:rPr>
          <w:color w:val="000000"/>
          <w:lang w:val="ru-RU"/>
        </w:rPr>
        <w:t>203234901331923490100100290012110000</w:t>
      </w:r>
    </w:p>
    <w:p w:rsidR="00DC3059" w:rsidRPr="00A35052" w:rsidRDefault="00DC3059" w:rsidP="00E903C8">
      <w:pPr>
        <w:autoSpaceDE w:val="0"/>
        <w:autoSpaceDN w:val="0"/>
        <w:adjustRightInd w:val="0"/>
        <w:rPr>
          <w:lang w:val="ru-RU"/>
        </w:rPr>
      </w:pPr>
      <w:r w:rsidRPr="00A35052">
        <w:rPr>
          <w:b/>
          <w:bCs/>
          <w:noProof/>
          <w:lang w:val="ru-RU"/>
        </w:rPr>
        <w:t>Начальная (максимальная) цена контракта</w:t>
      </w:r>
      <w:r w:rsidRPr="00A35052">
        <w:rPr>
          <w:b/>
          <w:bCs/>
          <w:lang w:val="ru-RU"/>
        </w:rPr>
        <w:t>:</w:t>
      </w:r>
      <w:r w:rsidRPr="00A35052">
        <w:rPr>
          <w:lang w:val="ru-RU"/>
        </w:rPr>
        <w:t xml:space="preserve"> </w:t>
      </w:r>
      <w:r>
        <w:rPr>
          <w:lang w:val="ru-RU"/>
        </w:rPr>
        <w:t>497085</w:t>
      </w:r>
      <w:r w:rsidRPr="00A35052">
        <w:rPr>
          <w:lang w:val="ru-RU"/>
        </w:rPr>
        <w:t xml:space="preserve"> руб. </w:t>
      </w:r>
      <w:r>
        <w:rPr>
          <w:lang w:val="ru-RU"/>
        </w:rPr>
        <w:t xml:space="preserve">94 </w:t>
      </w:r>
      <w:r w:rsidRPr="00A35052">
        <w:rPr>
          <w:lang w:val="ru-RU"/>
        </w:rPr>
        <w:t>коп. (</w:t>
      </w:r>
      <w:r>
        <w:rPr>
          <w:lang w:val="ru-RU"/>
        </w:rPr>
        <w:t>четыреста девяносто семь</w:t>
      </w:r>
      <w:r w:rsidRPr="00A35052">
        <w:rPr>
          <w:lang w:val="ru-RU"/>
        </w:rPr>
        <w:t xml:space="preserve"> тысяч </w:t>
      </w:r>
      <w:r>
        <w:rPr>
          <w:lang w:val="ru-RU"/>
        </w:rPr>
        <w:t>восемьдесят пять</w:t>
      </w:r>
      <w:r w:rsidRPr="00A35052">
        <w:rPr>
          <w:lang w:val="ru-RU"/>
        </w:rPr>
        <w:t xml:space="preserve"> рублей </w:t>
      </w:r>
      <w:r>
        <w:rPr>
          <w:lang w:val="ru-RU"/>
        </w:rPr>
        <w:t>94</w:t>
      </w:r>
      <w:r w:rsidRPr="00A35052">
        <w:rPr>
          <w:lang w:val="ru-RU"/>
        </w:rPr>
        <w:t xml:space="preserve"> копе</w:t>
      </w:r>
      <w:r>
        <w:rPr>
          <w:lang w:val="ru-RU"/>
        </w:rPr>
        <w:t>йки</w:t>
      </w:r>
      <w:r w:rsidRPr="00A35052">
        <w:rPr>
          <w:lang w:val="ru-RU"/>
        </w:rPr>
        <w:t>).</w:t>
      </w:r>
    </w:p>
    <w:p w:rsidR="00DC3059" w:rsidRPr="00A35052" w:rsidRDefault="00DC3059" w:rsidP="00E903C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A35052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 Контракта, на основании выставленного Поставщиком счета (счет-фактуры) и оформленных должным образом товаросопроводительных документов, указанных в пункте  Контракта.</w:t>
      </w:r>
    </w:p>
    <w:p w:rsidR="00DC3059" w:rsidRPr="00CF2F91" w:rsidRDefault="00DC3059" w:rsidP="00E903C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A35052">
        <w:rPr>
          <w:lang w:val="ru-RU"/>
        </w:rPr>
        <w:t xml:space="preserve"> Россия, Краснодарский край, г. Славянск-на-Кубани, ул. Батарейная,377 транспортом поставщика. </w:t>
      </w:r>
      <w:r w:rsidRPr="00CF2F91">
        <w:rPr>
          <w:lang w:val="ru-RU"/>
        </w:rPr>
        <w:t>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30 ноября 2020 г.</w:t>
      </w:r>
    </w:p>
    <w:p w:rsidR="00DC3059" w:rsidRPr="00A35052" w:rsidRDefault="00DC3059" w:rsidP="00E903C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Источник финансирования:</w:t>
      </w:r>
      <w:r w:rsidRPr="00A35052">
        <w:rPr>
          <w:lang w:val="ru-RU"/>
        </w:rPr>
        <w:t xml:space="preserve"> </w:t>
      </w:r>
      <w:r w:rsidRPr="0085545D">
        <w:rPr>
          <w:lang w:val="ru-RU"/>
        </w:rPr>
        <w:t>Внебюдже</w:t>
      </w:r>
      <w:r>
        <w:rPr>
          <w:lang w:val="ru-RU"/>
        </w:rPr>
        <w:t>тные фонды (ОМС)</w:t>
      </w:r>
      <w:r w:rsidRPr="00A35052">
        <w:rPr>
          <w:lang w:val="ru-RU"/>
        </w:rPr>
        <w:t>.</w:t>
      </w:r>
    </w:p>
    <w:p w:rsidR="00DC3059" w:rsidRPr="00A35052" w:rsidRDefault="00DC3059" w:rsidP="00E903C8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A35052">
        <w:rPr>
          <w:lang w:val="ru-RU"/>
        </w:rPr>
        <w:t xml:space="preserve">  </w:t>
      </w:r>
      <w:r w:rsidRPr="00A35052">
        <w:rPr>
          <w:b/>
          <w:bCs/>
          <w:lang w:val="ru-RU"/>
        </w:rPr>
        <w:t>Размер обеспечения заявки на участие в аукционе:</w:t>
      </w:r>
      <w:r w:rsidRPr="00A35052">
        <w:rPr>
          <w:lang w:val="ru-RU"/>
        </w:rPr>
        <w:t xml:space="preserve"> Не установлен</w:t>
      </w:r>
      <w:r w:rsidRPr="00A35052">
        <w:rPr>
          <w:spacing w:val="-2"/>
          <w:lang w:val="ru-RU"/>
        </w:rPr>
        <w:t>.</w:t>
      </w:r>
    </w:p>
    <w:p w:rsidR="00DC3059" w:rsidRPr="00A35052" w:rsidRDefault="00DC3059" w:rsidP="00E903C8">
      <w:pPr>
        <w:jc w:val="both"/>
        <w:rPr>
          <w:spacing w:val="-2"/>
          <w:lang w:val="ru-RU"/>
        </w:rPr>
      </w:pPr>
      <w:r w:rsidRPr="00A35052">
        <w:rPr>
          <w:b/>
          <w:bCs/>
          <w:lang w:val="ru-RU"/>
        </w:rPr>
        <w:t xml:space="preserve">       </w:t>
      </w:r>
      <w:r w:rsidRPr="00A35052">
        <w:rPr>
          <w:b/>
          <w:bCs/>
          <w:lang w:val="ru-RU"/>
        </w:rPr>
        <w:tab/>
        <w:t xml:space="preserve">Размер обеспечения исполнения контракта: </w:t>
      </w:r>
      <w:r w:rsidRPr="00A35052">
        <w:rPr>
          <w:lang w:val="ru-RU"/>
        </w:rPr>
        <w:t xml:space="preserve">5 </w:t>
      </w:r>
      <w:r w:rsidRPr="00A35052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DC3059" w:rsidRPr="00A35052" w:rsidRDefault="00DC3059" w:rsidP="00E903C8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A35052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CF2F91">
        <w:rPr>
          <w:color w:val="000000"/>
          <w:sz w:val="24"/>
          <w:szCs w:val="24"/>
        </w:rPr>
        <w:t>10.02.2020 12:08</w:t>
      </w:r>
      <w:r w:rsidRPr="00A35052">
        <w:rPr>
          <w:color w:val="000000"/>
          <w:sz w:val="24"/>
          <w:szCs w:val="24"/>
        </w:rPr>
        <w:t xml:space="preserve"> </w:t>
      </w:r>
      <w:r w:rsidRPr="00A35052">
        <w:rPr>
          <w:sz w:val="24"/>
          <w:szCs w:val="24"/>
        </w:rPr>
        <w:t>(московское время).</w:t>
      </w:r>
    </w:p>
    <w:p w:rsidR="00DC3059" w:rsidRPr="00A35052" w:rsidRDefault="00DC3059" w:rsidP="00E903C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35052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A35052">
        <w:rPr>
          <w:sz w:val="24"/>
          <w:szCs w:val="24"/>
        </w:rPr>
        <w:t xml:space="preserve"> 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DC3059" w:rsidRPr="001D19F7">
        <w:trPr>
          <w:jc w:val="center"/>
        </w:trPr>
        <w:tc>
          <w:tcPr>
            <w:tcW w:w="9828" w:type="dxa"/>
            <w:gridSpan w:val="5"/>
          </w:tcPr>
          <w:p w:rsidR="00DC3059" w:rsidRPr="001D19F7" w:rsidRDefault="00DC3059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DC3059" w:rsidRPr="00B15974">
        <w:trPr>
          <w:jc w:val="center"/>
        </w:trPr>
        <w:tc>
          <w:tcPr>
            <w:tcW w:w="2820" w:type="dxa"/>
          </w:tcPr>
          <w:p w:rsidR="00DC3059" w:rsidRPr="001D19F7" w:rsidRDefault="00DC3059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DC3059" w:rsidRPr="001D19F7" w:rsidRDefault="00DC3059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DC3059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DC3059" w:rsidRPr="001D19F7" w:rsidRDefault="00DC3059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DC3059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DC3059" w:rsidRPr="001D19F7" w:rsidRDefault="00DC3059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DC3059" w:rsidRPr="001D19F7" w:rsidRDefault="00DC3059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DC3059" w:rsidRPr="001D19F7">
        <w:trPr>
          <w:jc w:val="center"/>
        </w:trPr>
        <w:tc>
          <w:tcPr>
            <w:tcW w:w="9828" w:type="dxa"/>
            <w:gridSpan w:val="5"/>
          </w:tcPr>
          <w:p w:rsidR="00DC3059" w:rsidRPr="001D19F7" w:rsidRDefault="00DC3059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DC3059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DC3059" w:rsidRPr="001D19F7" w:rsidRDefault="00DC3059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DC3059" w:rsidRPr="001D19F7" w:rsidRDefault="00DC3059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DC3059" w:rsidRPr="001D19F7" w:rsidRDefault="00DC3059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DC3059" w:rsidRPr="001D19F7" w:rsidRDefault="00DC3059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DC3059" w:rsidRPr="001D19F7" w:rsidRDefault="00DC3059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DC3059" w:rsidRPr="001D19F7" w:rsidRDefault="00DC3059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DC3059" w:rsidRPr="001D19F7" w:rsidRDefault="00DC3059" w:rsidP="00A841CC">
            <w:pPr>
              <w:ind w:right="-80"/>
              <w:jc w:val="both"/>
              <w:rPr>
                <w:lang w:val="ru-RU"/>
              </w:rPr>
            </w:pPr>
          </w:p>
          <w:p w:rsidR="00DC3059" w:rsidRPr="001D19F7" w:rsidRDefault="00DC3059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DC3059" w:rsidRDefault="00DC3059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DC3059" w:rsidRPr="001D19F7" w:rsidRDefault="00DC3059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26</w:t>
      </w:r>
      <w:r w:rsidRPr="001D19F7">
        <w:rPr>
          <w:sz w:val="24"/>
          <w:szCs w:val="24"/>
        </w:rPr>
        <w:t xml:space="preserve"> </w:t>
      </w:r>
      <w:r>
        <w:rPr>
          <w:sz w:val="24"/>
          <w:szCs w:val="24"/>
        </w:rPr>
        <w:t>февраля</w:t>
      </w:r>
      <w:r w:rsidRPr="001D19F7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13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2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DC3059" w:rsidRPr="001D19F7" w:rsidRDefault="00DC3059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DC3059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C3059" w:rsidRPr="001D19F7" w:rsidRDefault="00DC305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C3059" w:rsidRPr="001D19F7" w:rsidRDefault="00DC305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C3059" w:rsidRPr="001D19F7" w:rsidRDefault="00DC305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C3059" w:rsidRPr="001D19F7" w:rsidRDefault="00DC305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C3059" w:rsidRPr="001D19F7" w:rsidRDefault="00DC305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DC3059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C3059" w:rsidRPr="001D19F7" w:rsidRDefault="00DC3059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C3059" w:rsidRPr="00E903C8" w:rsidRDefault="00DC3059" w:rsidP="00E903C8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263 455.52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C3059" w:rsidRPr="001D19F7" w:rsidRDefault="00DC3059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C3059" w:rsidRPr="00E903C8" w:rsidRDefault="00DC3059" w:rsidP="002D63DC">
            <w:pPr>
              <w:jc w:val="center"/>
            </w:pPr>
            <w:r w:rsidRPr="00E903C8">
              <w:t>26.02.2020 11:02:48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C3059" w:rsidRPr="00E903C8" w:rsidRDefault="00DC3059" w:rsidP="00CE4749">
            <w:pPr>
              <w:jc w:val="center"/>
              <w:rPr>
                <w:lang w:val="ru-RU"/>
              </w:rPr>
            </w:pPr>
            <w:r w:rsidRPr="00E903C8">
              <w:rPr>
                <w:lang w:val="ru-RU"/>
              </w:rPr>
              <w:t>EA-42128</w:t>
            </w:r>
          </w:p>
        </w:tc>
      </w:tr>
      <w:tr w:rsidR="00DC3059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C3059" w:rsidRPr="001D19F7" w:rsidRDefault="00DC3059" w:rsidP="00692C5A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C3059" w:rsidRPr="00E903C8" w:rsidRDefault="00DC3059" w:rsidP="00E903C8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265 940.95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C3059" w:rsidRPr="001D19F7" w:rsidRDefault="00DC3059" w:rsidP="00692C5A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C3059" w:rsidRPr="00E903C8" w:rsidRDefault="00DC3059" w:rsidP="00692C5A">
            <w:pPr>
              <w:jc w:val="center"/>
            </w:pPr>
            <w:r w:rsidRPr="00E903C8">
              <w:t>26.02.2020 10:57:00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C3059" w:rsidRPr="00E903C8" w:rsidRDefault="00DC3059" w:rsidP="00692C5A">
            <w:pPr>
              <w:jc w:val="center"/>
              <w:rPr>
                <w:lang w:val="ru-RU"/>
              </w:rPr>
            </w:pPr>
            <w:r w:rsidRPr="00E903C8">
              <w:rPr>
                <w:lang w:val="ru-RU"/>
              </w:rPr>
              <w:t>EA-41611</w:t>
            </w:r>
          </w:p>
        </w:tc>
      </w:tr>
      <w:tr w:rsidR="00DC3059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C3059" w:rsidRPr="001D19F7" w:rsidRDefault="00DC3059" w:rsidP="008424A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C3059" w:rsidRPr="00E903C8" w:rsidRDefault="00DC3059" w:rsidP="00E903C8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285 824.39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C3059" w:rsidRPr="001D19F7" w:rsidRDefault="00DC3059" w:rsidP="008424A3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C3059" w:rsidRPr="00E903C8" w:rsidRDefault="00DC3059" w:rsidP="008424A3">
            <w:pPr>
              <w:jc w:val="center"/>
            </w:pPr>
            <w:r w:rsidRPr="00E903C8">
              <w:t>26.02.2020 10:31:29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C3059" w:rsidRPr="00E903C8" w:rsidRDefault="00DC3059" w:rsidP="008424A3">
            <w:pPr>
              <w:jc w:val="center"/>
              <w:rPr>
                <w:lang w:val="ru-RU"/>
              </w:rPr>
            </w:pPr>
            <w:r w:rsidRPr="00E903C8">
              <w:rPr>
                <w:lang w:val="ru-RU"/>
              </w:rPr>
              <w:t>EA-42034</w:t>
            </w:r>
          </w:p>
        </w:tc>
      </w:tr>
    </w:tbl>
    <w:p w:rsidR="00DC3059" w:rsidRPr="001D19F7" w:rsidRDefault="00DC3059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DC3059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DC3059" w:rsidRPr="001D19F7" w:rsidRDefault="00DC3059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DC3059" w:rsidRPr="001D19F7" w:rsidRDefault="00DC3059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C3059" w:rsidRPr="001D19F7" w:rsidRDefault="00DC3059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DC3059" w:rsidRPr="001D19F7" w:rsidRDefault="00DC3059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3059" w:rsidRPr="001D19F7" w:rsidRDefault="00DC3059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DC3059" w:rsidRPr="00E903C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DC3059" w:rsidRPr="00E903C8" w:rsidRDefault="00DC3059" w:rsidP="00692C5A">
            <w:pPr>
              <w:jc w:val="center"/>
              <w:rPr>
                <w:lang w:val="ru-RU"/>
              </w:rPr>
            </w:pPr>
            <w:r w:rsidRPr="00E903C8">
              <w:rPr>
                <w:lang w:val="ru-RU"/>
              </w:rPr>
              <w:t>EA-42128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C3059" w:rsidRPr="00B14291" w:rsidRDefault="00DC3059" w:rsidP="00FE5198">
            <w:pPr>
              <w:jc w:val="center"/>
            </w:pPr>
            <w:r w:rsidRPr="00CF2F91">
              <w:rPr>
                <w:rFonts w:ascii="Roboto" w:hAnsi="Roboto" w:cs="Roboto"/>
                <w:color w:val="000000"/>
                <w:shd w:val="clear" w:color="auto" w:fill="FFFFFF"/>
              </w:rPr>
              <w:t>21.02.2020 10:07:11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3059" w:rsidRPr="00E903C8" w:rsidRDefault="00DC3059" w:rsidP="00E903C8">
            <w:pPr>
              <w:rPr>
                <w:lang w:val="ru-RU"/>
              </w:rPr>
            </w:pPr>
            <w:r w:rsidRPr="00E903C8">
              <w:rPr>
                <w:lang w:val="ru-RU"/>
              </w:rPr>
              <w:t>ОБЩЕСТВО С ОГРАНИЧЕННОЙ ОТВЕТСТВЕННОСТЬЮ "ДОНАНГРОФАРМ"</w:t>
            </w:r>
          </w:p>
          <w:p w:rsidR="00DC3059" w:rsidRPr="00E903C8" w:rsidRDefault="00DC3059" w:rsidP="00E903C8">
            <w:pPr>
              <w:rPr>
                <w:lang w:val="ru-RU"/>
              </w:rPr>
            </w:pPr>
            <w:r w:rsidRPr="00E903C8">
              <w:rPr>
                <w:lang w:val="ru-RU"/>
              </w:rPr>
              <w:t>ИНН6166105841</w:t>
            </w:r>
          </w:p>
          <w:p w:rsidR="00DC3059" w:rsidRPr="00E903C8" w:rsidRDefault="00DC3059" w:rsidP="00E903C8">
            <w:pPr>
              <w:rPr>
                <w:lang w:val="ru-RU"/>
              </w:rPr>
            </w:pPr>
            <w:r w:rsidRPr="00E903C8">
              <w:rPr>
                <w:lang w:val="ru-RU"/>
              </w:rPr>
              <w:t>ОГРН1176196034365</w:t>
            </w:r>
          </w:p>
          <w:p w:rsidR="00DC3059" w:rsidRPr="00E903C8" w:rsidRDefault="00DC3059" w:rsidP="00E903C8">
            <w:pPr>
              <w:rPr>
                <w:lang w:val="ru-RU"/>
              </w:rPr>
            </w:pPr>
            <w:r w:rsidRPr="00E903C8">
              <w:rPr>
                <w:lang w:val="ru-RU"/>
              </w:rPr>
              <w:t>КПП616601001</w:t>
            </w:r>
          </w:p>
          <w:p w:rsidR="00DC3059" w:rsidRPr="00E903C8" w:rsidRDefault="00DC3059" w:rsidP="00E903C8">
            <w:pPr>
              <w:rPr>
                <w:lang w:val="ru-RU"/>
              </w:rPr>
            </w:pPr>
            <w:r w:rsidRPr="00E903C8">
              <w:rPr>
                <w:lang w:val="ru-RU"/>
              </w:rPr>
              <w:t>Место нахождения (жительства)</w:t>
            </w:r>
          </w:p>
          <w:p w:rsidR="00DC3059" w:rsidRPr="00E903C8" w:rsidRDefault="00DC3059" w:rsidP="00E903C8">
            <w:pPr>
              <w:rPr>
                <w:lang w:val="ru-RU"/>
              </w:rPr>
            </w:pPr>
            <w:r w:rsidRPr="00E903C8">
              <w:rPr>
                <w:lang w:val="ru-RU"/>
              </w:rPr>
              <w:t>344029, ОБЛ РОСТОВСКАЯ, Г РОСТОВ-НА-ДОНУ, УЛ МЕНЖИНСКОГО, ДОМ 4В, КОМНАТА 89А</w:t>
            </w:r>
          </w:p>
          <w:p w:rsidR="00DC3059" w:rsidRPr="00E903C8" w:rsidRDefault="00DC3059" w:rsidP="00E903C8">
            <w:pPr>
              <w:rPr>
                <w:lang w:val="ru-RU"/>
              </w:rPr>
            </w:pPr>
            <w:r w:rsidRPr="00E903C8">
              <w:rPr>
                <w:lang w:val="ru-RU"/>
              </w:rPr>
              <w:t>Почтовый адрес</w:t>
            </w:r>
          </w:p>
          <w:p w:rsidR="00DC3059" w:rsidRPr="00E903C8" w:rsidRDefault="00DC3059" w:rsidP="00E903C8">
            <w:pPr>
              <w:rPr>
                <w:lang w:val="ru-RU"/>
              </w:rPr>
            </w:pPr>
            <w:r w:rsidRPr="00E903C8">
              <w:rPr>
                <w:lang w:val="ru-RU"/>
              </w:rPr>
              <w:t>344029, ОБЛ РОСТОВСКАЯ, Г РОСТОВ-НА-ДОНУ, УЛ МЕНЖИНСКОГО, ДОМ 4В, КОМНАТА 89А</w:t>
            </w:r>
          </w:p>
          <w:p w:rsidR="00DC3059" w:rsidRPr="00E903C8" w:rsidRDefault="00DC3059" w:rsidP="00E903C8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</w:pPr>
            <w:r w:rsidRPr="00E903C8"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  <w:t>Контактное лицо</w:t>
            </w:r>
          </w:p>
          <w:p w:rsidR="00DC3059" w:rsidRPr="00E903C8" w:rsidRDefault="00DC3059" w:rsidP="00E903C8">
            <w:pPr>
              <w:rPr>
                <w:lang w:val="ru-RU"/>
              </w:rPr>
            </w:pPr>
            <w:r w:rsidRPr="00E903C8">
              <w:rPr>
                <w:lang w:val="ru-RU"/>
              </w:rPr>
              <w:t>Архипова Наталья Николаевна</w:t>
            </w:r>
          </w:p>
          <w:p w:rsidR="00DC3059" w:rsidRPr="00C22B3B" w:rsidRDefault="00DC3059" w:rsidP="00CC4CC5">
            <w:pPr>
              <w:rPr>
                <w:lang w:val="ru-RU"/>
              </w:rPr>
            </w:pPr>
            <w:r w:rsidRPr="00E903C8">
              <w:rPr>
                <w:lang w:val="ru-RU"/>
              </w:rPr>
              <w:t>Телефон 78633330250</w:t>
            </w:r>
          </w:p>
        </w:tc>
      </w:tr>
      <w:tr w:rsidR="00DC3059" w:rsidRPr="00FC168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DC3059" w:rsidRPr="00E903C8" w:rsidRDefault="00DC3059" w:rsidP="00692C5A">
            <w:pPr>
              <w:jc w:val="center"/>
              <w:rPr>
                <w:lang w:val="ru-RU"/>
              </w:rPr>
            </w:pPr>
            <w:r w:rsidRPr="00E903C8">
              <w:rPr>
                <w:lang w:val="ru-RU"/>
              </w:rPr>
              <w:t>EA-41611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C3059" w:rsidRPr="00B14291" w:rsidRDefault="00DC3059" w:rsidP="008424A3">
            <w:pPr>
              <w:jc w:val="center"/>
              <w:rPr>
                <w:color w:val="000000"/>
                <w:shd w:val="clear" w:color="auto" w:fill="FFFFFF"/>
              </w:rPr>
            </w:pPr>
            <w:r w:rsidRPr="00CF2F91">
              <w:rPr>
                <w:rFonts w:ascii="Roboto" w:hAnsi="Roboto" w:cs="Roboto"/>
                <w:color w:val="000000"/>
                <w:shd w:val="clear" w:color="auto" w:fill="F9F9F9"/>
              </w:rPr>
              <w:t>14.02.2020 13:48:34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3059" w:rsidRPr="006B1DF7" w:rsidRDefault="00DC3059" w:rsidP="006B1DF7">
            <w:pPr>
              <w:rPr>
                <w:lang w:val="ru-RU"/>
              </w:rPr>
            </w:pPr>
            <w:r w:rsidRPr="006B1DF7">
              <w:rPr>
                <w:lang w:val="ru-RU"/>
              </w:rPr>
              <w:t>ОБЩЕСТВО С ОГРАНИЧЕННОЙ ОТВЕТСТВЕННОСТЬЮ "ФАРМХИМКОМПЛЕКТ"</w:t>
            </w:r>
          </w:p>
          <w:p w:rsidR="00DC3059" w:rsidRPr="006B1DF7" w:rsidRDefault="00DC3059" w:rsidP="006B1DF7">
            <w:pPr>
              <w:rPr>
                <w:lang w:val="ru-RU"/>
              </w:rPr>
            </w:pPr>
            <w:r w:rsidRPr="006B1DF7">
              <w:rPr>
                <w:lang w:val="ru-RU"/>
              </w:rPr>
              <w:t>ИНН7715768700</w:t>
            </w:r>
          </w:p>
          <w:p w:rsidR="00DC3059" w:rsidRPr="006B1DF7" w:rsidRDefault="00DC3059" w:rsidP="006B1DF7">
            <w:pPr>
              <w:rPr>
                <w:lang w:val="ru-RU"/>
              </w:rPr>
            </w:pPr>
            <w:r w:rsidRPr="006B1DF7">
              <w:rPr>
                <w:lang w:val="ru-RU"/>
              </w:rPr>
              <w:t>ОГРН1097746462890</w:t>
            </w:r>
          </w:p>
          <w:p w:rsidR="00DC3059" w:rsidRPr="006B1DF7" w:rsidRDefault="00DC3059" w:rsidP="006B1DF7">
            <w:pPr>
              <w:rPr>
                <w:lang w:val="ru-RU"/>
              </w:rPr>
            </w:pPr>
            <w:r w:rsidRPr="006B1DF7">
              <w:rPr>
                <w:lang w:val="ru-RU"/>
              </w:rPr>
              <w:t>КПП771501001</w:t>
            </w:r>
          </w:p>
          <w:p w:rsidR="00DC3059" w:rsidRPr="006B1DF7" w:rsidRDefault="00DC3059" w:rsidP="006B1DF7">
            <w:pPr>
              <w:rPr>
                <w:lang w:val="ru-RU"/>
              </w:rPr>
            </w:pPr>
            <w:r w:rsidRPr="006B1DF7">
              <w:rPr>
                <w:lang w:val="ru-RU"/>
              </w:rPr>
              <w:t>Место нахождения (жительства)</w:t>
            </w:r>
          </w:p>
          <w:p w:rsidR="00DC3059" w:rsidRPr="006B1DF7" w:rsidRDefault="00DC3059" w:rsidP="006B1DF7">
            <w:pPr>
              <w:rPr>
                <w:lang w:val="ru-RU"/>
              </w:rPr>
            </w:pPr>
            <w:r w:rsidRPr="006B1DF7">
              <w:rPr>
                <w:lang w:val="ru-RU"/>
              </w:rPr>
              <w:t>127549, Г МОСКВА77, УЛ ЛЕСКОВА, 22, 319</w:t>
            </w:r>
          </w:p>
          <w:p w:rsidR="00DC3059" w:rsidRPr="006B1DF7" w:rsidRDefault="00DC3059" w:rsidP="006B1DF7">
            <w:pPr>
              <w:rPr>
                <w:lang w:val="ru-RU"/>
              </w:rPr>
            </w:pPr>
            <w:r w:rsidRPr="006B1DF7">
              <w:rPr>
                <w:lang w:val="ru-RU"/>
              </w:rPr>
              <w:t>Почтовый адрес</w:t>
            </w:r>
          </w:p>
          <w:p w:rsidR="00DC3059" w:rsidRPr="006B1DF7" w:rsidRDefault="00DC3059" w:rsidP="006B1DF7">
            <w:pPr>
              <w:rPr>
                <w:lang w:val="ru-RU"/>
              </w:rPr>
            </w:pPr>
            <w:r w:rsidRPr="006B1DF7">
              <w:rPr>
                <w:lang w:val="ru-RU"/>
              </w:rPr>
              <w:t>129327, г. Москва, ул. Менжинского, 3, офис 14</w:t>
            </w:r>
          </w:p>
          <w:p w:rsidR="00DC3059" w:rsidRDefault="00DC3059" w:rsidP="006B1DF7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16"/>
                <w:szCs w:val="16"/>
              </w:rPr>
            </w:pPr>
            <w:r>
              <w:rPr>
                <w:rFonts w:ascii="Circe" w:hAnsi="Circe" w:cs="Circe"/>
                <w:color w:val="000000"/>
                <w:sz w:val="16"/>
                <w:szCs w:val="16"/>
              </w:rPr>
              <w:t>Контактное лицо</w:t>
            </w:r>
          </w:p>
          <w:p w:rsidR="00DC3059" w:rsidRPr="006B1DF7" w:rsidRDefault="00DC3059" w:rsidP="00C22B3B">
            <w:pPr>
              <w:rPr>
                <w:lang w:val="ru-RU"/>
              </w:rPr>
            </w:pPr>
            <w:r>
              <w:t>Телефон 7-499-6411007</w:t>
            </w:r>
          </w:p>
        </w:tc>
      </w:tr>
      <w:tr w:rsidR="00DC3059" w:rsidRPr="00FC168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DC3059" w:rsidRPr="00E903C8" w:rsidRDefault="00DC3059" w:rsidP="00692C5A">
            <w:pPr>
              <w:jc w:val="center"/>
              <w:rPr>
                <w:lang w:val="ru-RU"/>
              </w:rPr>
            </w:pPr>
            <w:r w:rsidRPr="00E903C8">
              <w:rPr>
                <w:lang w:val="ru-RU"/>
              </w:rPr>
              <w:t>EA-42034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C3059" w:rsidRPr="00B14291" w:rsidRDefault="00DC3059" w:rsidP="008424A3">
            <w:pPr>
              <w:jc w:val="center"/>
              <w:rPr>
                <w:color w:val="000000"/>
                <w:shd w:val="clear" w:color="auto" w:fill="FFFFFF"/>
              </w:rPr>
            </w:pPr>
            <w:r w:rsidRPr="00CF2F91">
              <w:rPr>
                <w:rFonts w:ascii="Roboto" w:hAnsi="Roboto" w:cs="Roboto"/>
                <w:color w:val="000000"/>
                <w:shd w:val="clear" w:color="auto" w:fill="FFFFFF"/>
              </w:rPr>
              <w:t>21.02.2020 10:18:54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3059" w:rsidRPr="006B1DF7" w:rsidRDefault="00DC3059" w:rsidP="006B1DF7">
            <w:pPr>
              <w:rPr>
                <w:lang w:val="ru-RU"/>
              </w:rPr>
            </w:pPr>
            <w:r w:rsidRPr="006B1DF7">
              <w:rPr>
                <w:lang w:val="ru-RU"/>
              </w:rPr>
              <w:t>ОБЩЕСТВО С ОГРАНИЧЕННОЙ ОТВЕТСТВЕННОСТЬЮ "АССОЛЬ"</w:t>
            </w:r>
          </w:p>
          <w:p w:rsidR="00DC3059" w:rsidRPr="006B1DF7" w:rsidRDefault="00DC3059" w:rsidP="006B1DF7">
            <w:pPr>
              <w:rPr>
                <w:lang w:val="ru-RU"/>
              </w:rPr>
            </w:pPr>
            <w:r w:rsidRPr="006B1DF7">
              <w:rPr>
                <w:lang w:val="ru-RU"/>
              </w:rPr>
              <w:t>ИНН7814043302</w:t>
            </w:r>
          </w:p>
          <w:p w:rsidR="00DC3059" w:rsidRPr="006B1DF7" w:rsidRDefault="00DC3059" w:rsidP="006B1DF7">
            <w:pPr>
              <w:rPr>
                <w:lang w:val="ru-RU"/>
              </w:rPr>
            </w:pPr>
            <w:r w:rsidRPr="006B1DF7">
              <w:rPr>
                <w:lang w:val="ru-RU"/>
              </w:rPr>
              <w:t>ОГРН1037832000216</w:t>
            </w:r>
          </w:p>
          <w:p w:rsidR="00DC3059" w:rsidRPr="006B1DF7" w:rsidRDefault="00DC3059" w:rsidP="006B1DF7">
            <w:pPr>
              <w:rPr>
                <w:lang w:val="ru-RU"/>
              </w:rPr>
            </w:pPr>
            <w:r w:rsidRPr="006B1DF7">
              <w:rPr>
                <w:lang w:val="ru-RU"/>
              </w:rPr>
              <w:t>КПП780601001</w:t>
            </w:r>
          </w:p>
          <w:p w:rsidR="00DC3059" w:rsidRPr="006B1DF7" w:rsidRDefault="00DC3059" w:rsidP="006B1DF7">
            <w:pPr>
              <w:rPr>
                <w:lang w:val="ru-RU"/>
              </w:rPr>
            </w:pPr>
            <w:r w:rsidRPr="006B1DF7">
              <w:rPr>
                <w:lang w:val="ru-RU"/>
              </w:rPr>
              <w:t>Место нахождения (жительства)</w:t>
            </w:r>
          </w:p>
          <w:p w:rsidR="00DC3059" w:rsidRPr="006B1DF7" w:rsidRDefault="00DC3059" w:rsidP="006B1DF7">
            <w:pPr>
              <w:rPr>
                <w:lang w:val="ru-RU"/>
              </w:rPr>
            </w:pPr>
            <w:r w:rsidRPr="006B1DF7">
              <w:rPr>
                <w:lang w:val="ru-RU"/>
              </w:rPr>
              <w:t>195030, Г САНКТ-ПЕТЕРБУРГ, ПР-КТ НАСТАВНИКОВ, ДОМ 41, КОРПУС 1, ПОМЕЩЕНИЕ 7-А</w:t>
            </w:r>
          </w:p>
          <w:p w:rsidR="00DC3059" w:rsidRPr="006B1DF7" w:rsidRDefault="00DC3059" w:rsidP="006B1DF7">
            <w:pPr>
              <w:rPr>
                <w:lang w:val="ru-RU"/>
              </w:rPr>
            </w:pPr>
            <w:r w:rsidRPr="006B1DF7">
              <w:rPr>
                <w:lang w:val="ru-RU"/>
              </w:rPr>
              <w:t>Почтовый адрес</w:t>
            </w:r>
          </w:p>
          <w:p w:rsidR="00DC3059" w:rsidRPr="006B1DF7" w:rsidRDefault="00DC3059" w:rsidP="006B1DF7">
            <w:pPr>
              <w:rPr>
                <w:lang w:val="ru-RU"/>
              </w:rPr>
            </w:pPr>
            <w:r w:rsidRPr="006B1DF7">
              <w:rPr>
                <w:lang w:val="ru-RU"/>
              </w:rPr>
              <w:t>190121, г.Санкт-Петербург, Наб. реки Мойки д.122, литер В</w:t>
            </w:r>
          </w:p>
          <w:p w:rsidR="00DC3059" w:rsidRDefault="00DC3059" w:rsidP="006B1DF7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16"/>
                <w:szCs w:val="16"/>
              </w:rPr>
            </w:pPr>
            <w:r>
              <w:rPr>
                <w:rFonts w:ascii="Circe" w:hAnsi="Circe" w:cs="Circe"/>
                <w:color w:val="000000"/>
                <w:sz w:val="16"/>
                <w:szCs w:val="16"/>
              </w:rPr>
              <w:t>Контактное лицо</w:t>
            </w:r>
          </w:p>
          <w:p w:rsidR="00DC3059" w:rsidRPr="006B1DF7" w:rsidRDefault="00DC3059" w:rsidP="00C669B0">
            <w:pPr>
              <w:rPr>
                <w:lang w:val="ru-RU"/>
              </w:rPr>
            </w:pPr>
            <w:r>
              <w:t>Телефон 79213165982</w:t>
            </w:r>
          </w:p>
        </w:tc>
      </w:tr>
    </w:tbl>
    <w:p w:rsidR="00DC3059" w:rsidRPr="001D19F7" w:rsidRDefault="00DC3059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DC3059" w:rsidRPr="001D19F7" w:rsidRDefault="00DC3059" w:rsidP="00723272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</w:t>
      </w:r>
      <w:r w:rsidRPr="0043741B">
        <w:rPr>
          <w:lang w:val="ru-RU"/>
        </w:rPr>
        <w:t xml:space="preserve"> </w:t>
      </w:r>
      <w:r w:rsidRPr="001D19F7">
        <w:rPr>
          <w:lang w:val="ru-RU"/>
        </w:rPr>
        <w:t xml:space="preserve">№ </w:t>
      </w:r>
      <w:r w:rsidRPr="00E903C8">
        <w:rPr>
          <w:lang w:val="ru-RU"/>
        </w:rPr>
        <w:t>EA-42128</w:t>
      </w:r>
      <w:r w:rsidRPr="001D19F7">
        <w:rPr>
          <w:lang w:val="ru-RU"/>
        </w:rPr>
        <w:t xml:space="preserve">- </w:t>
      </w:r>
      <w:r w:rsidRPr="00E903C8">
        <w:rPr>
          <w:lang w:val="ru-RU"/>
        </w:rPr>
        <w:t>ОБЩЕСТВО С ОГРАНИЧЕННОЙ ОТВЕТСТВЕННОСТЬЮ "ДОНАНГРОФАРМ"</w:t>
      </w:r>
      <w:r>
        <w:rPr>
          <w:lang w:val="ru-RU"/>
        </w:rPr>
        <w:t>,</w:t>
      </w:r>
      <w:r w:rsidRPr="001D19F7">
        <w:rPr>
          <w:lang w:val="ru-RU"/>
        </w:rPr>
        <w:t xml:space="preserve"> № </w:t>
      </w:r>
      <w:r w:rsidRPr="00E903C8">
        <w:rPr>
          <w:lang w:val="ru-RU"/>
        </w:rPr>
        <w:t>EA-41611</w:t>
      </w:r>
      <w:r w:rsidRPr="001D19F7">
        <w:rPr>
          <w:lang w:val="ru-RU"/>
        </w:rPr>
        <w:t xml:space="preserve">- </w:t>
      </w:r>
      <w:r w:rsidRPr="006B1DF7">
        <w:rPr>
          <w:lang w:val="ru-RU"/>
        </w:rPr>
        <w:t>ОБЩЕСТВО С ОГРАНИЧЕННОЙ ОТВЕТСТВЕННОСТЬЮ "ФАРМХИМКОМПЛЕКТ"</w:t>
      </w:r>
      <w:r>
        <w:rPr>
          <w:lang w:val="ru-RU"/>
        </w:rPr>
        <w:t xml:space="preserve">, </w:t>
      </w:r>
      <w:r w:rsidRPr="001D19F7">
        <w:rPr>
          <w:lang w:val="ru-RU"/>
        </w:rPr>
        <w:t xml:space="preserve">№ </w:t>
      </w:r>
      <w:r w:rsidRPr="006B1DF7">
        <w:rPr>
          <w:lang w:val="ru-RU"/>
        </w:rPr>
        <w:t>ОБЩЕСТВО С ОГРАНИЧЕННОЙ ОТВЕТСТВЕННОСТЬЮ "АССОЛЬ"</w:t>
      </w:r>
      <w:r>
        <w:rPr>
          <w:lang w:val="ru-RU"/>
        </w:rPr>
        <w:t>.</w:t>
      </w:r>
    </w:p>
    <w:p w:rsidR="00DC3059" w:rsidRPr="001D19F7" w:rsidRDefault="00DC3059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DC3059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DC3059" w:rsidRPr="001D19F7" w:rsidRDefault="00DC3059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DC3059" w:rsidRPr="001D19F7" w:rsidRDefault="00DC3059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DC3059" w:rsidRPr="001D19F7">
        <w:trPr>
          <w:trHeight w:val="274"/>
        </w:trPr>
        <w:tc>
          <w:tcPr>
            <w:tcW w:w="2204" w:type="dxa"/>
            <w:vMerge/>
          </w:tcPr>
          <w:p w:rsidR="00DC3059" w:rsidRPr="001D19F7" w:rsidRDefault="00DC3059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DC3059" w:rsidRPr="001D19F7" w:rsidRDefault="00DC3059" w:rsidP="00AA4A97">
            <w:pPr>
              <w:jc w:val="center"/>
              <w:rPr>
                <w:lang w:val="ru-RU"/>
              </w:rPr>
            </w:pPr>
          </w:p>
          <w:p w:rsidR="00DC3059" w:rsidRPr="001D19F7" w:rsidRDefault="00DC3059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DC3059" w:rsidRPr="001D19F7" w:rsidRDefault="00DC3059" w:rsidP="00AA4A97">
            <w:pPr>
              <w:ind w:right="-21"/>
              <w:jc w:val="center"/>
              <w:rPr>
                <w:lang w:val="ru-RU"/>
              </w:rPr>
            </w:pPr>
          </w:p>
          <w:p w:rsidR="00DC3059" w:rsidRPr="001D19F7" w:rsidRDefault="00DC3059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DC3059" w:rsidRPr="001D19F7" w:rsidRDefault="00DC3059" w:rsidP="0056026D">
            <w:pPr>
              <w:jc w:val="center"/>
              <w:rPr>
                <w:lang w:val="ru-RU"/>
              </w:rPr>
            </w:pPr>
          </w:p>
          <w:p w:rsidR="00DC3059" w:rsidRPr="001D19F7" w:rsidRDefault="00DC3059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DC3059" w:rsidRPr="001D19F7" w:rsidRDefault="00DC3059" w:rsidP="00AA4A97">
            <w:pPr>
              <w:jc w:val="center"/>
              <w:rPr>
                <w:lang w:val="ru-RU"/>
              </w:rPr>
            </w:pPr>
          </w:p>
          <w:p w:rsidR="00DC3059" w:rsidRPr="001D19F7" w:rsidRDefault="00DC3059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DC3059" w:rsidRPr="001D19F7" w:rsidRDefault="00DC3059" w:rsidP="0056026D">
            <w:pPr>
              <w:jc w:val="center"/>
              <w:rPr>
                <w:lang w:val="ru-RU"/>
              </w:rPr>
            </w:pPr>
          </w:p>
          <w:p w:rsidR="00DC3059" w:rsidRPr="001D19F7" w:rsidRDefault="00DC3059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DC3059" w:rsidRPr="00E903C8">
        <w:trPr>
          <w:trHeight w:val="938"/>
        </w:trPr>
        <w:tc>
          <w:tcPr>
            <w:tcW w:w="2204" w:type="dxa"/>
            <w:vAlign w:val="center"/>
          </w:tcPr>
          <w:p w:rsidR="00DC3059" w:rsidRPr="001D19F7" w:rsidRDefault="00DC3059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E903C8">
              <w:rPr>
                <w:lang w:val="ru-RU"/>
              </w:rPr>
              <w:t>EA-42128</w:t>
            </w:r>
            <w:r w:rsidRPr="001D19F7">
              <w:rPr>
                <w:lang w:val="ru-RU"/>
              </w:rPr>
              <w:t xml:space="preserve">- </w:t>
            </w:r>
            <w:r w:rsidRPr="00E903C8">
              <w:rPr>
                <w:lang w:val="ru-RU"/>
              </w:rPr>
              <w:t>ОБЩЕСТВО С ОГРАНИЧЕННОЙ ОТВЕТСТВЕННОСТЬЮ "ДОНАНГРОФАРМ"</w:t>
            </w:r>
          </w:p>
        </w:tc>
        <w:tc>
          <w:tcPr>
            <w:tcW w:w="1700" w:type="dxa"/>
          </w:tcPr>
          <w:p w:rsidR="00DC3059" w:rsidRPr="001D19F7" w:rsidRDefault="00DC3059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C3059" w:rsidRPr="001D19F7" w:rsidRDefault="00DC3059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C3059" w:rsidRPr="001D19F7" w:rsidRDefault="00DC3059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DC3059" w:rsidRPr="001D19F7" w:rsidRDefault="00DC3059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DC3059" w:rsidRPr="001D19F7" w:rsidRDefault="00DC3059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DC3059" w:rsidRPr="00E903C8">
        <w:trPr>
          <w:trHeight w:val="938"/>
        </w:trPr>
        <w:tc>
          <w:tcPr>
            <w:tcW w:w="2204" w:type="dxa"/>
            <w:vAlign w:val="center"/>
          </w:tcPr>
          <w:p w:rsidR="00DC3059" w:rsidRPr="00B63037" w:rsidRDefault="00DC3059" w:rsidP="00692C5A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E903C8">
              <w:rPr>
                <w:lang w:val="ru-RU"/>
              </w:rPr>
              <w:t>EA-41611</w:t>
            </w:r>
            <w:r w:rsidRPr="001D19F7">
              <w:rPr>
                <w:lang w:val="ru-RU"/>
              </w:rPr>
              <w:t xml:space="preserve">- </w:t>
            </w:r>
            <w:r w:rsidRPr="006B1DF7">
              <w:rPr>
                <w:lang w:val="ru-RU"/>
              </w:rPr>
              <w:t>ОБЩЕСТВО С ОГРАНИЧЕННОЙ ОТВЕТСТВЕННОСТЬЮ "ФАРМХИМКОМПЛЕКТ"</w:t>
            </w:r>
          </w:p>
        </w:tc>
        <w:tc>
          <w:tcPr>
            <w:tcW w:w="1700" w:type="dxa"/>
          </w:tcPr>
          <w:p w:rsidR="00DC3059" w:rsidRPr="001D19F7" w:rsidRDefault="00DC3059" w:rsidP="00692C5A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C3059" w:rsidRPr="001D19F7" w:rsidRDefault="00DC3059" w:rsidP="00692C5A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C3059" w:rsidRPr="001D19F7" w:rsidRDefault="00DC3059" w:rsidP="00692C5A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DC3059" w:rsidRPr="001D19F7" w:rsidRDefault="00DC3059" w:rsidP="00692C5A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DC3059" w:rsidRPr="001D19F7" w:rsidRDefault="00DC3059" w:rsidP="00692C5A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DC3059" w:rsidRPr="00E903C8">
        <w:trPr>
          <w:trHeight w:val="938"/>
        </w:trPr>
        <w:tc>
          <w:tcPr>
            <w:tcW w:w="2204" w:type="dxa"/>
            <w:vAlign w:val="center"/>
          </w:tcPr>
          <w:p w:rsidR="00DC3059" w:rsidRPr="00B63037" w:rsidRDefault="00DC3059" w:rsidP="008424A3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6B1DF7">
              <w:rPr>
                <w:lang w:val="ru-RU"/>
              </w:rPr>
              <w:t>ОБЩЕСТВО С ОГРАНИЧЕННОЙ ОТВЕТСТВЕННОСТЬЮ "АССОЛЬ"</w:t>
            </w:r>
          </w:p>
        </w:tc>
        <w:tc>
          <w:tcPr>
            <w:tcW w:w="1700" w:type="dxa"/>
          </w:tcPr>
          <w:p w:rsidR="00DC3059" w:rsidRPr="001D19F7" w:rsidRDefault="00DC3059" w:rsidP="008424A3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C3059" w:rsidRPr="001D19F7" w:rsidRDefault="00DC3059" w:rsidP="008424A3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C3059" w:rsidRPr="001D19F7" w:rsidRDefault="00DC3059" w:rsidP="008424A3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DC3059" w:rsidRPr="001D19F7" w:rsidRDefault="00DC3059" w:rsidP="008424A3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DC3059" w:rsidRPr="001D19F7" w:rsidRDefault="00DC3059" w:rsidP="008424A3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DC3059" w:rsidRPr="001D19F7" w:rsidRDefault="00DC3059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CF2F91">
        <w:rPr>
          <w:lang w:val="ru-RU"/>
        </w:rPr>
        <w:t>Субстанции фармацевтические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E903C8">
        <w:rPr>
          <w:lang w:val="ru-RU"/>
        </w:rPr>
        <w:t>ОБЩЕСТВО С ОГРАНИЧЕННОЙ ОТВЕТСТВЕННОСТЬЮ "ДОНАНГРОФАРМ"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 w:rsidRPr="00E903C8">
        <w:rPr>
          <w:rFonts w:ascii="Roboto" w:hAnsi="Roboto" w:cs="Roboto"/>
          <w:color w:val="000000"/>
          <w:sz w:val="27"/>
          <w:szCs w:val="27"/>
          <w:lang w:val="ru-RU"/>
        </w:rPr>
        <w:t>263</w:t>
      </w:r>
      <w:r>
        <w:rPr>
          <w:rFonts w:ascii="Roboto" w:hAnsi="Roboto" w:cs="Roboto"/>
          <w:color w:val="000000"/>
          <w:sz w:val="27"/>
          <w:szCs w:val="27"/>
        </w:rPr>
        <w:t> </w:t>
      </w:r>
      <w:r w:rsidRPr="00E903C8">
        <w:rPr>
          <w:rFonts w:ascii="Roboto" w:hAnsi="Roboto" w:cs="Roboto"/>
          <w:color w:val="000000"/>
          <w:sz w:val="27"/>
          <w:szCs w:val="27"/>
          <w:lang w:val="ru-RU"/>
        </w:rPr>
        <w:t>455.52</w:t>
      </w:r>
      <w:r w:rsidRPr="001D19F7">
        <w:rPr>
          <w:lang w:val="ru-RU"/>
        </w:rPr>
        <w:t xml:space="preserve"> рублей.  </w:t>
      </w:r>
    </w:p>
    <w:p w:rsidR="00DC3059" w:rsidRPr="001D19F7" w:rsidRDefault="00DC3059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DC3059" w:rsidRPr="001D19F7">
        <w:trPr>
          <w:trHeight w:val="206"/>
          <w:jc w:val="center"/>
        </w:trPr>
        <w:tc>
          <w:tcPr>
            <w:tcW w:w="7338" w:type="dxa"/>
          </w:tcPr>
          <w:p w:rsidR="00DC3059" w:rsidRPr="001D19F7" w:rsidRDefault="00DC305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C3059" w:rsidRPr="001D19F7" w:rsidRDefault="00DC305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DC3059" w:rsidRPr="001D19F7" w:rsidRDefault="00DC305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C3059" w:rsidRPr="001D19F7" w:rsidRDefault="00DC305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DC3059" w:rsidRPr="001D19F7" w:rsidRDefault="00DC305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DC3059" w:rsidRPr="001D19F7">
        <w:trPr>
          <w:trHeight w:val="206"/>
          <w:jc w:val="center"/>
        </w:trPr>
        <w:tc>
          <w:tcPr>
            <w:tcW w:w="7338" w:type="dxa"/>
          </w:tcPr>
          <w:p w:rsidR="00DC3059" w:rsidRPr="001D19F7" w:rsidRDefault="00DC3059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C3059" w:rsidRPr="001D19F7" w:rsidRDefault="00DC3059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DC3059" w:rsidRPr="001D19F7" w:rsidRDefault="00DC305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DC3059" w:rsidRPr="001D19F7" w:rsidRDefault="00DC305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C3059" w:rsidRPr="001D19F7" w:rsidRDefault="00DC305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DC3059" w:rsidRPr="001D19F7" w:rsidRDefault="00DC305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C3059" w:rsidRPr="001D19F7" w:rsidRDefault="00DC305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DC3059" w:rsidRPr="001D19F7" w:rsidRDefault="00DC305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DC3059" w:rsidRPr="001D19F7">
        <w:trPr>
          <w:trHeight w:val="206"/>
          <w:jc w:val="center"/>
        </w:trPr>
        <w:tc>
          <w:tcPr>
            <w:tcW w:w="7338" w:type="dxa"/>
          </w:tcPr>
          <w:p w:rsidR="00DC3059" w:rsidRPr="001D19F7" w:rsidRDefault="00DC305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DC3059" w:rsidRPr="001D19F7" w:rsidRDefault="00DC3059" w:rsidP="001757FC">
            <w:pPr>
              <w:pStyle w:val="BodyText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DC3059" w:rsidRPr="001D19F7" w:rsidRDefault="00DC3059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Л.В.</w:t>
            </w:r>
          </w:p>
          <w:p w:rsidR="00DC3059" w:rsidRPr="001D19F7" w:rsidRDefault="00DC3059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DC3059" w:rsidRPr="001D19F7" w:rsidRDefault="00DC3059" w:rsidP="00B7524D">
      <w:pPr>
        <w:jc w:val="both"/>
        <w:rPr>
          <w:lang w:val="ru-RU" w:eastAsia="ru-RU"/>
        </w:rPr>
      </w:pPr>
    </w:p>
    <w:sectPr w:rsidR="00DC3059" w:rsidRPr="001D19F7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3059" w:rsidRDefault="00DC3059">
      <w:r>
        <w:separator/>
      </w:r>
    </w:p>
  </w:endnote>
  <w:endnote w:type="continuationSeparator" w:id="1">
    <w:p w:rsidR="00DC3059" w:rsidRDefault="00DC30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3059" w:rsidRDefault="00DC3059">
      <w:r>
        <w:separator/>
      </w:r>
    </w:p>
  </w:footnote>
  <w:footnote w:type="continuationSeparator" w:id="1">
    <w:p w:rsidR="00DC3059" w:rsidRDefault="00DC30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059" w:rsidRDefault="00DC3059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C3059" w:rsidRDefault="00DC305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F8C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1205"/>
    <w:rsid w:val="002230CC"/>
    <w:rsid w:val="002243BE"/>
    <w:rsid w:val="0022472C"/>
    <w:rsid w:val="002265D4"/>
    <w:rsid w:val="0022686D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C9A"/>
    <w:rsid w:val="002D6D86"/>
    <w:rsid w:val="002D7401"/>
    <w:rsid w:val="002E035B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1BBB"/>
    <w:rsid w:val="006B1DF7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B93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9F2"/>
    <w:rsid w:val="00841AFB"/>
    <w:rsid w:val="00841E01"/>
    <w:rsid w:val="008424A3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4985"/>
    <w:rsid w:val="00A14C46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306C7"/>
    <w:rsid w:val="00A344FE"/>
    <w:rsid w:val="00A35052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37E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10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2F69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903C8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189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60F1"/>
    <w:rsid w:val="00FB7629"/>
    <w:rsid w:val="00FB7B89"/>
    <w:rsid w:val="00FC0EB1"/>
    <w:rsid w:val="00FC1102"/>
    <w:rsid w:val="00FC1686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309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1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0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09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09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09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09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09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09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09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10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10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10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09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10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10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10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09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3310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309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978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1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10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310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3310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3310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309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09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3309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0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3309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9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9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0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3309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09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0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3309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0995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0986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63309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309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309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09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0996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099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63309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309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309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0986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099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63309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309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309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0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3309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0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0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09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09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09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309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0983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098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63309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309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309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09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3309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0990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098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63309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309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309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0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09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309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09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309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0987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099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63309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30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309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0988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099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63309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309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309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0993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098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63309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309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309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0993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0988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63309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309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309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098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099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63309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309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309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0990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0997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6330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309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309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09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0988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0984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63309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309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309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0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09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09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0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09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09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09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09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09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309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0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3310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1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1000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099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63310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309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3309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3310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3310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31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1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1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10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10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1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1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1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10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1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31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1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1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10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310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1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1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10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310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1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1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10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310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1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1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10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310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1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1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1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310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1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1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10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310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1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1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10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3310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1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1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10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3310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1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10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10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310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1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1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10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3310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1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10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310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1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1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10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3310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1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1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1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3310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1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1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10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3310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1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1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10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3310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1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10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10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310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1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10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10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3310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1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1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10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310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1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1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10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310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1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10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10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3310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1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1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1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3310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1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1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09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09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09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3309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09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0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09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10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09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10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10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1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09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1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10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09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10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09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10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09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310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19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1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1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309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33102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3309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310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09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09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09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09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09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09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1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10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09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10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09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10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09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10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09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10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09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1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09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3310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10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310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1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09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09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0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09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09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09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3309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09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09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0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10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09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10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09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10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10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09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3310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09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310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1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10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10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31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3310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1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1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10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310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1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1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10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10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10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310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2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2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2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2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2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2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2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2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2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2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2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2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3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3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3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3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3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1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3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3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3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3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3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3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3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3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3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3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3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3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3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3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3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3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3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3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3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3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3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3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3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3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3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3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3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3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3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3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3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3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3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3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3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10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103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4</Pages>
  <Words>1331</Words>
  <Characters>7592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2020-02-26T08:20:00Z</cp:lastPrinted>
  <dcterms:created xsi:type="dcterms:W3CDTF">2020-02-26T12:04:00Z</dcterms:created>
  <dcterms:modified xsi:type="dcterms:W3CDTF">2020-02-26T12:18:00Z</dcterms:modified>
</cp:coreProperties>
</file>