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60F" w:rsidRPr="008E7FC7" w:rsidRDefault="00EC060F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37</w:t>
      </w:r>
    </w:p>
    <w:p w:rsidR="00EC060F" w:rsidRPr="001D19F7" w:rsidRDefault="00EC060F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C060F" w:rsidRPr="001D19F7" w:rsidRDefault="00EC060F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C060F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C060F" w:rsidRPr="001D19F7" w:rsidRDefault="00EC060F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C060F" w:rsidRPr="001D19F7" w:rsidRDefault="00EC060F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26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EC060F" w:rsidRDefault="00EC060F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EC060F" w:rsidRPr="006F05DB" w:rsidRDefault="00EC060F" w:rsidP="006F05D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6F05DB">
        <w:rPr>
          <w:b/>
          <w:bCs/>
          <w:lang w:val="ru-RU"/>
        </w:rPr>
        <w:t xml:space="preserve">Информация о государственном заказчике: </w:t>
      </w:r>
      <w:r w:rsidRPr="006F05D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6F05DB">
          <w:rPr>
            <w:rStyle w:val="Hyperlink"/>
          </w:rPr>
          <w:t>crbzak</w:t>
        </w:r>
        <w:r w:rsidRPr="006F05DB">
          <w:rPr>
            <w:rStyle w:val="Hyperlink"/>
            <w:lang w:val="ru-RU"/>
          </w:rPr>
          <w:t>@</w:t>
        </w:r>
        <w:r w:rsidRPr="006F05DB">
          <w:rPr>
            <w:rStyle w:val="Hyperlink"/>
          </w:rPr>
          <w:t>mail</w:t>
        </w:r>
        <w:r w:rsidRPr="006F05DB">
          <w:rPr>
            <w:rStyle w:val="Hyperlink"/>
            <w:lang w:val="ru-RU"/>
          </w:rPr>
          <w:t>.</w:t>
        </w:r>
        <w:r w:rsidRPr="006F05DB">
          <w:rPr>
            <w:rStyle w:val="Hyperlink"/>
          </w:rPr>
          <w:t>ru</w:t>
        </w:r>
      </w:hyperlink>
      <w:r w:rsidRPr="006F05DB">
        <w:rPr>
          <w:lang w:val="ru-RU"/>
        </w:rPr>
        <w:t>. Контрактный управляющий: Дехтерев Юрий Сергеевич.</w:t>
      </w:r>
    </w:p>
    <w:p w:rsidR="00EC060F" w:rsidRPr="006F05DB" w:rsidRDefault="00EC060F" w:rsidP="006F05D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6F05DB">
        <w:rPr>
          <w:b/>
          <w:bCs/>
          <w:lang w:val="ru-RU"/>
        </w:rPr>
        <w:t>Предмет контракта: «</w:t>
      </w:r>
      <w:r w:rsidRPr="006F05DB">
        <w:rPr>
          <w:lang w:val="ru-RU"/>
        </w:rPr>
        <w:t xml:space="preserve">Инструменты и приспособления».  </w:t>
      </w:r>
    </w:p>
    <w:p w:rsidR="00EC060F" w:rsidRPr="006F05DB" w:rsidRDefault="00EC060F" w:rsidP="006F05DB">
      <w:pPr>
        <w:autoSpaceDE w:val="0"/>
        <w:autoSpaceDN w:val="0"/>
        <w:adjustRightInd w:val="0"/>
        <w:rPr>
          <w:color w:val="000000"/>
          <w:lang w:val="ru-RU"/>
        </w:rPr>
      </w:pPr>
      <w:r w:rsidRPr="006F05DB">
        <w:rPr>
          <w:b/>
          <w:bCs/>
          <w:noProof/>
          <w:lang w:val="ru-RU"/>
        </w:rPr>
        <w:t>Идентификационный код закупки:</w:t>
      </w:r>
      <w:r w:rsidRPr="006F05DB">
        <w:rPr>
          <w:lang w:val="ru-RU"/>
        </w:rPr>
        <w:t xml:space="preserve"> </w:t>
      </w:r>
      <w:r w:rsidRPr="006F05DB">
        <w:rPr>
          <w:color w:val="000000"/>
          <w:lang w:val="ru-RU"/>
        </w:rPr>
        <w:t>203234901331923490100100550010000000</w:t>
      </w:r>
    </w:p>
    <w:p w:rsidR="00EC060F" w:rsidRPr="006F05DB" w:rsidRDefault="00EC060F" w:rsidP="006F05DB">
      <w:pPr>
        <w:autoSpaceDE w:val="0"/>
        <w:autoSpaceDN w:val="0"/>
        <w:adjustRightInd w:val="0"/>
        <w:rPr>
          <w:lang w:val="ru-RU"/>
        </w:rPr>
      </w:pPr>
      <w:r w:rsidRPr="006F05DB">
        <w:rPr>
          <w:b/>
          <w:bCs/>
          <w:noProof/>
          <w:lang w:val="ru-RU"/>
        </w:rPr>
        <w:t>Начальная (максимальная) цена контракта</w:t>
      </w:r>
      <w:r w:rsidRPr="006F05DB">
        <w:rPr>
          <w:b/>
          <w:bCs/>
          <w:lang w:val="ru-RU"/>
        </w:rPr>
        <w:t>:</w:t>
      </w:r>
      <w:r w:rsidRPr="006F05DB">
        <w:rPr>
          <w:lang w:val="ru-RU"/>
        </w:rPr>
        <w:t xml:space="preserve"> 499511 руб. 00 коп. (четыреста девяносто девять тысяч пятьсот одиннадцать рублей 00 копеек).</w:t>
      </w:r>
    </w:p>
    <w:p w:rsidR="00EC060F" w:rsidRPr="006F05DB" w:rsidRDefault="00EC060F" w:rsidP="006F05D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6F05D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6F05DB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EC060F" w:rsidRPr="006F05DB" w:rsidRDefault="00EC060F" w:rsidP="006F05D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6F05D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6F05DB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2020 г.</w:t>
      </w:r>
    </w:p>
    <w:p w:rsidR="00EC060F" w:rsidRPr="006F05DB" w:rsidRDefault="00EC060F" w:rsidP="006F05D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6F05DB">
        <w:rPr>
          <w:b/>
          <w:bCs/>
          <w:lang w:val="ru-RU"/>
        </w:rPr>
        <w:t>Источник финансирования:</w:t>
      </w:r>
      <w:r w:rsidRPr="006F05DB">
        <w:rPr>
          <w:lang w:val="ru-RU"/>
        </w:rPr>
        <w:t xml:space="preserve"> Внебюджетные фонды (ОМС).</w:t>
      </w:r>
    </w:p>
    <w:p w:rsidR="00EC060F" w:rsidRPr="006F05DB" w:rsidRDefault="00EC060F" w:rsidP="006F05DB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6F05DB">
        <w:rPr>
          <w:lang w:val="ru-RU"/>
        </w:rPr>
        <w:t xml:space="preserve">  </w:t>
      </w:r>
      <w:r w:rsidRPr="006F05DB">
        <w:rPr>
          <w:b/>
          <w:bCs/>
          <w:lang w:val="ru-RU"/>
        </w:rPr>
        <w:t>Размер обеспечения заявки на участие в аукционе:</w:t>
      </w:r>
      <w:r w:rsidRPr="006F05DB">
        <w:rPr>
          <w:lang w:val="ru-RU"/>
        </w:rPr>
        <w:t xml:space="preserve"> Не установлен</w:t>
      </w:r>
      <w:r w:rsidRPr="006F05DB">
        <w:rPr>
          <w:spacing w:val="-2"/>
          <w:lang w:val="ru-RU"/>
        </w:rPr>
        <w:t>.</w:t>
      </w:r>
    </w:p>
    <w:p w:rsidR="00EC060F" w:rsidRPr="006F05DB" w:rsidRDefault="00EC060F" w:rsidP="006F05DB">
      <w:pPr>
        <w:jc w:val="both"/>
        <w:rPr>
          <w:spacing w:val="-2"/>
          <w:lang w:val="ru-RU"/>
        </w:rPr>
      </w:pPr>
      <w:r w:rsidRPr="006F05DB">
        <w:rPr>
          <w:b/>
          <w:bCs/>
          <w:lang w:val="ru-RU"/>
        </w:rPr>
        <w:t xml:space="preserve">       </w:t>
      </w:r>
      <w:r w:rsidRPr="006F05DB">
        <w:rPr>
          <w:b/>
          <w:bCs/>
          <w:lang w:val="ru-RU"/>
        </w:rPr>
        <w:tab/>
        <w:t xml:space="preserve">Размер обеспечения исполнения контракта: </w:t>
      </w:r>
      <w:r w:rsidRPr="006F05DB">
        <w:rPr>
          <w:lang w:val="ru-RU"/>
        </w:rPr>
        <w:t xml:space="preserve">5 </w:t>
      </w:r>
      <w:r w:rsidRPr="006F05D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C060F" w:rsidRPr="006F05DB" w:rsidRDefault="00EC060F" w:rsidP="006F05DB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6F05D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6F05DB">
        <w:rPr>
          <w:color w:val="000000"/>
          <w:sz w:val="24"/>
          <w:szCs w:val="24"/>
        </w:rPr>
        <w:t xml:space="preserve">13.02.2020 15:22 </w:t>
      </w:r>
      <w:r w:rsidRPr="006F05DB">
        <w:rPr>
          <w:sz w:val="24"/>
          <w:szCs w:val="24"/>
        </w:rPr>
        <w:t>(московское время).</w:t>
      </w:r>
    </w:p>
    <w:p w:rsidR="00EC060F" w:rsidRPr="006F05DB" w:rsidRDefault="00EC060F" w:rsidP="006F05DB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6F05D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6F05DB">
        <w:rPr>
          <w:sz w:val="24"/>
          <w:szCs w:val="24"/>
        </w:rPr>
        <w:t xml:space="preserve"> </w:t>
      </w:r>
    </w:p>
    <w:p w:rsidR="00EC060F" w:rsidRDefault="00EC060F" w:rsidP="00E903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C060F" w:rsidRPr="001D19F7">
        <w:trPr>
          <w:jc w:val="center"/>
        </w:trPr>
        <w:tc>
          <w:tcPr>
            <w:tcW w:w="9828" w:type="dxa"/>
            <w:gridSpan w:val="5"/>
          </w:tcPr>
          <w:p w:rsidR="00EC060F" w:rsidRPr="001D19F7" w:rsidRDefault="00EC060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EC060F" w:rsidRPr="006F05DB">
        <w:trPr>
          <w:jc w:val="center"/>
        </w:trPr>
        <w:tc>
          <w:tcPr>
            <w:tcW w:w="2820" w:type="dxa"/>
          </w:tcPr>
          <w:p w:rsidR="00EC060F" w:rsidRPr="001D19F7" w:rsidRDefault="00EC060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EC060F" w:rsidRPr="001D19F7" w:rsidRDefault="00EC060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EC060F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EC060F" w:rsidRPr="001D19F7" w:rsidRDefault="00EC060F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EC060F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EC060F" w:rsidRPr="001D19F7" w:rsidRDefault="00EC060F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C060F" w:rsidRPr="001D19F7" w:rsidRDefault="00EC060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EC060F" w:rsidRPr="001D19F7">
        <w:trPr>
          <w:jc w:val="center"/>
        </w:trPr>
        <w:tc>
          <w:tcPr>
            <w:tcW w:w="9828" w:type="dxa"/>
            <w:gridSpan w:val="5"/>
          </w:tcPr>
          <w:p w:rsidR="00EC060F" w:rsidRPr="001D19F7" w:rsidRDefault="00EC060F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EC060F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C060F" w:rsidRPr="001D19F7" w:rsidRDefault="00EC060F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EC060F" w:rsidRPr="001D19F7" w:rsidRDefault="00EC060F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EC060F" w:rsidRPr="001D19F7" w:rsidRDefault="00EC060F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C060F" w:rsidRPr="001D19F7" w:rsidRDefault="00EC060F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EC060F" w:rsidRPr="001D19F7" w:rsidRDefault="00EC060F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EC060F" w:rsidRPr="001D19F7" w:rsidRDefault="00EC060F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EC060F" w:rsidRPr="001D19F7" w:rsidRDefault="00EC060F" w:rsidP="00A841CC">
            <w:pPr>
              <w:ind w:right="-80"/>
              <w:jc w:val="both"/>
              <w:rPr>
                <w:lang w:val="ru-RU"/>
              </w:rPr>
            </w:pPr>
          </w:p>
          <w:p w:rsidR="00EC060F" w:rsidRPr="001D19F7" w:rsidRDefault="00EC060F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EC060F" w:rsidRDefault="00EC060F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EC060F" w:rsidRPr="001D19F7" w:rsidRDefault="00EC060F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26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13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EC060F" w:rsidRPr="001D19F7" w:rsidRDefault="00EC060F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EC060F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060F" w:rsidRPr="001D19F7" w:rsidRDefault="00EC060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060F" w:rsidRPr="001D19F7" w:rsidRDefault="00EC060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060F" w:rsidRPr="001D19F7" w:rsidRDefault="00EC060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060F" w:rsidRPr="001D19F7" w:rsidRDefault="00EC060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060F" w:rsidRPr="001D19F7" w:rsidRDefault="00EC060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C060F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060F" w:rsidRPr="001D19F7" w:rsidRDefault="00EC060F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060F" w:rsidRPr="006F05DB" w:rsidRDefault="00EC060F" w:rsidP="006F05DB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472 502.00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060F" w:rsidRPr="001D19F7" w:rsidRDefault="00EC060F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060F" w:rsidRPr="006F05DB" w:rsidRDefault="00EC060F" w:rsidP="002D63DC">
            <w:pPr>
              <w:jc w:val="center"/>
            </w:pPr>
            <w:r w:rsidRPr="006F05DB">
              <w:t>26.02.2020 09:40:30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060F" w:rsidRPr="006F05DB" w:rsidRDefault="00EC060F" w:rsidP="00CE4749">
            <w:pPr>
              <w:jc w:val="center"/>
              <w:rPr>
                <w:lang w:val="ru-RU"/>
              </w:rPr>
            </w:pPr>
            <w:r w:rsidRPr="006F05DB">
              <w:rPr>
                <w:lang w:val="ru-RU"/>
              </w:rPr>
              <w:t>EA-41863</w:t>
            </w:r>
          </w:p>
        </w:tc>
      </w:tr>
      <w:tr w:rsidR="00EC060F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060F" w:rsidRPr="001D19F7" w:rsidRDefault="00EC060F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060F" w:rsidRPr="00E903C8" w:rsidRDefault="00EC060F" w:rsidP="00E903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475 000.00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060F" w:rsidRPr="001D19F7" w:rsidRDefault="00EC060F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060F" w:rsidRPr="006F05DB" w:rsidRDefault="00EC060F" w:rsidP="00692C5A">
            <w:pPr>
              <w:jc w:val="center"/>
            </w:pPr>
            <w:r w:rsidRPr="006F05DB">
              <w:t>26.02.2020 09:37:56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C060F" w:rsidRPr="006F05DB" w:rsidRDefault="00EC060F" w:rsidP="00692C5A">
            <w:pPr>
              <w:jc w:val="center"/>
              <w:rPr>
                <w:lang w:val="ru-RU"/>
              </w:rPr>
            </w:pPr>
            <w:r w:rsidRPr="006F05DB">
              <w:rPr>
                <w:lang w:val="ru-RU"/>
              </w:rPr>
              <w:t>EA-41866</w:t>
            </w:r>
          </w:p>
        </w:tc>
      </w:tr>
    </w:tbl>
    <w:p w:rsidR="00EC060F" w:rsidRPr="001D19F7" w:rsidRDefault="00EC060F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C060F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C060F" w:rsidRPr="001D19F7" w:rsidRDefault="00EC060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EC060F" w:rsidRPr="001D19F7" w:rsidRDefault="00EC060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C060F" w:rsidRPr="001D19F7" w:rsidRDefault="00EC060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EC060F" w:rsidRPr="001D19F7" w:rsidRDefault="00EC060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C060F" w:rsidRPr="001D19F7" w:rsidRDefault="00EC060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C060F" w:rsidRPr="006F05D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C060F" w:rsidRPr="006F05DB" w:rsidRDefault="00EC060F" w:rsidP="00F5382E">
            <w:pPr>
              <w:jc w:val="center"/>
              <w:rPr>
                <w:lang w:val="ru-RU"/>
              </w:rPr>
            </w:pPr>
            <w:r w:rsidRPr="006F05DB">
              <w:rPr>
                <w:lang w:val="ru-RU"/>
              </w:rPr>
              <w:t>EA-41863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C060F" w:rsidRPr="006F05DB" w:rsidRDefault="00EC060F" w:rsidP="00FE5198">
            <w:pPr>
              <w:jc w:val="center"/>
            </w:pPr>
            <w:r w:rsidRPr="006F05DB">
              <w:t>18.02.2020 12:01:45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060F" w:rsidRPr="000050FF" w:rsidRDefault="00EC060F" w:rsidP="006F05DB">
            <w:pPr>
              <w:rPr>
                <w:color w:val="000000"/>
                <w:lang w:val="ru-RU"/>
              </w:rPr>
            </w:pPr>
            <w:r w:rsidRPr="000050FF">
              <w:rPr>
                <w:lang w:val="ru-RU"/>
              </w:rPr>
              <w:t xml:space="preserve">Индивидуальный предприниматель </w:t>
            </w:r>
            <w:r w:rsidRPr="000050FF">
              <w:rPr>
                <w:color w:val="000000"/>
                <w:lang w:val="ru-RU"/>
              </w:rPr>
              <w:t>ШИШМАНЯН СЕРГЕЙ КАРПОВИЧ</w:t>
            </w:r>
          </w:p>
          <w:p w:rsidR="00EC060F" w:rsidRPr="000050FF" w:rsidRDefault="00EC060F" w:rsidP="006F05DB">
            <w:pPr>
              <w:rPr>
                <w:lang w:val="ru-RU"/>
              </w:rPr>
            </w:pPr>
            <w:r w:rsidRPr="000050FF">
              <w:rPr>
                <w:lang w:val="ru-RU"/>
              </w:rPr>
              <w:t>ИНН</w:t>
            </w:r>
            <w:r w:rsidRPr="000050FF">
              <w:rPr>
                <w:color w:val="000000"/>
                <w:lang w:val="ru-RU"/>
              </w:rPr>
              <w:t>231200882067</w:t>
            </w:r>
          </w:p>
          <w:p w:rsidR="00EC060F" w:rsidRPr="000050FF" w:rsidRDefault="00EC060F" w:rsidP="006F05DB">
            <w:pPr>
              <w:rPr>
                <w:lang w:val="ru-RU"/>
              </w:rPr>
            </w:pPr>
            <w:r w:rsidRPr="000050FF">
              <w:rPr>
                <w:lang w:val="ru-RU"/>
              </w:rPr>
              <w:t>ОГРНИП</w:t>
            </w:r>
            <w:r w:rsidRPr="000050FF">
              <w:rPr>
                <w:color w:val="000000"/>
                <w:lang w:val="ru-RU"/>
              </w:rPr>
              <w:t>316237500022168</w:t>
            </w:r>
          </w:p>
          <w:p w:rsidR="00EC060F" w:rsidRPr="000050FF" w:rsidRDefault="00EC060F" w:rsidP="006F05DB">
            <w:pPr>
              <w:rPr>
                <w:lang w:val="ru-RU"/>
              </w:rPr>
            </w:pPr>
            <w:r w:rsidRPr="000050FF">
              <w:rPr>
                <w:lang w:val="ru-RU"/>
              </w:rPr>
              <w:t>Место нахождения (жительства)</w:t>
            </w:r>
          </w:p>
          <w:p w:rsidR="00EC060F" w:rsidRPr="000050FF" w:rsidRDefault="00EC060F" w:rsidP="006F05DB">
            <w:pPr>
              <w:rPr>
                <w:color w:val="000000"/>
                <w:lang w:val="ru-RU"/>
              </w:rPr>
            </w:pPr>
            <w:r w:rsidRPr="000050FF">
              <w:rPr>
                <w:color w:val="000000"/>
                <w:lang w:val="ru-RU"/>
              </w:rPr>
              <w:t>- Краснодарский23, - Краснодар,ул.Ставропольская 135/1 кв.53</w:t>
            </w:r>
          </w:p>
          <w:p w:rsidR="00EC060F" w:rsidRPr="000050FF" w:rsidRDefault="00EC060F" w:rsidP="006F05DB">
            <w:pPr>
              <w:rPr>
                <w:lang w:val="ru-RU"/>
              </w:rPr>
            </w:pPr>
            <w:r w:rsidRPr="000050FF">
              <w:rPr>
                <w:lang w:val="ru-RU"/>
              </w:rPr>
              <w:t>Почтовый адрес</w:t>
            </w:r>
          </w:p>
          <w:p w:rsidR="00EC060F" w:rsidRPr="000050FF" w:rsidRDefault="00EC060F" w:rsidP="006F05DB">
            <w:pPr>
              <w:rPr>
                <w:color w:val="000000"/>
                <w:lang w:val="ru-RU"/>
              </w:rPr>
            </w:pPr>
            <w:r w:rsidRPr="000050FF">
              <w:rPr>
                <w:color w:val="000000"/>
                <w:lang w:val="ru-RU"/>
              </w:rPr>
              <w:t>- Краснодарский23, - Краснодар, ул.Ставропольская 135/1 кв.53</w:t>
            </w:r>
          </w:p>
          <w:p w:rsidR="00EC060F" w:rsidRPr="000050FF" w:rsidRDefault="00EC060F" w:rsidP="006F05DB">
            <w:pPr>
              <w:rPr>
                <w:lang w:val="ru-RU"/>
              </w:rPr>
            </w:pPr>
            <w:r w:rsidRPr="000050FF">
              <w:rPr>
                <w:lang w:val="ru-RU"/>
              </w:rPr>
              <w:t>Контактное лицо</w:t>
            </w:r>
          </w:p>
          <w:p w:rsidR="00EC060F" w:rsidRPr="000050FF" w:rsidRDefault="00EC060F" w:rsidP="006F05DB">
            <w:pPr>
              <w:rPr>
                <w:color w:val="000000"/>
                <w:lang w:val="ru-RU"/>
              </w:rPr>
            </w:pPr>
            <w:r w:rsidRPr="000050FF">
              <w:rPr>
                <w:color w:val="000000"/>
                <w:lang w:val="ru-RU"/>
              </w:rPr>
              <w:t>Шишманян Сергей Карпович</w:t>
            </w:r>
          </w:p>
          <w:p w:rsidR="00EC060F" w:rsidRPr="00C22B3B" w:rsidRDefault="00EC060F" w:rsidP="006F05DB">
            <w:pPr>
              <w:rPr>
                <w:lang w:val="ru-RU"/>
              </w:rPr>
            </w:pPr>
            <w:r w:rsidRPr="000050FF">
              <w:rPr>
                <w:lang w:val="ru-RU"/>
              </w:rPr>
              <w:t>Телефон</w:t>
            </w:r>
            <w:r w:rsidRPr="000050FF">
              <w:rPr>
                <w:color w:val="000000"/>
                <w:lang w:val="ru-RU"/>
              </w:rPr>
              <w:t>79282757928</w:t>
            </w:r>
          </w:p>
        </w:tc>
      </w:tr>
      <w:tr w:rsidR="00EC060F" w:rsidRPr="00FC168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C060F" w:rsidRPr="006F05DB" w:rsidRDefault="00EC060F" w:rsidP="00F5382E">
            <w:pPr>
              <w:jc w:val="center"/>
              <w:rPr>
                <w:lang w:val="ru-RU"/>
              </w:rPr>
            </w:pPr>
            <w:r w:rsidRPr="006F05DB">
              <w:rPr>
                <w:lang w:val="ru-RU"/>
              </w:rPr>
              <w:t>EA-41866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C060F" w:rsidRPr="006F05DB" w:rsidRDefault="00EC060F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6F05DB">
              <w:rPr>
                <w:color w:val="000000"/>
                <w:shd w:val="clear" w:color="auto" w:fill="FFFFFF"/>
              </w:rPr>
              <w:t>18.02.2020 12:11:01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060F" w:rsidRPr="005F267A" w:rsidRDefault="00EC060F" w:rsidP="006F05DB">
            <w:pPr>
              <w:rPr>
                <w:lang w:val="ru-RU"/>
              </w:rPr>
            </w:pPr>
            <w:r w:rsidRPr="005F267A">
              <w:rPr>
                <w:lang w:val="ru-RU"/>
              </w:rPr>
              <w:t>Индивидуальный предприниматель Иванов Андрей Валентинович</w:t>
            </w:r>
          </w:p>
          <w:p w:rsidR="00EC060F" w:rsidRPr="005F267A" w:rsidRDefault="00EC060F" w:rsidP="006F05DB">
            <w:pPr>
              <w:rPr>
                <w:lang w:val="ru-RU"/>
              </w:rPr>
            </w:pPr>
            <w:r w:rsidRPr="005F267A">
              <w:rPr>
                <w:lang w:val="ru-RU"/>
              </w:rPr>
              <w:t>ИНН231209319236</w:t>
            </w:r>
          </w:p>
          <w:p w:rsidR="00EC060F" w:rsidRPr="005F267A" w:rsidRDefault="00EC060F" w:rsidP="006F05DB">
            <w:pPr>
              <w:rPr>
                <w:lang w:val="ru-RU"/>
              </w:rPr>
            </w:pPr>
            <w:r w:rsidRPr="005F267A">
              <w:rPr>
                <w:lang w:val="ru-RU"/>
              </w:rPr>
              <w:t>ОГРНИП308231235300051</w:t>
            </w:r>
          </w:p>
          <w:p w:rsidR="00EC060F" w:rsidRPr="005F267A" w:rsidRDefault="00EC060F" w:rsidP="006F05DB">
            <w:pPr>
              <w:rPr>
                <w:lang w:val="ru-RU"/>
              </w:rPr>
            </w:pPr>
            <w:r w:rsidRPr="005F267A">
              <w:rPr>
                <w:lang w:val="ru-RU"/>
              </w:rPr>
              <w:t>Почтовый адрес</w:t>
            </w:r>
          </w:p>
          <w:p w:rsidR="00EC060F" w:rsidRPr="005F267A" w:rsidRDefault="00EC060F" w:rsidP="006F05DB">
            <w:pPr>
              <w:pStyle w:val="Heading4"/>
              <w:shd w:val="clear" w:color="auto" w:fill="FFFFFF"/>
              <w:spacing w:before="0" w:after="0" w:line="238" w:lineRule="atLeast"/>
              <w:rPr>
                <w:b w:val="0"/>
                <w:bCs w:val="0"/>
                <w:lang w:val="ru-RU"/>
              </w:rPr>
            </w:pPr>
            <w:r w:rsidRPr="005F267A">
              <w:rPr>
                <w:b w:val="0"/>
                <w:bCs w:val="0"/>
                <w:lang w:val="ru-RU"/>
              </w:rPr>
              <w:t>350018 г. Краснодар ул Магистральная д 11/2 кв 201</w:t>
            </w:r>
          </w:p>
          <w:p w:rsidR="00EC060F" w:rsidRPr="005F267A" w:rsidRDefault="00EC060F" w:rsidP="006F05DB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5F267A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EC060F" w:rsidRPr="005F267A" w:rsidRDefault="00EC060F" w:rsidP="006F05DB">
            <w:pPr>
              <w:rPr>
                <w:lang w:val="ru-RU"/>
              </w:rPr>
            </w:pPr>
            <w:r w:rsidRPr="005F267A">
              <w:rPr>
                <w:lang w:val="ru-RU"/>
              </w:rPr>
              <w:t>Иванов Андрей Валентинович</w:t>
            </w:r>
          </w:p>
          <w:p w:rsidR="00EC060F" w:rsidRPr="006B1DF7" w:rsidRDefault="00EC060F" w:rsidP="006F05DB">
            <w:pPr>
              <w:rPr>
                <w:lang w:val="ru-RU"/>
              </w:rPr>
            </w:pPr>
            <w:r w:rsidRPr="005F267A">
              <w:rPr>
                <w:lang w:val="ru-RU"/>
              </w:rPr>
              <w:t>Телефон79180879828</w:t>
            </w:r>
          </w:p>
        </w:tc>
      </w:tr>
    </w:tbl>
    <w:p w:rsidR="00EC060F" w:rsidRPr="001D19F7" w:rsidRDefault="00EC060F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C060F" w:rsidRPr="001D19F7" w:rsidRDefault="00EC060F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6F05DB">
        <w:rPr>
          <w:lang w:val="ru-RU"/>
        </w:rPr>
        <w:t>EA-41863</w:t>
      </w:r>
      <w:r w:rsidRPr="001D19F7">
        <w:rPr>
          <w:lang w:val="ru-RU"/>
        </w:rPr>
        <w:t xml:space="preserve">- </w:t>
      </w:r>
      <w:r w:rsidRPr="000050FF">
        <w:rPr>
          <w:lang w:val="ru-RU"/>
        </w:rPr>
        <w:t xml:space="preserve">Индивидуальный предприниматель </w:t>
      </w:r>
      <w:r w:rsidRPr="000050FF">
        <w:rPr>
          <w:color w:val="000000"/>
          <w:lang w:val="ru-RU"/>
        </w:rPr>
        <w:t>ШИШМАНЯН СЕРГЕЙ КАРПОВИЧ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6F05DB">
        <w:rPr>
          <w:lang w:val="ru-RU"/>
        </w:rPr>
        <w:t>EA-41866</w:t>
      </w:r>
      <w:r w:rsidRPr="001D19F7">
        <w:rPr>
          <w:lang w:val="ru-RU"/>
        </w:rPr>
        <w:t xml:space="preserve">- </w:t>
      </w:r>
      <w:r w:rsidRPr="005F267A">
        <w:rPr>
          <w:lang w:val="ru-RU"/>
        </w:rPr>
        <w:t>Индивидуальный предприниматель Иванов Андрей Валентинови</w:t>
      </w:r>
      <w:r>
        <w:rPr>
          <w:lang w:val="ru-RU"/>
        </w:rPr>
        <w:t>ч.</w:t>
      </w:r>
    </w:p>
    <w:p w:rsidR="00EC060F" w:rsidRPr="001D19F7" w:rsidRDefault="00EC060F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EC060F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EC060F" w:rsidRPr="001D19F7" w:rsidRDefault="00EC060F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EC060F" w:rsidRPr="001D19F7" w:rsidRDefault="00EC060F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C060F" w:rsidRPr="001D19F7">
        <w:trPr>
          <w:trHeight w:val="274"/>
        </w:trPr>
        <w:tc>
          <w:tcPr>
            <w:tcW w:w="2204" w:type="dxa"/>
            <w:vMerge/>
          </w:tcPr>
          <w:p w:rsidR="00EC060F" w:rsidRPr="001D19F7" w:rsidRDefault="00EC060F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EC060F" w:rsidRPr="001D19F7" w:rsidRDefault="00EC060F" w:rsidP="00AA4A97">
            <w:pPr>
              <w:jc w:val="center"/>
              <w:rPr>
                <w:lang w:val="ru-RU"/>
              </w:rPr>
            </w:pPr>
          </w:p>
          <w:p w:rsidR="00EC060F" w:rsidRPr="001D19F7" w:rsidRDefault="00EC060F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EC060F" w:rsidRPr="001D19F7" w:rsidRDefault="00EC060F" w:rsidP="00AA4A97">
            <w:pPr>
              <w:ind w:right="-21"/>
              <w:jc w:val="center"/>
              <w:rPr>
                <w:lang w:val="ru-RU"/>
              </w:rPr>
            </w:pPr>
          </w:p>
          <w:p w:rsidR="00EC060F" w:rsidRPr="001D19F7" w:rsidRDefault="00EC060F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EC060F" w:rsidRPr="001D19F7" w:rsidRDefault="00EC060F" w:rsidP="0056026D">
            <w:pPr>
              <w:jc w:val="center"/>
              <w:rPr>
                <w:lang w:val="ru-RU"/>
              </w:rPr>
            </w:pPr>
          </w:p>
          <w:p w:rsidR="00EC060F" w:rsidRPr="001D19F7" w:rsidRDefault="00EC060F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EC060F" w:rsidRPr="001D19F7" w:rsidRDefault="00EC060F" w:rsidP="00AA4A97">
            <w:pPr>
              <w:jc w:val="center"/>
              <w:rPr>
                <w:lang w:val="ru-RU"/>
              </w:rPr>
            </w:pPr>
          </w:p>
          <w:p w:rsidR="00EC060F" w:rsidRPr="001D19F7" w:rsidRDefault="00EC060F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EC060F" w:rsidRPr="001D19F7" w:rsidRDefault="00EC060F" w:rsidP="0056026D">
            <w:pPr>
              <w:jc w:val="center"/>
              <w:rPr>
                <w:lang w:val="ru-RU"/>
              </w:rPr>
            </w:pPr>
          </w:p>
          <w:p w:rsidR="00EC060F" w:rsidRPr="001D19F7" w:rsidRDefault="00EC060F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EC060F" w:rsidRPr="006F05DB">
        <w:trPr>
          <w:trHeight w:val="938"/>
        </w:trPr>
        <w:tc>
          <w:tcPr>
            <w:tcW w:w="2204" w:type="dxa"/>
            <w:vAlign w:val="center"/>
          </w:tcPr>
          <w:p w:rsidR="00EC060F" w:rsidRPr="001D19F7" w:rsidRDefault="00EC060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6F05DB">
              <w:rPr>
                <w:lang w:val="ru-RU"/>
              </w:rPr>
              <w:t>EA-41863</w:t>
            </w:r>
            <w:r w:rsidRPr="001D19F7">
              <w:rPr>
                <w:lang w:val="ru-RU"/>
              </w:rPr>
              <w:t xml:space="preserve">- </w:t>
            </w:r>
            <w:r w:rsidRPr="000050FF">
              <w:rPr>
                <w:lang w:val="ru-RU"/>
              </w:rPr>
              <w:t xml:space="preserve">Индивидуальный предприниматель </w:t>
            </w:r>
            <w:r w:rsidRPr="000050FF">
              <w:rPr>
                <w:color w:val="000000"/>
                <w:lang w:val="ru-RU"/>
              </w:rPr>
              <w:t>ШИШМАНЯН СЕРГЕЙ КАРПОВИЧ</w:t>
            </w:r>
          </w:p>
        </w:tc>
        <w:tc>
          <w:tcPr>
            <w:tcW w:w="1700" w:type="dxa"/>
          </w:tcPr>
          <w:p w:rsidR="00EC060F" w:rsidRPr="001D19F7" w:rsidRDefault="00EC060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C060F" w:rsidRPr="001D19F7" w:rsidRDefault="00EC060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C060F" w:rsidRPr="001D19F7" w:rsidRDefault="00EC060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C060F" w:rsidRPr="001D19F7" w:rsidRDefault="00EC060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C060F" w:rsidRPr="001D19F7" w:rsidRDefault="00EC060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C060F" w:rsidRPr="006F05DB">
        <w:trPr>
          <w:trHeight w:val="938"/>
        </w:trPr>
        <w:tc>
          <w:tcPr>
            <w:tcW w:w="2204" w:type="dxa"/>
            <w:vAlign w:val="center"/>
          </w:tcPr>
          <w:p w:rsidR="00EC060F" w:rsidRPr="00B63037" w:rsidRDefault="00EC060F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6F05DB">
              <w:rPr>
                <w:lang w:val="ru-RU"/>
              </w:rPr>
              <w:t>EA-41866</w:t>
            </w:r>
            <w:r w:rsidRPr="001D19F7">
              <w:rPr>
                <w:lang w:val="ru-RU"/>
              </w:rPr>
              <w:t xml:space="preserve">- </w:t>
            </w:r>
            <w:r w:rsidRPr="005F267A">
              <w:rPr>
                <w:lang w:val="ru-RU"/>
              </w:rPr>
              <w:t>Индивидуальный предприниматель Иванов Андрей Валентинови</w:t>
            </w:r>
            <w:r>
              <w:rPr>
                <w:lang w:val="ru-RU"/>
              </w:rPr>
              <w:t>ч</w:t>
            </w:r>
          </w:p>
        </w:tc>
        <w:tc>
          <w:tcPr>
            <w:tcW w:w="1700" w:type="dxa"/>
          </w:tcPr>
          <w:p w:rsidR="00EC060F" w:rsidRPr="001D19F7" w:rsidRDefault="00EC060F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C060F" w:rsidRPr="001D19F7" w:rsidRDefault="00EC060F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C060F" w:rsidRPr="001D19F7" w:rsidRDefault="00EC060F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C060F" w:rsidRPr="001D19F7" w:rsidRDefault="00EC060F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C060F" w:rsidRPr="001D19F7" w:rsidRDefault="00EC060F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C060F" w:rsidRPr="001D19F7" w:rsidRDefault="00EC060F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6F05DB">
        <w:rPr>
          <w:lang w:val="ru-RU"/>
        </w:rPr>
        <w:t>Инструменты и приспособления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0050FF">
        <w:rPr>
          <w:lang w:val="ru-RU"/>
        </w:rPr>
        <w:t xml:space="preserve">Индивидуальный предприниматель </w:t>
      </w:r>
      <w:r w:rsidRPr="000050FF">
        <w:rPr>
          <w:color w:val="000000"/>
          <w:lang w:val="ru-RU"/>
        </w:rPr>
        <w:t>ШИШМАНЯН СЕРГЕЙ КАРПОВИЧ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6F05DB">
        <w:rPr>
          <w:rFonts w:ascii="Roboto" w:hAnsi="Roboto" w:cs="Roboto"/>
          <w:color w:val="000000"/>
          <w:sz w:val="27"/>
          <w:szCs w:val="27"/>
          <w:lang w:val="ru-RU"/>
        </w:rPr>
        <w:t>472</w:t>
      </w:r>
      <w:r>
        <w:rPr>
          <w:rFonts w:ascii="Roboto" w:hAnsi="Roboto" w:cs="Roboto"/>
          <w:color w:val="000000"/>
          <w:sz w:val="27"/>
          <w:szCs w:val="27"/>
        </w:rPr>
        <w:t> </w:t>
      </w:r>
      <w:r w:rsidRPr="006F05DB">
        <w:rPr>
          <w:rFonts w:ascii="Roboto" w:hAnsi="Roboto" w:cs="Roboto"/>
          <w:color w:val="000000"/>
          <w:sz w:val="27"/>
          <w:szCs w:val="27"/>
          <w:lang w:val="ru-RU"/>
        </w:rPr>
        <w:t>502.00</w:t>
      </w:r>
      <w:r w:rsidRPr="001D19F7">
        <w:rPr>
          <w:lang w:val="ru-RU"/>
        </w:rPr>
        <w:t xml:space="preserve"> рублей.  </w:t>
      </w:r>
    </w:p>
    <w:p w:rsidR="00EC060F" w:rsidRPr="001D19F7" w:rsidRDefault="00EC060F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C060F" w:rsidRPr="001D19F7">
        <w:trPr>
          <w:trHeight w:val="206"/>
          <w:jc w:val="center"/>
        </w:trPr>
        <w:tc>
          <w:tcPr>
            <w:tcW w:w="7338" w:type="dxa"/>
          </w:tcPr>
          <w:p w:rsidR="00EC060F" w:rsidRPr="001D19F7" w:rsidRDefault="00EC060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C060F" w:rsidRPr="001D19F7" w:rsidRDefault="00EC060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C060F" w:rsidRPr="001D19F7" w:rsidRDefault="00EC060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C060F" w:rsidRPr="001D19F7" w:rsidRDefault="00EC060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EC060F" w:rsidRPr="001D19F7" w:rsidRDefault="00EC060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C060F" w:rsidRPr="001D19F7">
        <w:trPr>
          <w:trHeight w:val="206"/>
          <w:jc w:val="center"/>
        </w:trPr>
        <w:tc>
          <w:tcPr>
            <w:tcW w:w="7338" w:type="dxa"/>
          </w:tcPr>
          <w:p w:rsidR="00EC060F" w:rsidRPr="001D19F7" w:rsidRDefault="00EC060F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C060F" w:rsidRPr="001D19F7" w:rsidRDefault="00EC060F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C060F" w:rsidRPr="001D19F7" w:rsidRDefault="00EC060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EC060F" w:rsidRPr="001D19F7" w:rsidRDefault="00EC060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C060F" w:rsidRPr="001D19F7" w:rsidRDefault="00EC060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EC060F" w:rsidRPr="001D19F7" w:rsidRDefault="00EC060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C060F" w:rsidRPr="001D19F7" w:rsidRDefault="00EC060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EC060F" w:rsidRPr="001D19F7" w:rsidRDefault="00EC060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C060F" w:rsidRPr="001D19F7">
        <w:trPr>
          <w:trHeight w:val="206"/>
          <w:jc w:val="center"/>
        </w:trPr>
        <w:tc>
          <w:tcPr>
            <w:tcW w:w="7338" w:type="dxa"/>
          </w:tcPr>
          <w:p w:rsidR="00EC060F" w:rsidRPr="001D19F7" w:rsidRDefault="00EC060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EC060F" w:rsidRPr="001D19F7" w:rsidRDefault="00EC060F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C060F" w:rsidRPr="001D19F7" w:rsidRDefault="00EC060F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EC060F" w:rsidRPr="001D19F7" w:rsidRDefault="00EC060F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EC060F" w:rsidRPr="001D19F7" w:rsidRDefault="00EC060F" w:rsidP="00B7524D">
      <w:pPr>
        <w:jc w:val="both"/>
        <w:rPr>
          <w:lang w:val="ru-RU" w:eastAsia="ru-RU"/>
        </w:rPr>
      </w:pPr>
    </w:p>
    <w:sectPr w:rsidR="00EC060F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60F" w:rsidRDefault="00EC060F">
      <w:r>
        <w:separator/>
      </w:r>
    </w:p>
  </w:endnote>
  <w:endnote w:type="continuationSeparator" w:id="1">
    <w:p w:rsidR="00EC060F" w:rsidRDefault="00EC06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60F" w:rsidRDefault="00EC060F">
      <w:r>
        <w:separator/>
      </w:r>
    </w:p>
  </w:footnote>
  <w:footnote w:type="continuationSeparator" w:id="1">
    <w:p w:rsidR="00EC060F" w:rsidRDefault="00EC06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60F" w:rsidRDefault="00EC060F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EC060F" w:rsidRDefault="00EC060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1DF7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40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240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50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04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404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404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40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40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404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4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404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6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5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5240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04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4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6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6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5240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04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5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6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52404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04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404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5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6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5240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04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404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6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5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52404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0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40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5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6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5240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04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6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6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5240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04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5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52404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04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6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6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52404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04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5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7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5240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04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6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6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52404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04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6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5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52404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04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404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72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7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52404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0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404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404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404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40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404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40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40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404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40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404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40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40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40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240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92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04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404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404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240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240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240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40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40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4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04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404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0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1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1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51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1111</Words>
  <Characters>6333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2020-02-26T12:44:00Z</cp:lastPrinted>
  <dcterms:created xsi:type="dcterms:W3CDTF">2020-02-26T12:36:00Z</dcterms:created>
  <dcterms:modified xsi:type="dcterms:W3CDTF">2020-02-26T12:44:00Z</dcterms:modified>
</cp:coreProperties>
</file>