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99F" w:rsidRPr="00757343" w:rsidRDefault="0026499F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57343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40</w:t>
      </w:r>
    </w:p>
    <w:p w:rsidR="0026499F" w:rsidRPr="00A001CE" w:rsidRDefault="0026499F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6499F" w:rsidRPr="00A001CE" w:rsidRDefault="0026499F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6499F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6499F" w:rsidRPr="00A001CE" w:rsidRDefault="0026499F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6499F" w:rsidRPr="00A001CE" w:rsidRDefault="0026499F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26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26499F" w:rsidRDefault="0026499F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6499F" w:rsidRPr="00A35052" w:rsidRDefault="0026499F" w:rsidP="0071574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26499F" w:rsidRPr="00A35052" w:rsidRDefault="0026499F" w:rsidP="0071574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85545D">
        <w:rPr>
          <w:lang w:val="ru-RU"/>
        </w:rPr>
        <w:t>Поставка лекарственных препаратов для медицинского применения: МНН Железа III гидроксид сахарозный комплекс</w:t>
      </w:r>
      <w:r w:rsidRPr="00A35052">
        <w:rPr>
          <w:lang w:val="ru-RU"/>
        </w:rPr>
        <w:t xml:space="preserve">».  </w:t>
      </w:r>
    </w:p>
    <w:p w:rsidR="0026499F" w:rsidRPr="0085545D" w:rsidRDefault="0026499F" w:rsidP="00715748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85545D">
        <w:rPr>
          <w:color w:val="000000"/>
          <w:lang w:val="ru-RU"/>
        </w:rPr>
        <w:t>203234901331923490100100660012120000</w:t>
      </w:r>
    </w:p>
    <w:p w:rsidR="0026499F" w:rsidRPr="00A35052" w:rsidRDefault="0026499F" w:rsidP="00715748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431650</w:t>
      </w:r>
      <w:r w:rsidRPr="00A35052">
        <w:rPr>
          <w:lang w:val="ru-RU"/>
        </w:rPr>
        <w:t xml:space="preserve"> руб. 00 коп. (</w:t>
      </w:r>
      <w:r>
        <w:rPr>
          <w:lang w:val="ru-RU"/>
        </w:rPr>
        <w:t>четыреста тридцать одна</w:t>
      </w:r>
      <w:r w:rsidRPr="00A35052">
        <w:rPr>
          <w:lang w:val="ru-RU"/>
        </w:rPr>
        <w:t xml:space="preserve"> тысяч</w:t>
      </w:r>
      <w:r>
        <w:rPr>
          <w:lang w:val="ru-RU"/>
        </w:rPr>
        <w:t>а</w:t>
      </w:r>
      <w:r w:rsidRPr="00A35052">
        <w:rPr>
          <w:lang w:val="ru-RU"/>
        </w:rPr>
        <w:t xml:space="preserve"> </w:t>
      </w:r>
      <w:r>
        <w:rPr>
          <w:lang w:val="ru-RU"/>
        </w:rPr>
        <w:t>шестьсот пятьдесят</w:t>
      </w:r>
      <w:r w:rsidRPr="00A35052">
        <w:rPr>
          <w:lang w:val="ru-RU"/>
        </w:rPr>
        <w:t xml:space="preserve"> рублей 00 копеек).</w:t>
      </w:r>
    </w:p>
    <w:p w:rsidR="0026499F" w:rsidRPr="00A35052" w:rsidRDefault="0026499F" w:rsidP="0071574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26499F" w:rsidRPr="0085545D" w:rsidRDefault="0026499F" w:rsidP="0071574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85545D">
        <w:rPr>
          <w:lang w:val="ru-RU"/>
        </w:rPr>
        <w:t>Поставщик производит первую поставку медицинской продукции в количестве 1/4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30 июня 2020 г.</w:t>
      </w:r>
    </w:p>
    <w:p w:rsidR="0026499F" w:rsidRPr="00A35052" w:rsidRDefault="0026499F" w:rsidP="0071574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85545D">
        <w:rPr>
          <w:lang w:val="ru-RU"/>
        </w:rPr>
        <w:t>Внебюджетные фонды (ОМС), краевой бюджет</w:t>
      </w:r>
      <w:r w:rsidRPr="00A35052">
        <w:rPr>
          <w:lang w:val="ru-RU"/>
        </w:rPr>
        <w:t>.</w:t>
      </w:r>
    </w:p>
    <w:p w:rsidR="0026499F" w:rsidRPr="00A35052" w:rsidRDefault="0026499F" w:rsidP="0071574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26499F" w:rsidRPr="00A35052" w:rsidRDefault="0026499F" w:rsidP="00715748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6499F" w:rsidRPr="00A35052" w:rsidRDefault="0026499F" w:rsidP="0071574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5545D">
        <w:rPr>
          <w:color w:val="000000"/>
          <w:sz w:val="24"/>
          <w:szCs w:val="24"/>
        </w:rPr>
        <w:t>13.02.2020 15:56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26499F" w:rsidRPr="00A35052" w:rsidRDefault="0026499F" w:rsidP="0071574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26499F" w:rsidRDefault="0026499F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6499F" w:rsidRPr="00A001CE">
        <w:trPr>
          <w:jc w:val="center"/>
        </w:trPr>
        <w:tc>
          <w:tcPr>
            <w:tcW w:w="9828" w:type="dxa"/>
            <w:gridSpan w:val="5"/>
          </w:tcPr>
          <w:p w:rsidR="0026499F" w:rsidRPr="00A001CE" w:rsidRDefault="0026499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26499F" w:rsidRPr="00E378C2">
        <w:trPr>
          <w:jc w:val="center"/>
        </w:trPr>
        <w:tc>
          <w:tcPr>
            <w:tcW w:w="2820" w:type="dxa"/>
          </w:tcPr>
          <w:p w:rsidR="0026499F" w:rsidRPr="00A001CE" w:rsidRDefault="0026499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26499F" w:rsidRPr="00A001CE" w:rsidRDefault="0026499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26499F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26499F" w:rsidRPr="00A001CE" w:rsidRDefault="0026499F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26499F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26499F" w:rsidRPr="00A001CE" w:rsidRDefault="0026499F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6499F" w:rsidRPr="00A001CE" w:rsidRDefault="0026499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26499F" w:rsidRPr="00A001CE">
        <w:trPr>
          <w:jc w:val="center"/>
        </w:trPr>
        <w:tc>
          <w:tcPr>
            <w:tcW w:w="9828" w:type="dxa"/>
            <w:gridSpan w:val="5"/>
          </w:tcPr>
          <w:p w:rsidR="0026499F" w:rsidRPr="00A001CE" w:rsidRDefault="0026499F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26499F" w:rsidRPr="00E378C2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6499F" w:rsidRPr="00A001CE" w:rsidRDefault="0026499F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26499F" w:rsidRPr="00A001CE" w:rsidRDefault="0026499F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26499F" w:rsidRPr="00A001CE" w:rsidRDefault="0026499F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6499F" w:rsidRPr="00A001CE" w:rsidRDefault="0026499F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26499F" w:rsidRPr="00A001CE" w:rsidRDefault="0026499F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26499F" w:rsidRPr="00A001CE" w:rsidRDefault="0026499F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26499F" w:rsidRPr="00A001CE" w:rsidRDefault="0026499F" w:rsidP="00B52A02">
            <w:pPr>
              <w:ind w:right="-80"/>
              <w:jc w:val="both"/>
              <w:rPr>
                <w:lang w:val="ru-RU"/>
              </w:rPr>
            </w:pPr>
          </w:p>
          <w:p w:rsidR="0026499F" w:rsidRPr="00A001CE" w:rsidRDefault="0026499F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26499F" w:rsidRPr="00A001CE" w:rsidRDefault="0026499F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26499F" w:rsidRPr="00A001CE" w:rsidRDefault="0026499F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26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14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6499F" w:rsidRPr="00A001CE" w:rsidRDefault="0026499F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26499F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6499F" w:rsidRPr="00A001CE" w:rsidRDefault="0026499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6499F" w:rsidRPr="00A001CE" w:rsidRDefault="0026499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6499F" w:rsidRPr="00A001CE" w:rsidRDefault="0026499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6499F" w:rsidRPr="00A001CE" w:rsidRDefault="0026499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6499F" w:rsidRPr="00A001CE" w:rsidRDefault="0026499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6499F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6499F" w:rsidRPr="00A001CE" w:rsidRDefault="0026499F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6499F" w:rsidRPr="00A14AB6" w:rsidRDefault="0026499F" w:rsidP="0096734D">
            <w:pPr>
              <w:ind w:right="120"/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429 490.00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6499F" w:rsidRPr="00A001CE" w:rsidRDefault="0026499F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6499F" w:rsidRPr="00A001CE" w:rsidRDefault="0026499F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26.02.2020 09:30:52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6499F" w:rsidRPr="00715748" w:rsidRDefault="0026499F" w:rsidP="00CE4749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715748">
              <w:rPr>
                <w:rFonts w:ascii="Roboto" w:hAnsi="Roboto" w:cs="Roboto"/>
                <w:color w:val="000000"/>
                <w:shd w:val="clear" w:color="auto" w:fill="F9F9F9"/>
              </w:rPr>
              <w:t>EA-42129</w:t>
            </w:r>
          </w:p>
        </w:tc>
      </w:tr>
    </w:tbl>
    <w:p w:rsidR="0026499F" w:rsidRPr="00A001CE" w:rsidRDefault="0026499F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85545D">
        <w:rPr>
          <w:rFonts w:ascii="Roboto" w:hAnsi="Roboto" w:cs="Roboto"/>
          <w:color w:val="000000"/>
          <w:shd w:val="clear" w:color="auto" w:fill="F9F9F9"/>
        </w:rPr>
        <w:t>EA</w:t>
      </w:r>
      <w:r w:rsidRPr="0085545D">
        <w:rPr>
          <w:rFonts w:ascii="Roboto" w:hAnsi="Roboto" w:cs="Roboto"/>
          <w:color w:val="000000"/>
          <w:shd w:val="clear" w:color="auto" w:fill="F9F9F9"/>
          <w:lang w:val="ru-RU"/>
        </w:rPr>
        <w:t>-42150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26499F" w:rsidRPr="00A001CE" w:rsidRDefault="0026499F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6499F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6499F" w:rsidRPr="00A001CE" w:rsidRDefault="0026499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26499F" w:rsidRPr="00A001CE" w:rsidRDefault="0026499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6499F" w:rsidRPr="00A001CE" w:rsidRDefault="0026499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26499F" w:rsidRPr="00A001CE" w:rsidRDefault="0026499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499F" w:rsidRPr="00A001CE" w:rsidRDefault="0026499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6499F" w:rsidRPr="0071574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6499F" w:rsidRPr="00A001CE" w:rsidRDefault="0026499F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715748">
              <w:rPr>
                <w:rFonts w:ascii="Roboto" w:hAnsi="Roboto" w:cs="Roboto"/>
                <w:color w:val="000000"/>
                <w:shd w:val="clear" w:color="auto" w:fill="F9F9F9"/>
              </w:rPr>
              <w:t>EA-42129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6499F" w:rsidRPr="002F3791" w:rsidRDefault="0026499F" w:rsidP="00FE5198">
            <w:pPr>
              <w:jc w:val="center"/>
            </w:pPr>
            <w:r w:rsidRPr="0085545D">
              <w:rPr>
                <w:rFonts w:ascii="Roboto" w:hAnsi="Roboto" w:cs="Roboto"/>
                <w:color w:val="000000"/>
                <w:shd w:val="clear" w:color="auto" w:fill="F9F9F9"/>
              </w:rPr>
              <w:t>20.02.2020 16:33:58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499F" w:rsidRPr="00715748" w:rsidRDefault="0026499F" w:rsidP="00715748">
            <w:pPr>
              <w:rPr>
                <w:lang w:val="ru-RU"/>
              </w:rPr>
            </w:pPr>
            <w:r w:rsidRPr="00715748">
              <w:rPr>
                <w:lang w:val="ru-RU"/>
              </w:rPr>
              <w:t>ОБЩЕСТВО С ОГРАНИЧЕННОЙ ОТВЕТСТВЕННОСТЬЮ "М-ТЕХФАРМ"</w:t>
            </w:r>
          </w:p>
          <w:p w:rsidR="0026499F" w:rsidRPr="00715748" w:rsidRDefault="0026499F" w:rsidP="00715748">
            <w:pPr>
              <w:rPr>
                <w:lang w:val="ru-RU"/>
              </w:rPr>
            </w:pPr>
            <w:r w:rsidRPr="00715748">
              <w:rPr>
                <w:lang w:val="ru-RU"/>
              </w:rPr>
              <w:t>ИНН5012074091</w:t>
            </w:r>
          </w:p>
          <w:p w:rsidR="0026499F" w:rsidRPr="00715748" w:rsidRDefault="0026499F" w:rsidP="00715748">
            <w:pPr>
              <w:rPr>
                <w:lang w:val="ru-RU"/>
              </w:rPr>
            </w:pPr>
            <w:r w:rsidRPr="00715748">
              <w:rPr>
                <w:lang w:val="ru-RU"/>
              </w:rPr>
              <w:t>ОГРН1125012004260</w:t>
            </w:r>
          </w:p>
          <w:p w:rsidR="0026499F" w:rsidRPr="00715748" w:rsidRDefault="0026499F" w:rsidP="00715748">
            <w:pPr>
              <w:rPr>
                <w:lang w:val="ru-RU"/>
              </w:rPr>
            </w:pPr>
            <w:r w:rsidRPr="00715748">
              <w:rPr>
                <w:lang w:val="ru-RU"/>
              </w:rPr>
              <w:t>КПП504101001</w:t>
            </w:r>
          </w:p>
          <w:p w:rsidR="0026499F" w:rsidRPr="00715748" w:rsidRDefault="0026499F" w:rsidP="00715748">
            <w:pPr>
              <w:rPr>
                <w:lang w:val="ru-RU"/>
              </w:rPr>
            </w:pPr>
            <w:r w:rsidRPr="00715748">
              <w:rPr>
                <w:lang w:val="ru-RU"/>
              </w:rPr>
              <w:t>Место нахождения (жительства)</w:t>
            </w:r>
          </w:p>
          <w:p w:rsidR="0026499F" w:rsidRPr="00715748" w:rsidRDefault="0026499F" w:rsidP="00715748">
            <w:pPr>
              <w:rPr>
                <w:lang w:val="ru-RU"/>
              </w:rPr>
            </w:pPr>
            <w:r w:rsidRPr="00715748">
              <w:rPr>
                <w:lang w:val="ru-RU"/>
              </w:rPr>
              <w:t>143960, ОБЛ МОСКОВСКАЯ, Г РЕУТОВ, УЛ ФАБРИЧНАЯ, ДОМ 7, ПОМЕЩЕНИЕ 5</w:t>
            </w:r>
          </w:p>
          <w:p w:rsidR="0026499F" w:rsidRPr="00715748" w:rsidRDefault="0026499F" w:rsidP="00715748">
            <w:pPr>
              <w:rPr>
                <w:lang w:val="ru-RU"/>
              </w:rPr>
            </w:pPr>
            <w:r w:rsidRPr="00715748">
              <w:rPr>
                <w:lang w:val="ru-RU"/>
              </w:rPr>
              <w:t>Почтовый адрес</w:t>
            </w:r>
          </w:p>
          <w:p w:rsidR="0026499F" w:rsidRPr="00715748" w:rsidRDefault="0026499F" w:rsidP="00715748">
            <w:pPr>
              <w:rPr>
                <w:lang w:val="ru-RU"/>
              </w:rPr>
            </w:pPr>
            <w:r w:rsidRPr="00715748">
              <w:rPr>
                <w:lang w:val="ru-RU"/>
              </w:rPr>
              <w:t>143960, ОБЛ МОСКОВСКАЯ50, Г РЕУТОВ, УЛ ФАБРИЧНАЯ, ДОМ 7, ПОМЕЩЕНИЕ 5</w:t>
            </w:r>
          </w:p>
          <w:p w:rsidR="0026499F" w:rsidRPr="00715748" w:rsidRDefault="0026499F" w:rsidP="00715748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715748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26499F" w:rsidRPr="00715748" w:rsidRDefault="0026499F" w:rsidP="00715748">
            <w:pPr>
              <w:rPr>
                <w:lang w:val="ru-RU"/>
              </w:rPr>
            </w:pPr>
            <w:r w:rsidRPr="00715748">
              <w:rPr>
                <w:lang w:val="ru-RU"/>
              </w:rPr>
              <w:t>Балаян Гаррий Георгиевич</w:t>
            </w:r>
          </w:p>
          <w:p w:rsidR="0026499F" w:rsidRPr="005B1186" w:rsidRDefault="0026499F" w:rsidP="00A001CE">
            <w:pPr>
              <w:rPr>
                <w:lang w:val="ru-RU"/>
              </w:rPr>
            </w:pPr>
            <w:r w:rsidRPr="00715748">
              <w:rPr>
                <w:lang w:val="ru-RU"/>
              </w:rPr>
              <w:t>Телефон 74957273565</w:t>
            </w:r>
          </w:p>
        </w:tc>
      </w:tr>
    </w:tbl>
    <w:p w:rsidR="0026499F" w:rsidRPr="00A001CE" w:rsidRDefault="0026499F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6499F" w:rsidRPr="00A001CE" w:rsidRDefault="0026499F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 w:rsidRPr="00715748">
        <w:rPr>
          <w:rFonts w:ascii="Roboto" w:hAnsi="Roboto" w:cs="Roboto"/>
          <w:color w:val="000000"/>
          <w:shd w:val="clear" w:color="auto" w:fill="F9F9F9"/>
        </w:rPr>
        <w:t>EA</w:t>
      </w:r>
      <w:r w:rsidRPr="00715748">
        <w:rPr>
          <w:rFonts w:ascii="Roboto" w:hAnsi="Roboto" w:cs="Roboto"/>
          <w:color w:val="000000"/>
          <w:shd w:val="clear" w:color="auto" w:fill="F9F9F9"/>
          <w:lang w:val="ru-RU"/>
        </w:rPr>
        <w:t>-42129</w:t>
      </w:r>
      <w:r w:rsidRPr="00A001CE">
        <w:rPr>
          <w:lang w:val="ru-RU"/>
        </w:rPr>
        <w:t xml:space="preserve">- </w:t>
      </w:r>
      <w:r w:rsidRPr="00715748">
        <w:rPr>
          <w:lang w:val="ru-RU"/>
        </w:rPr>
        <w:t>ОБЩЕСТВО С ОГРАНИЧЕННОЙ ОТВЕТСТВЕННОСТЬЮ "М-ТЕХФАРМ"</w:t>
      </w:r>
      <w:r w:rsidRPr="00A001CE">
        <w:rPr>
          <w:lang w:val="ru-RU"/>
        </w:rPr>
        <w:t xml:space="preserve">.   </w:t>
      </w:r>
    </w:p>
    <w:p w:rsidR="0026499F" w:rsidRPr="00A001CE" w:rsidRDefault="0026499F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6499F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26499F" w:rsidRPr="00A001CE" w:rsidRDefault="0026499F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6499F" w:rsidRPr="00A001CE" w:rsidRDefault="0026499F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6499F" w:rsidRPr="00A001CE">
        <w:trPr>
          <w:trHeight w:val="274"/>
        </w:trPr>
        <w:tc>
          <w:tcPr>
            <w:tcW w:w="2204" w:type="dxa"/>
            <w:vMerge/>
          </w:tcPr>
          <w:p w:rsidR="0026499F" w:rsidRPr="00A001CE" w:rsidRDefault="0026499F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6499F" w:rsidRPr="00A001CE" w:rsidRDefault="0026499F" w:rsidP="00AA4A97">
            <w:pPr>
              <w:jc w:val="center"/>
              <w:rPr>
                <w:lang w:val="ru-RU"/>
              </w:rPr>
            </w:pPr>
          </w:p>
          <w:p w:rsidR="0026499F" w:rsidRPr="00A001CE" w:rsidRDefault="0026499F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26499F" w:rsidRPr="00A001CE" w:rsidRDefault="0026499F" w:rsidP="00AA4A97">
            <w:pPr>
              <w:ind w:right="-21"/>
              <w:jc w:val="center"/>
              <w:rPr>
                <w:lang w:val="ru-RU"/>
              </w:rPr>
            </w:pPr>
          </w:p>
          <w:p w:rsidR="0026499F" w:rsidRPr="00A001CE" w:rsidRDefault="0026499F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6499F" w:rsidRPr="00A001CE" w:rsidRDefault="0026499F" w:rsidP="0056026D">
            <w:pPr>
              <w:jc w:val="center"/>
              <w:rPr>
                <w:lang w:val="ru-RU"/>
              </w:rPr>
            </w:pPr>
          </w:p>
          <w:p w:rsidR="0026499F" w:rsidRPr="00A001CE" w:rsidRDefault="0026499F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26499F" w:rsidRPr="00A001CE" w:rsidRDefault="0026499F" w:rsidP="00AA4A97">
            <w:pPr>
              <w:jc w:val="center"/>
              <w:rPr>
                <w:lang w:val="ru-RU"/>
              </w:rPr>
            </w:pPr>
          </w:p>
          <w:p w:rsidR="0026499F" w:rsidRPr="00A001CE" w:rsidRDefault="0026499F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6499F" w:rsidRPr="00A001CE" w:rsidRDefault="0026499F" w:rsidP="0056026D">
            <w:pPr>
              <w:jc w:val="center"/>
              <w:rPr>
                <w:lang w:val="ru-RU"/>
              </w:rPr>
            </w:pPr>
          </w:p>
          <w:p w:rsidR="0026499F" w:rsidRPr="00A001CE" w:rsidRDefault="0026499F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26499F" w:rsidRPr="00E378C2">
        <w:trPr>
          <w:trHeight w:val="938"/>
        </w:trPr>
        <w:tc>
          <w:tcPr>
            <w:tcW w:w="2204" w:type="dxa"/>
            <w:vAlign w:val="center"/>
          </w:tcPr>
          <w:p w:rsidR="0026499F" w:rsidRPr="00A001CE" w:rsidRDefault="0026499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 w:rsidRPr="00715748"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715748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-42129</w:t>
            </w:r>
            <w:r w:rsidRPr="00A001CE">
              <w:rPr>
                <w:lang w:val="ru-RU"/>
              </w:rPr>
              <w:t xml:space="preserve">- </w:t>
            </w:r>
            <w:r w:rsidRPr="00715748">
              <w:rPr>
                <w:lang w:val="ru-RU"/>
              </w:rPr>
              <w:t>ОБЩЕСТВО С ОГРАНИЧЕННОЙ ОТВЕТСТВЕННОСТЬЮ "М-ТЕХФАРМ"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26499F" w:rsidRPr="00A001CE" w:rsidRDefault="0026499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6499F" w:rsidRPr="00A001CE" w:rsidRDefault="0026499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6499F" w:rsidRPr="00A001CE" w:rsidRDefault="0026499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6499F" w:rsidRPr="00A001CE" w:rsidRDefault="0026499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6499F" w:rsidRPr="00A001CE" w:rsidRDefault="0026499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6499F" w:rsidRPr="00A001CE" w:rsidRDefault="0026499F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26499F" w:rsidRPr="00A001CE" w:rsidRDefault="0026499F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85545D">
        <w:rPr>
          <w:lang w:val="ru-RU"/>
        </w:rPr>
        <w:t>Поставка лекарственных препаратов для медицинского применения: МНН Железа III гидроксид сахарозный комплекс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715748">
        <w:rPr>
          <w:lang w:val="ru-RU"/>
        </w:rPr>
        <w:t>ОБЩЕСТВО С ОГРАНИЧЕННОЙ ОТВЕТСТВЕННОСТЬЮ "М-ТЕХФАРМ"</w:t>
      </w:r>
      <w:r w:rsidRPr="00A001CE">
        <w:rPr>
          <w:lang w:val="ru-RU"/>
        </w:rPr>
        <w:t xml:space="preserve">, предложившим цену контракта </w:t>
      </w:r>
      <w:r>
        <w:rPr>
          <w:rFonts w:ascii="Roboto" w:hAnsi="Roboto" w:cs="Roboto"/>
          <w:color w:val="000000"/>
          <w:shd w:val="clear" w:color="auto" w:fill="F9F9F9"/>
        </w:rPr>
        <w:t>429 490.00</w:t>
      </w:r>
      <w:r w:rsidRPr="00A001CE">
        <w:rPr>
          <w:lang w:val="ru-RU"/>
        </w:rPr>
        <w:t xml:space="preserve"> руб.</w:t>
      </w:r>
    </w:p>
    <w:p w:rsidR="0026499F" w:rsidRPr="00A001CE" w:rsidRDefault="0026499F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6499F" w:rsidRPr="00A001CE">
        <w:trPr>
          <w:trHeight w:val="206"/>
          <w:jc w:val="center"/>
        </w:trPr>
        <w:tc>
          <w:tcPr>
            <w:tcW w:w="7338" w:type="dxa"/>
          </w:tcPr>
          <w:p w:rsidR="0026499F" w:rsidRPr="00A001CE" w:rsidRDefault="0026499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6499F" w:rsidRPr="00A001CE" w:rsidRDefault="0026499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6499F" w:rsidRPr="00A001CE" w:rsidRDefault="0026499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6499F" w:rsidRPr="00A001CE" w:rsidRDefault="0026499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26499F" w:rsidRPr="00A001CE" w:rsidRDefault="0026499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6499F" w:rsidRPr="00A001CE">
        <w:trPr>
          <w:trHeight w:val="206"/>
          <w:jc w:val="center"/>
        </w:trPr>
        <w:tc>
          <w:tcPr>
            <w:tcW w:w="7338" w:type="dxa"/>
          </w:tcPr>
          <w:p w:rsidR="0026499F" w:rsidRPr="00A001CE" w:rsidRDefault="0026499F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6499F" w:rsidRPr="00A001CE" w:rsidRDefault="0026499F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6499F" w:rsidRPr="00A001CE" w:rsidRDefault="0026499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26499F" w:rsidRPr="00A001CE" w:rsidRDefault="0026499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6499F" w:rsidRPr="00A001CE" w:rsidRDefault="0026499F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26499F" w:rsidRPr="00A001CE" w:rsidRDefault="0026499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6499F" w:rsidRPr="00A001CE" w:rsidRDefault="0026499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26499F" w:rsidRPr="00A001CE" w:rsidRDefault="0026499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6499F" w:rsidRPr="00A001CE">
        <w:trPr>
          <w:trHeight w:val="206"/>
          <w:jc w:val="center"/>
        </w:trPr>
        <w:tc>
          <w:tcPr>
            <w:tcW w:w="7338" w:type="dxa"/>
          </w:tcPr>
          <w:p w:rsidR="0026499F" w:rsidRPr="00A001CE" w:rsidRDefault="0026499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26499F" w:rsidRPr="00A001CE" w:rsidRDefault="0026499F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6499F" w:rsidRPr="00A001CE" w:rsidRDefault="0026499F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26499F" w:rsidRPr="00A001CE" w:rsidRDefault="0026499F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26499F" w:rsidRPr="00A001CE" w:rsidRDefault="0026499F" w:rsidP="00B7524D">
      <w:pPr>
        <w:jc w:val="both"/>
        <w:rPr>
          <w:lang w:val="ru-RU" w:eastAsia="ru-RU"/>
        </w:rPr>
      </w:pPr>
    </w:p>
    <w:sectPr w:rsidR="0026499F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99F" w:rsidRDefault="0026499F">
      <w:r>
        <w:separator/>
      </w:r>
    </w:p>
  </w:endnote>
  <w:endnote w:type="continuationSeparator" w:id="1">
    <w:p w:rsidR="0026499F" w:rsidRDefault="002649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99F" w:rsidRDefault="0026499F">
      <w:r>
        <w:separator/>
      </w:r>
    </w:p>
  </w:footnote>
  <w:footnote w:type="continuationSeparator" w:id="1">
    <w:p w:rsidR="0026499F" w:rsidRDefault="002649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99F" w:rsidRDefault="0026499F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26499F" w:rsidRDefault="0026499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04F8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31A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2FA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B86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27EF8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499F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3791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5B94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5748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483E"/>
    <w:rsid w:val="0085545D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86E3F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4AB6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052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1FF9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1CEF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378C2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0CF1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A14AB6"/>
  </w:style>
  <w:style w:type="character" w:customStyle="1" w:styleId="122">
    <w:name w:val="Знак Знак122"/>
    <w:basedOn w:val="DefaultParagraphFont"/>
    <w:uiPriority w:val="99"/>
    <w:rsid w:val="002F3791"/>
  </w:style>
  <w:style w:type="character" w:customStyle="1" w:styleId="123">
    <w:name w:val="Знак Знак123"/>
    <w:basedOn w:val="DefaultParagraphFont"/>
    <w:uiPriority w:val="99"/>
    <w:rsid w:val="007157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60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460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6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601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601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60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60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600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0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600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7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0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8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8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600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7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600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7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0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7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8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7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7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8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8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0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7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60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8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3460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600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600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00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0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0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0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0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0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0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0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0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0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0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460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0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0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601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600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460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0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460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1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460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601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60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1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0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1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0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1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0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1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0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1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1067</Words>
  <Characters>6088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2020-02-26T13:03:00Z</cp:lastPrinted>
  <dcterms:created xsi:type="dcterms:W3CDTF">2020-02-26T12:51:00Z</dcterms:created>
  <dcterms:modified xsi:type="dcterms:W3CDTF">2020-02-26T13:03:00Z</dcterms:modified>
</cp:coreProperties>
</file>