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036" w:rsidRPr="00757343" w:rsidRDefault="00C92036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57343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41</w:t>
      </w:r>
    </w:p>
    <w:p w:rsidR="00C92036" w:rsidRPr="00A001CE" w:rsidRDefault="00C92036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92036" w:rsidRPr="00A001CE" w:rsidRDefault="00C9203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92036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92036" w:rsidRPr="00A001CE" w:rsidRDefault="00C92036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92036" w:rsidRPr="00A001CE" w:rsidRDefault="00C92036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26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C92036" w:rsidRDefault="00C92036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92036" w:rsidRDefault="00C92036" w:rsidP="0071574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92036" w:rsidRPr="00AF2173" w:rsidRDefault="00C92036" w:rsidP="00AF217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F2173">
        <w:rPr>
          <w:b/>
          <w:bCs/>
          <w:lang w:val="ru-RU"/>
        </w:rPr>
        <w:t xml:space="preserve">Информация о государственном заказчике: </w:t>
      </w:r>
      <w:r w:rsidRPr="00AF2173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F2173">
          <w:rPr>
            <w:rStyle w:val="Hyperlink"/>
          </w:rPr>
          <w:t>crbzak</w:t>
        </w:r>
        <w:r w:rsidRPr="00AF2173">
          <w:rPr>
            <w:rStyle w:val="Hyperlink"/>
            <w:lang w:val="ru-RU"/>
          </w:rPr>
          <w:t>@</w:t>
        </w:r>
        <w:r w:rsidRPr="00AF2173">
          <w:rPr>
            <w:rStyle w:val="Hyperlink"/>
          </w:rPr>
          <w:t>mail</w:t>
        </w:r>
        <w:r w:rsidRPr="00AF2173">
          <w:rPr>
            <w:rStyle w:val="Hyperlink"/>
            <w:lang w:val="ru-RU"/>
          </w:rPr>
          <w:t>.</w:t>
        </w:r>
        <w:r w:rsidRPr="00AF2173">
          <w:rPr>
            <w:rStyle w:val="Hyperlink"/>
          </w:rPr>
          <w:t>ru</w:t>
        </w:r>
      </w:hyperlink>
      <w:r w:rsidRPr="00AF2173">
        <w:rPr>
          <w:lang w:val="ru-RU"/>
        </w:rPr>
        <w:t>. Контрактный управляющий: Дехтерев Юрий Сергеевич.</w:t>
      </w:r>
    </w:p>
    <w:p w:rsidR="00C92036" w:rsidRPr="00AF2173" w:rsidRDefault="00C92036" w:rsidP="00AF217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F2173">
        <w:rPr>
          <w:b/>
          <w:bCs/>
          <w:lang w:val="ru-RU"/>
        </w:rPr>
        <w:t>Предмет контракта: «</w:t>
      </w:r>
      <w:r w:rsidRPr="00AF2173">
        <w:rPr>
          <w:lang w:val="ru-RU"/>
        </w:rPr>
        <w:t xml:space="preserve">Индикаторы».  </w:t>
      </w:r>
    </w:p>
    <w:p w:rsidR="00C92036" w:rsidRPr="00AF2173" w:rsidRDefault="00C92036" w:rsidP="00AF2173">
      <w:pPr>
        <w:autoSpaceDE w:val="0"/>
        <w:autoSpaceDN w:val="0"/>
        <w:adjustRightInd w:val="0"/>
        <w:rPr>
          <w:color w:val="000000"/>
          <w:lang w:val="ru-RU"/>
        </w:rPr>
      </w:pPr>
      <w:r w:rsidRPr="00AF2173">
        <w:rPr>
          <w:b/>
          <w:bCs/>
          <w:noProof/>
          <w:lang w:val="ru-RU"/>
        </w:rPr>
        <w:t>Идентификационный код закупки:</w:t>
      </w:r>
      <w:r w:rsidRPr="00AF2173">
        <w:rPr>
          <w:lang w:val="ru-RU"/>
        </w:rPr>
        <w:t xml:space="preserve"> </w:t>
      </w:r>
      <w:r w:rsidRPr="00AF2173">
        <w:rPr>
          <w:color w:val="000000"/>
          <w:lang w:val="ru-RU"/>
        </w:rPr>
        <w:t>203234901331923490100100740013250000</w:t>
      </w:r>
    </w:p>
    <w:p w:rsidR="00C92036" w:rsidRPr="00AF2173" w:rsidRDefault="00C92036" w:rsidP="00AF2173">
      <w:pPr>
        <w:autoSpaceDE w:val="0"/>
        <w:autoSpaceDN w:val="0"/>
        <w:adjustRightInd w:val="0"/>
        <w:rPr>
          <w:lang w:val="ru-RU"/>
        </w:rPr>
      </w:pPr>
      <w:r w:rsidRPr="00AF2173">
        <w:rPr>
          <w:b/>
          <w:bCs/>
          <w:noProof/>
          <w:lang w:val="ru-RU"/>
        </w:rPr>
        <w:t>Начальная (максимальная) цена контракта</w:t>
      </w:r>
      <w:r w:rsidRPr="00AF2173">
        <w:rPr>
          <w:b/>
          <w:bCs/>
          <w:lang w:val="ru-RU"/>
        </w:rPr>
        <w:t>:</w:t>
      </w:r>
      <w:r w:rsidRPr="00AF2173">
        <w:rPr>
          <w:lang w:val="ru-RU"/>
        </w:rPr>
        <w:t xml:space="preserve"> 481452 руб. 25 коп. (четыреста восемьдесят одна тысяча четыреста пятьдесят два рубля 25 копеек).</w:t>
      </w:r>
    </w:p>
    <w:p w:rsidR="00C92036" w:rsidRPr="00AF2173" w:rsidRDefault="00C92036" w:rsidP="00AF217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F2173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F2173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C92036" w:rsidRPr="00AF2173" w:rsidRDefault="00C92036" w:rsidP="00AF217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F2173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F2173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</w:p>
    <w:p w:rsidR="00C92036" w:rsidRPr="00AF2173" w:rsidRDefault="00C92036" w:rsidP="00AF217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F2173">
        <w:rPr>
          <w:b/>
          <w:bCs/>
          <w:lang w:val="ru-RU"/>
        </w:rPr>
        <w:t>Источник финансирования:</w:t>
      </w:r>
      <w:r w:rsidRPr="00AF2173">
        <w:rPr>
          <w:lang w:val="ru-RU"/>
        </w:rPr>
        <w:t xml:space="preserve"> Внебюджетные фонды (ОМС), краевой бюджет.</w:t>
      </w:r>
    </w:p>
    <w:p w:rsidR="00C92036" w:rsidRPr="00AF2173" w:rsidRDefault="00C92036" w:rsidP="00AF2173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F2173">
        <w:rPr>
          <w:lang w:val="ru-RU"/>
        </w:rPr>
        <w:t xml:space="preserve">  </w:t>
      </w:r>
      <w:r w:rsidRPr="00AF2173">
        <w:rPr>
          <w:b/>
          <w:bCs/>
          <w:lang w:val="ru-RU"/>
        </w:rPr>
        <w:t>Размер обеспечения заявки на участие в аукционе:</w:t>
      </w:r>
      <w:r w:rsidRPr="00AF2173">
        <w:rPr>
          <w:lang w:val="ru-RU"/>
        </w:rPr>
        <w:t xml:space="preserve"> Не установлен</w:t>
      </w:r>
      <w:r w:rsidRPr="00AF2173">
        <w:rPr>
          <w:spacing w:val="-2"/>
          <w:lang w:val="ru-RU"/>
        </w:rPr>
        <w:t>.</w:t>
      </w:r>
    </w:p>
    <w:p w:rsidR="00C92036" w:rsidRPr="00AF2173" w:rsidRDefault="00C92036" w:rsidP="00AF2173">
      <w:pPr>
        <w:jc w:val="both"/>
        <w:rPr>
          <w:spacing w:val="-2"/>
          <w:lang w:val="ru-RU"/>
        </w:rPr>
      </w:pPr>
      <w:r w:rsidRPr="00AF2173">
        <w:rPr>
          <w:b/>
          <w:bCs/>
          <w:lang w:val="ru-RU"/>
        </w:rPr>
        <w:t xml:space="preserve">       </w:t>
      </w:r>
      <w:r w:rsidRPr="00AF2173">
        <w:rPr>
          <w:b/>
          <w:bCs/>
          <w:lang w:val="ru-RU"/>
        </w:rPr>
        <w:tab/>
        <w:t xml:space="preserve">Размер обеспечения исполнения контракта: </w:t>
      </w:r>
      <w:r w:rsidRPr="00AF2173">
        <w:rPr>
          <w:lang w:val="ru-RU"/>
        </w:rPr>
        <w:t xml:space="preserve">5 </w:t>
      </w:r>
      <w:r w:rsidRPr="00AF2173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92036" w:rsidRPr="00AF2173" w:rsidRDefault="00C92036" w:rsidP="00AF2173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F2173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AF2173">
        <w:rPr>
          <w:color w:val="000000"/>
          <w:sz w:val="24"/>
          <w:szCs w:val="24"/>
        </w:rPr>
        <w:t xml:space="preserve">13.02.2020 17:56 </w:t>
      </w:r>
      <w:r w:rsidRPr="00AF2173">
        <w:rPr>
          <w:sz w:val="24"/>
          <w:szCs w:val="24"/>
        </w:rPr>
        <w:t>(московское время).</w:t>
      </w:r>
    </w:p>
    <w:p w:rsidR="00C92036" w:rsidRPr="00AF2173" w:rsidRDefault="00C92036" w:rsidP="00AF2173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AF2173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</w:p>
    <w:p w:rsidR="00C92036" w:rsidRDefault="00C92036" w:rsidP="0071574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92036" w:rsidRPr="00A001CE">
        <w:trPr>
          <w:jc w:val="center"/>
        </w:trPr>
        <w:tc>
          <w:tcPr>
            <w:tcW w:w="9828" w:type="dxa"/>
            <w:gridSpan w:val="5"/>
          </w:tcPr>
          <w:p w:rsidR="00C92036" w:rsidRPr="00A001CE" w:rsidRDefault="00C92036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C92036" w:rsidRPr="00AF2173">
        <w:trPr>
          <w:jc w:val="center"/>
        </w:trPr>
        <w:tc>
          <w:tcPr>
            <w:tcW w:w="2820" w:type="dxa"/>
          </w:tcPr>
          <w:p w:rsidR="00C92036" w:rsidRPr="00A001CE" w:rsidRDefault="00C92036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92036" w:rsidRPr="00A001CE" w:rsidRDefault="00C92036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92036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C92036" w:rsidRPr="00A001CE" w:rsidRDefault="00C92036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C92036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C92036" w:rsidRPr="00A001CE" w:rsidRDefault="00C92036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92036" w:rsidRPr="00A001CE" w:rsidRDefault="00C92036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C92036" w:rsidRPr="00A001CE">
        <w:trPr>
          <w:jc w:val="center"/>
        </w:trPr>
        <w:tc>
          <w:tcPr>
            <w:tcW w:w="9828" w:type="dxa"/>
            <w:gridSpan w:val="5"/>
          </w:tcPr>
          <w:p w:rsidR="00C92036" w:rsidRPr="00A001CE" w:rsidRDefault="00C92036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C92036" w:rsidRPr="00AF2173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92036" w:rsidRPr="00A001CE" w:rsidRDefault="00C92036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C92036" w:rsidRPr="00A001CE" w:rsidRDefault="00C92036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C92036" w:rsidRPr="00A001CE" w:rsidRDefault="00C92036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92036" w:rsidRPr="00A001CE" w:rsidRDefault="00C92036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C92036" w:rsidRPr="00A001CE" w:rsidRDefault="00C92036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C92036" w:rsidRPr="00A001CE" w:rsidRDefault="00C92036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C92036" w:rsidRPr="00A001CE" w:rsidRDefault="00C92036" w:rsidP="00B52A02">
            <w:pPr>
              <w:ind w:right="-80"/>
              <w:jc w:val="both"/>
              <w:rPr>
                <w:lang w:val="ru-RU"/>
              </w:rPr>
            </w:pPr>
          </w:p>
          <w:p w:rsidR="00C92036" w:rsidRPr="00A001CE" w:rsidRDefault="00C92036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C92036" w:rsidRPr="00A001CE" w:rsidRDefault="00C92036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C92036" w:rsidRPr="00A001CE" w:rsidRDefault="00C92036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26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14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92036" w:rsidRPr="00A001CE" w:rsidRDefault="00C92036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C92036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2036" w:rsidRPr="00A001CE" w:rsidRDefault="00C920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2036" w:rsidRPr="00A001CE" w:rsidRDefault="00C920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2036" w:rsidRPr="00A001CE" w:rsidRDefault="00C920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2036" w:rsidRPr="00A001CE" w:rsidRDefault="00C920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2036" w:rsidRPr="00A001CE" w:rsidRDefault="00C9203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92036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2036" w:rsidRPr="00A001CE" w:rsidRDefault="00C92036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2036" w:rsidRPr="00A14AB6" w:rsidRDefault="00C92036" w:rsidP="0096734D">
            <w:pPr>
              <w:ind w:right="120"/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479 044.99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2036" w:rsidRPr="00A001CE" w:rsidRDefault="00C92036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2036" w:rsidRPr="00A001CE" w:rsidRDefault="00C92036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26.02.2020 11:30:55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2036" w:rsidRPr="00AF2173" w:rsidRDefault="00C92036" w:rsidP="00CE4749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AF2173">
              <w:rPr>
                <w:rFonts w:ascii="Roboto" w:hAnsi="Roboto" w:cs="Roboto"/>
                <w:color w:val="000000"/>
                <w:shd w:val="clear" w:color="auto" w:fill="F9F9F9"/>
              </w:rPr>
              <w:t>EA-41993</w:t>
            </w:r>
          </w:p>
        </w:tc>
      </w:tr>
    </w:tbl>
    <w:p w:rsidR="00C92036" w:rsidRPr="00A001CE" w:rsidRDefault="00C92036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AF2173">
        <w:rPr>
          <w:rFonts w:ascii="Roboto" w:hAnsi="Roboto" w:cs="Roboto"/>
          <w:color w:val="000000"/>
          <w:shd w:val="clear" w:color="auto" w:fill="F9F9F9"/>
        </w:rPr>
        <w:t>EA</w:t>
      </w:r>
      <w:r w:rsidRPr="00AF2173">
        <w:rPr>
          <w:rFonts w:ascii="Roboto" w:hAnsi="Roboto" w:cs="Roboto"/>
          <w:color w:val="000000"/>
          <w:shd w:val="clear" w:color="auto" w:fill="F9F9F9"/>
          <w:lang w:val="ru-RU"/>
        </w:rPr>
        <w:t>-42139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C92036" w:rsidRPr="00A001CE" w:rsidRDefault="00C92036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92036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92036" w:rsidRPr="00A001CE" w:rsidRDefault="00C9203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C92036" w:rsidRPr="00A001CE" w:rsidRDefault="00C9203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92036" w:rsidRPr="00A001CE" w:rsidRDefault="00C9203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C92036" w:rsidRPr="00A001CE" w:rsidRDefault="00C9203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2036" w:rsidRPr="00A001CE" w:rsidRDefault="00C9203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92036" w:rsidRPr="00AF217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92036" w:rsidRPr="00A001CE" w:rsidRDefault="00C92036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AF2173">
              <w:rPr>
                <w:rFonts w:ascii="Roboto" w:hAnsi="Roboto" w:cs="Roboto"/>
                <w:color w:val="000000"/>
                <w:shd w:val="clear" w:color="auto" w:fill="F9F9F9"/>
              </w:rPr>
              <w:t>EA-41993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92036" w:rsidRPr="00AF2173" w:rsidRDefault="00C92036" w:rsidP="00FE5198">
            <w:pPr>
              <w:jc w:val="center"/>
            </w:pPr>
            <w:r w:rsidRPr="00AF2173">
              <w:t>19.02.2020 22:17:27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2036" w:rsidRPr="000050FF" w:rsidRDefault="00C92036" w:rsidP="00AF2173">
            <w:pPr>
              <w:rPr>
                <w:color w:val="000000"/>
                <w:lang w:val="ru-RU"/>
              </w:rPr>
            </w:pPr>
            <w:r w:rsidRPr="000050FF">
              <w:rPr>
                <w:lang w:val="ru-RU"/>
              </w:rPr>
              <w:t xml:space="preserve">Индивидуальный предприниматель </w:t>
            </w:r>
            <w:r w:rsidRPr="000050FF">
              <w:rPr>
                <w:color w:val="000000"/>
                <w:lang w:val="ru-RU"/>
              </w:rPr>
              <w:t>ШИШМАНЯН СЕРГЕЙ КАРПОВИЧ</w:t>
            </w:r>
          </w:p>
          <w:p w:rsidR="00C92036" w:rsidRPr="000050FF" w:rsidRDefault="00C92036" w:rsidP="00AF2173">
            <w:pPr>
              <w:rPr>
                <w:lang w:val="ru-RU"/>
              </w:rPr>
            </w:pPr>
            <w:r w:rsidRPr="000050FF">
              <w:rPr>
                <w:lang w:val="ru-RU"/>
              </w:rPr>
              <w:t>ИНН</w:t>
            </w:r>
            <w:r w:rsidRPr="000050FF">
              <w:rPr>
                <w:color w:val="000000"/>
                <w:lang w:val="ru-RU"/>
              </w:rPr>
              <w:t>231200882067</w:t>
            </w:r>
          </w:p>
          <w:p w:rsidR="00C92036" w:rsidRPr="000050FF" w:rsidRDefault="00C92036" w:rsidP="00AF2173">
            <w:pPr>
              <w:rPr>
                <w:lang w:val="ru-RU"/>
              </w:rPr>
            </w:pPr>
            <w:r w:rsidRPr="000050FF">
              <w:rPr>
                <w:lang w:val="ru-RU"/>
              </w:rPr>
              <w:t>ОГРНИП</w:t>
            </w:r>
            <w:r w:rsidRPr="000050FF">
              <w:rPr>
                <w:color w:val="000000"/>
                <w:lang w:val="ru-RU"/>
              </w:rPr>
              <w:t>316237500022168</w:t>
            </w:r>
          </w:p>
          <w:p w:rsidR="00C92036" w:rsidRPr="000050FF" w:rsidRDefault="00C92036" w:rsidP="00AF2173">
            <w:pPr>
              <w:rPr>
                <w:lang w:val="ru-RU"/>
              </w:rPr>
            </w:pPr>
            <w:r w:rsidRPr="000050FF">
              <w:rPr>
                <w:lang w:val="ru-RU"/>
              </w:rPr>
              <w:t>Место нахождения (жительства)</w:t>
            </w:r>
          </w:p>
          <w:p w:rsidR="00C92036" w:rsidRPr="000050FF" w:rsidRDefault="00C92036" w:rsidP="00AF2173">
            <w:pPr>
              <w:rPr>
                <w:color w:val="000000"/>
                <w:lang w:val="ru-RU"/>
              </w:rPr>
            </w:pPr>
            <w:r w:rsidRPr="000050FF">
              <w:rPr>
                <w:color w:val="000000"/>
                <w:lang w:val="ru-RU"/>
              </w:rPr>
              <w:t>- Краснодарский23, - Краснодар,ул.Ставропольская 135/1 кв.53</w:t>
            </w:r>
          </w:p>
          <w:p w:rsidR="00C92036" w:rsidRPr="000050FF" w:rsidRDefault="00C92036" w:rsidP="00AF2173">
            <w:pPr>
              <w:rPr>
                <w:lang w:val="ru-RU"/>
              </w:rPr>
            </w:pPr>
            <w:r w:rsidRPr="000050FF">
              <w:rPr>
                <w:lang w:val="ru-RU"/>
              </w:rPr>
              <w:t>Почтовый адрес</w:t>
            </w:r>
          </w:p>
          <w:p w:rsidR="00C92036" w:rsidRPr="000050FF" w:rsidRDefault="00C92036" w:rsidP="00AF2173">
            <w:pPr>
              <w:rPr>
                <w:color w:val="000000"/>
                <w:lang w:val="ru-RU"/>
              </w:rPr>
            </w:pPr>
            <w:r w:rsidRPr="000050FF">
              <w:rPr>
                <w:color w:val="000000"/>
                <w:lang w:val="ru-RU"/>
              </w:rPr>
              <w:t>- Краснодарский23, - Краснодар, ул.Ставропольская 135/1 кв.53</w:t>
            </w:r>
          </w:p>
          <w:p w:rsidR="00C92036" w:rsidRPr="000050FF" w:rsidRDefault="00C92036" w:rsidP="00AF2173">
            <w:pPr>
              <w:rPr>
                <w:lang w:val="ru-RU"/>
              </w:rPr>
            </w:pPr>
            <w:r w:rsidRPr="000050FF">
              <w:rPr>
                <w:lang w:val="ru-RU"/>
              </w:rPr>
              <w:t>Контактное лицо</w:t>
            </w:r>
          </w:p>
          <w:p w:rsidR="00C92036" w:rsidRPr="000050FF" w:rsidRDefault="00C92036" w:rsidP="00AF2173">
            <w:pPr>
              <w:rPr>
                <w:color w:val="000000"/>
                <w:lang w:val="ru-RU"/>
              </w:rPr>
            </w:pPr>
            <w:r w:rsidRPr="000050FF">
              <w:rPr>
                <w:color w:val="000000"/>
                <w:lang w:val="ru-RU"/>
              </w:rPr>
              <w:t>Шишманян Сергей Карпович</w:t>
            </w:r>
          </w:p>
          <w:p w:rsidR="00C92036" w:rsidRPr="005B1186" w:rsidRDefault="00C92036" w:rsidP="00AF2173">
            <w:pPr>
              <w:rPr>
                <w:lang w:val="ru-RU"/>
              </w:rPr>
            </w:pPr>
            <w:r w:rsidRPr="000050FF">
              <w:rPr>
                <w:lang w:val="ru-RU"/>
              </w:rPr>
              <w:t>Телефон</w:t>
            </w:r>
            <w:r w:rsidRPr="000050FF">
              <w:rPr>
                <w:color w:val="000000"/>
                <w:lang w:val="ru-RU"/>
              </w:rPr>
              <w:t>79282757928</w:t>
            </w:r>
          </w:p>
        </w:tc>
      </w:tr>
    </w:tbl>
    <w:p w:rsidR="00C92036" w:rsidRPr="00A001CE" w:rsidRDefault="00C92036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92036" w:rsidRPr="00A001CE" w:rsidRDefault="00C92036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 w:rsidRPr="00AF2173">
        <w:rPr>
          <w:rFonts w:ascii="Roboto" w:hAnsi="Roboto" w:cs="Roboto"/>
          <w:color w:val="000000"/>
          <w:shd w:val="clear" w:color="auto" w:fill="F9F9F9"/>
        </w:rPr>
        <w:t>EA</w:t>
      </w:r>
      <w:r w:rsidRPr="00AF2173">
        <w:rPr>
          <w:rFonts w:ascii="Roboto" w:hAnsi="Roboto" w:cs="Roboto"/>
          <w:color w:val="000000"/>
          <w:shd w:val="clear" w:color="auto" w:fill="F9F9F9"/>
          <w:lang w:val="ru-RU"/>
        </w:rPr>
        <w:t>-41993</w:t>
      </w:r>
      <w:r w:rsidRPr="00A001CE">
        <w:rPr>
          <w:lang w:val="ru-RU"/>
        </w:rPr>
        <w:t xml:space="preserve">- </w:t>
      </w:r>
      <w:r w:rsidRPr="000050FF">
        <w:rPr>
          <w:lang w:val="ru-RU"/>
        </w:rPr>
        <w:t xml:space="preserve">Индивидуальный предприниматель </w:t>
      </w:r>
      <w:r w:rsidRPr="000050FF">
        <w:rPr>
          <w:color w:val="000000"/>
          <w:lang w:val="ru-RU"/>
        </w:rPr>
        <w:t>ШИШМАНЯН СЕРГЕЙ КАРПОВИЧ</w:t>
      </w:r>
      <w:r w:rsidRPr="00A001CE">
        <w:rPr>
          <w:lang w:val="ru-RU"/>
        </w:rPr>
        <w:t xml:space="preserve">.   </w:t>
      </w:r>
    </w:p>
    <w:p w:rsidR="00C92036" w:rsidRPr="00A001CE" w:rsidRDefault="00C92036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92036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C92036" w:rsidRPr="00A001CE" w:rsidRDefault="00C92036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92036" w:rsidRPr="00A001CE" w:rsidRDefault="00C92036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92036" w:rsidRPr="00A001CE">
        <w:trPr>
          <w:trHeight w:val="274"/>
        </w:trPr>
        <w:tc>
          <w:tcPr>
            <w:tcW w:w="2204" w:type="dxa"/>
            <w:vMerge/>
          </w:tcPr>
          <w:p w:rsidR="00C92036" w:rsidRPr="00A001CE" w:rsidRDefault="00C9203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C92036" w:rsidRPr="00A001CE" w:rsidRDefault="00C92036" w:rsidP="00AA4A97">
            <w:pPr>
              <w:jc w:val="center"/>
              <w:rPr>
                <w:lang w:val="ru-RU"/>
              </w:rPr>
            </w:pPr>
          </w:p>
          <w:p w:rsidR="00C92036" w:rsidRPr="00A001CE" w:rsidRDefault="00C92036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92036" w:rsidRPr="00A001CE" w:rsidRDefault="00C92036" w:rsidP="00AA4A97">
            <w:pPr>
              <w:ind w:right="-21"/>
              <w:jc w:val="center"/>
              <w:rPr>
                <w:lang w:val="ru-RU"/>
              </w:rPr>
            </w:pPr>
          </w:p>
          <w:p w:rsidR="00C92036" w:rsidRPr="00A001CE" w:rsidRDefault="00C92036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92036" w:rsidRPr="00A001CE" w:rsidRDefault="00C92036" w:rsidP="0056026D">
            <w:pPr>
              <w:jc w:val="center"/>
              <w:rPr>
                <w:lang w:val="ru-RU"/>
              </w:rPr>
            </w:pPr>
          </w:p>
          <w:p w:rsidR="00C92036" w:rsidRPr="00A001CE" w:rsidRDefault="00C92036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92036" w:rsidRPr="00A001CE" w:rsidRDefault="00C92036" w:rsidP="00AA4A97">
            <w:pPr>
              <w:jc w:val="center"/>
              <w:rPr>
                <w:lang w:val="ru-RU"/>
              </w:rPr>
            </w:pPr>
          </w:p>
          <w:p w:rsidR="00C92036" w:rsidRPr="00A001CE" w:rsidRDefault="00C92036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92036" w:rsidRPr="00A001CE" w:rsidRDefault="00C92036" w:rsidP="0056026D">
            <w:pPr>
              <w:jc w:val="center"/>
              <w:rPr>
                <w:lang w:val="ru-RU"/>
              </w:rPr>
            </w:pPr>
          </w:p>
          <w:p w:rsidR="00C92036" w:rsidRPr="00A001CE" w:rsidRDefault="00C92036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C92036" w:rsidRPr="00AF2173">
        <w:trPr>
          <w:trHeight w:val="938"/>
        </w:trPr>
        <w:tc>
          <w:tcPr>
            <w:tcW w:w="2204" w:type="dxa"/>
            <w:vAlign w:val="center"/>
          </w:tcPr>
          <w:p w:rsidR="00C92036" w:rsidRPr="00A001CE" w:rsidRDefault="00C9203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 w:rsidRPr="00AF2173"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AF2173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-41993</w:t>
            </w:r>
            <w:r w:rsidRPr="00A001CE">
              <w:rPr>
                <w:lang w:val="ru-RU"/>
              </w:rPr>
              <w:t xml:space="preserve">- </w:t>
            </w:r>
            <w:r w:rsidRPr="000050FF">
              <w:rPr>
                <w:lang w:val="ru-RU"/>
              </w:rPr>
              <w:t xml:space="preserve">Индивидуальный предприниматель </w:t>
            </w:r>
            <w:r w:rsidRPr="000050FF">
              <w:rPr>
                <w:color w:val="000000"/>
                <w:lang w:val="ru-RU"/>
              </w:rPr>
              <w:t>ШИШМАНЯН СЕРГЕЙ КАРПОВИЧ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C92036" w:rsidRPr="00A001CE" w:rsidRDefault="00C9203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92036" w:rsidRPr="00A001CE" w:rsidRDefault="00C9203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92036" w:rsidRPr="00A001CE" w:rsidRDefault="00C9203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92036" w:rsidRPr="00A001CE" w:rsidRDefault="00C9203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92036" w:rsidRPr="00A001CE" w:rsidRDefault="00C92036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92036" w:rsidRPr="00A001CE" w:rsidRDefault="00C92036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C92036" w:rsidRPr="00A001CE" w:rsidRDefault="00C92036" w:rsidP="001B1EE5">
      <w:pPr>
        <w:ind w:firstLine="709"/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AF2173">
        <w:rPr>
          <w:lang w:val="ru-RU"/>
        </w:rPr>
        <w:t>Индикаторы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0050FF">
        <w:rPr>
          <w:lang w:val="ru-RU"/>
        </w:rPr>
        <w:t xml:space="preserve">Индивидуальный предприниматель </w:t>
      </w:r>
      <w:r w:rsidRPr="000050FF">
        <w:rPr>
          <w:color w:val="000000"/>
          <w:lang w:val="ru-RU"/>
        </w:rPr>
        <w:t>ШИШМАНЯН СЕРГЕЙ КАРПОВИЧ</w:t>
      </w:r>
      <w:r w:rsidRPr="00A001CE">
        <w:rPr>
          <w:lang w:val="ru-RU"/>
        </w:rPr>
        <w:t xml:space="preserve">, предложившим цену контракта </w:t>
      </w:r>
      <w:r w:rsidRPr="00AF2173">
        <w:rPr>
          <w:rFonts w:ascii="Roboto" w:hAnsi="Roboto" w:cs="Roboto"/>
          <w:color w:val="000000"/>
          <w:shd w:val="clear" w:color="auto" w:fill="F9F9F9"/>
          <w:lang w:val="ru-RU"/>
        </w:rPr>
        <w:t>479</w:t>
      </w:r>
      <w:r>
        <w:rPr>
          <w:rFonts w:ascii="Roboto" w:hAnsi="Roboto" w:cs="Roboto"/>
          <w:color w:val="000000"/>
          <w:shd w:val="clear" w:color="auto" w:fill="F9F9F9"/>
        </w:rPr>
        <w:t> </w:t>
      </w:r>
      <w:r w:rsidRPr="00AF2173">
        <w:rPr>
          <w:rFonts w:ascii="Roboto" w:hAnsi="Roboto" w:cs="Roboto"/>
          <w:color w:val="000000"/>
          <w:shd w:val="clear" w:color="auto" w:fill="F9F9F9"/>
          <w:lang w:val="ru-RU"/>
        </w:rPr>
        <w:t>044.99</w:t>
      </w:r>
      <w:r w:rsidRPr="00A001CE">
        <w:rPr>
          <w:lang w:val="ru-RU"/>
        </w:rPr>
        <w:t xml:space="preserve"> руб.</w:t>
      </w:r>
    </w:p>
    <w:p w:rsidR="00C92036" w:rsidRPr="00A001CE" w:rsidRDefault="00C92036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92036" w:rsidRPr="00A001CE">
        <w:trPr>
          <w:trHeight w:val="206"/>
          <w:jc w:val="center"/>
        </w:trPr>
        <w:tc>
          <w:tcPr>
            <w:tcW w:w="7338" w:type="dxa"/>
          </w:tcPr>
          <w:p w:rsidR="00C92036" w:rsidRPr="00A001CE" w:rsidRDefault="00C920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92036" w:rsidRPr="00A001CE" w:rsidRDefault="00C920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92036" w:rsidRPr="00A001CE" w:rsidRDefault="00C920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92036" w:rsidRPr="00A001CE" w:rsidRDefault="00C920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C92036" w:rsidRPr="00A001CE" w:rsidRDefault="00C920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92036" w:rsidRPr="00A001CE">
        <w:trPr>
          <w:trHeight w:val="206"/>
          <w:jc w:val="center"/>
        </w:trPr>
        <w:tc>
          <w:tcPr>
            <w:tcW w:w="7338" w:type="dxa"/>
          </w:tcPr>
          <w:p w:rsidR="00C92036" w:rsidRPr="00A001CE" w:rsidRDefault="00C92036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92036" w:rsidRPr="00A001CE" w:rsidRDefault="00C92036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92036" w:rsidRPr="00A001CE" w:rsidRDefault="00C920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C92036" w:rsidRPr="00A001CE" w:rsidRDefault="00C920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92036" w:rsidRPr="00A001CE" w:rsidRDefault="00C92036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C92036" w:rsidRPr="00A001CE" w:rsidRDefault="00C920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92036" w:rsidRPr="00A001CE" w:rsidRDefault="00C920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C92036" w:rsidRPr="00A001CE" w:rsidRDefault="00C9203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92036" w:rsidRPr="00A001CE">
        <w:trPr>
          <w:trHeight w:val="206"/>
          <w:jc w:val="center"/>
        </w:trPr>
        <w:tc>
          <w:tcPr>
            <w:tcW w:w="7338" w:type="dxa"/>
          </w:tcPr>
          <w:p w:rsidR="00C92036" w:rsidRPr="00A001CE" w:rsidRDefault="00C9203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C92036" w:rsidRPr="00A001CE" w:rsidRDefault="00C92036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92036" w:rsidRPr="00A001CE" w:rsidRDefault="00C92036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C92036" w:rsidRPr="00A001CE" w:rsidRDefault="00C92036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C92036" w:rsidRPr="00A001CE" w:rsidRDefault="00C92036" w:rsidP="00B7524D">
      <w:pPr>
        <w:jc w:val="both"/>
        <w:rPr>
          <w:lang w:val="ru-RU" w:eastAsia="ru-RU"/>
        </w:rPr>
      </w:pPr>
    </w:p>
    <w:sectPr w:rsidR="00C92036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036" w:rsidRDefault="00C92036">
      <w:r>
        <w:separator/>
      </w:r>
    </w:p>
  </w:endnote>
  <w:endnote w:type="continuationSeparator" w:id="1">
    <w:p w:rsidR="00C92036" w:rsidRDefault="00C920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036" w:rsidRDefault="00C92036">
      <w:r>
        <w:separator/>
      </w:r>
    </w:p>
  </w:footnote>
  <w:footnote w:type="continuationSeparator" w:id="1">
    <w:p w:rsidR="00C92036" w:rsidRDefault="00C920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036" w:rsidRDefault="00C9203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C92036" w:rsidRDefault="00C9203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0F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04F8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31A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2FA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B86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27EF8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6499F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3791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5B94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B0739"/>
    <w:rsid w:val="005B0F09"/>
    <w:rsid w:val="005B1186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5748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483E"/>
    <w:rsid w:val="0085545D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86E3F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4AB6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052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1FF9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A752F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173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1CEF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2036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1A11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403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378C2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0CF1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A14AB6"/>
  </w:style>
  <w:style w:type="character" w:customStyle="1" w:styleId="122">
    <w:name w:val="Знак Знак122"/>
    <w:basedOn w:val="DefaultParagraphFont"/>
    <w:uiPriority w:val="99"/>
    <w:rsid w:val="002F3791"/>
  </w:style>
  <w:style w:type="character" w:customStyle="1" w:styleId="123">
    <w:name w:val="Знак Знак123"/>
    <w:basedOn w:val="DefaultParagraphFont"/>
    <w:uiPriority w:val="99"/>
    <w:rsid w:val="00715748"/>
  </w:style>
  <w:style w:type="character" w:customStyle="1" w:styleId="124">
    <w:name w:val="Знак Знак124"/>
    <w:basedOn w:val="DefaultParagraphFont"/>
    <w:uiPriority w:val="99"/>
    <w:rsid w:val="00AF21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4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8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4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0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8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4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49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49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49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9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9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49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9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4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0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54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9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1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549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0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1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549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4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0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1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54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4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0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54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4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0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54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1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54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0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549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1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0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2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54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1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549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0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54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4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22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2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7549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49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49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549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4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4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4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4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4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4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4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4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4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4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4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8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42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9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49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49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8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8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8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4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4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4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49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4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4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4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94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986</Words>
  <Characters>5622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2020-02-26T13:03:00Z</cp:lastPrinted>
  <dcterms:created xsi:type="dcterms:W3CDTF">2020-02-26T13:05:00Z</dcterms:created>
  <dcterms:modified xsi:type="dcterms:W3CDTF">2020-02-26T13:10:00Z</dcterms:modified>
</cp:coreProperties>
</file>