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EB9" w:rsidRPr="008E7FC7" w:rsidRDefault="00F95EB9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 xml:space="preserve">ПРОТОКОЛ № </w:t>
      </w:r>
      <w:r w:rsidRPr="008E7FC7">
        <w:rPr>
          <w:b/>
          <w:bCs/>
          <w:color w:val="000000"/>
          <w:lang w:val="ru-RU"/>
        </w:rPr>
        <w:t>03183001208200000</w:t>
      </w:r>
      <w:r>
        <w:rPr>
          <w:b/>
          <w:bCs/>
          <w:color w:val="000000"/>
          <w:lang w:val="ru-RU"/>
        </w:rPr>
        <w:t>42</w:t>
      </w:r>
    </w:p>
    <w:p w:rsidR="00F95EB9" w:rsidRPr="001D19F7" w:rsidRDefault="00F95EB9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F95EB9" w:rsidRPr="001D19F7" w:rsidRDefault="00F95EB9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F95EB9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95EB9" w:rsidRPr="001D19F7" w:rsidRDefault="00F95EB9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95EB9" w:rsidRPr="001D19F7" w:rsidRDefault="00F95EB9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26</w:t>
            </w:r>
            <w:r w:rsidRPr="001D19F7">
              <w:rPr>
                <w:lang w:val="ru-RU"/>
              </w:rPr>
              <w:t xml:space="preserve"> </w:t>
            </w:r>
            <w:r>
              <w:rPr>
                <w:lang w:val="ru-RU"/>
              </w:rPr>
              <w:t>февраля</w:t>
            </w:r>
            <w:r w:rsidRPr="001D19F7">
              <w:rPr>
                <w:lang w:val="ru-RU"/>
              </w:rPr>
              <w:t xml:space="preserve">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F95EB9" w:rsidRDefault="00F95EB9" w:rsidP="00AA037E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F95EB9" w:rsidRPr="00AE0606" w:rsidRDefault="00F95EB9" w:rsidP="00AE0606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E0606">
        <w:rPr>
          <w:b/>
          <w:bCs/>
          <w:lang w:val="ru-RU"/>
        </w:rPr>
        <w:t xml:space="preserve">Информация о государственном заказчике: </w:t>
      </w:r>
      <w:r w:rsidRPr="00AE0606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AE0606">
          <w:rPr>
            <w:rStyle w:val="Hyperlink"/>
          </w:rPr>
          <w:t>crbzak</w:t>
        </w:r>
        <w:r w:rsidRPr="00AE0606">
          <w:rPr>
            <w:rStyle w:val="Hyperlink"/>
            <w:lang w:val="ru-RU"/>
          </w:rPr>
          <w:t>@</w:t>
        </w:r>
        <w:r w:rsidRPr="00AE0606">
          <w:rPr>
            <w:rStyle w:val="Hyperlink"/>
          </w:rPr>
          <w:t>mail</w:t>
        </w:r>
        <w:r w:rsidRPr="00AE0606">
          <w:rPr>
            <w:rStyle w:val="Hyperlink"/>
            <w:lang w:val="ru-RU"/>
          </w:rPr>
          <w:t>.</w:t>
        </w:r>
        <w:r w:rsidRPr="00AE0606">
          <w:rPr>
            <w:rStyle w:val="Hyperlink"/>
          </w:rPr>
          <w:t>ru</w:t>
        </w:r>
      </w:hyperlink>
      <w:r w:rsidRPr="00AE0606">
        <w:rPr>
          <w:lang w:val="ru-RU"/>
        </w:rPr>
        <w:t>. Контрактный управляющий: Дехтерев Юрий Сергеевич.</w:t>
      </w:r>
    </w:p>
    <w:p w:rsidR="00F95EB9" w:rsidRPr="00AE0606" w:rsidRDefault="00F95EB9" w:rsidP="00AE0606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E0606">
        <w:rPr>
          <w:b/>
          <w:bCs/>
          <w:lang w:val="ru-RU"/>
        </w:rPr>
        <w:t>Предмет контракта: «</w:t>
      </w:r>
      <w:r w:rsidRPr="00AE0606">
        <w:rPr>
          <w:lang w:val="ru-RU"/>
        </w:rPr>
        <w:t xml:space="preserve">Поставка бланков».  </w:t>
      </w:r>
    </w:p>
    <w:p w:rsidR="00F95EB9" w:rsidRPr="00AE0606" w:rsidRDefault="00F95EB9" w:rsidP="00AE0606">
      <w:pPr>
        <w:autoSpaceDE w:val="0"/>
        <w:autoSpaceDN w:val="0"/>
        <w:adjustRightInd w:val="0"/>
        <w:rPr>
          <w:lang w:val="ru-RU" w:eastAsia="ru-RU"/>
        </w:rPr>
      </w:pPr>
      <w:r w:rsidRPr="00AE0606">
        <w:rPr>
          <w:b/>
          <w:bCs/>
          <w:noProof/>
          <w:lang w:val="ru-RU"/>
        </w:rPr>
        <w:t>Идентификационный код закупки:</w:t>
      </w:r>
      <w:r w:rsidRPr="00AE0606">
        <w:rPr>
          <w:lang w:val="ru-RU"/>
        </w:rPr>
        <w:t xml:space="preserve"> </w:t>
      </w:r>
      <w:r w:rsidRPr="00AE0606">
        <w:rPr>
          <w:color w:val="000000"/>
          <w:lang w:val="ru-RU"/>
        </w:rPr>
        <w:t>203234901331923490100100790011723000</w:t>
      </w:r>
    </w:p>
    <w:p w:rsidR="00F95EB9" w:rsidRPr="00AE0606" w:rsidRDefault="00F95EB9" w:rsidP="00AE0606">
      <w:pPr>
        <w:autoSpaceDE w:val="0"/>
        <w:autoSpaceDN w:val="0"/>
        <w:adjustRightInd w:val="0"/>
        <w:rPr>
          <w:lang w:val="ru-RU"/>
        </w:rPr>
      </w:pPr>
      <w:r w:rsidRPr="00AE0606">
        <w:rPr>
          <w:b/>
          <w:bCs/>
          <w:noProof/>
          <w:lang w:val="ru-RU"/>
        </w:rPr>
        <w:t>Начальная (максимальная) цена контракта</w:t>
      </w:r>
      <w:r w:rsidRPr="00AE0606">
        <w:rPr>
          <w:b/>
          <w:bCs/>
          <w:lang w:val="ru-RU"/>
        </w:rPr>
        <w:t>:</w:t>
      </w:r>
      <w:r w:rsidRPr="00AE0606">
        <w:rPr>
          <w:lang w:val="ru-RU"/>
        </w:rPr>
        <w:t xml:space="preserve"> 496350 руб. 00 коп. (четыреста девяносто шесть тысяч триста пятьдесят рублей 00 копеек).</w:t>
      </w:r>
    </w:p>
    <w:p w:rsidR="00F95EB9" w:rsidRPr="00AE0606" w:rsidRDefault="00F95EB9" w:rsidP="00AE0606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E0606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AE0606">
        <w:rPr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F95EB9" w:rsidRPr="00AE0606" w:rsidRDefault="00F95EB9" w:rsidP="00AE0606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E0606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AE0606">
        <w:rPr>
          <w:lang w:val="ru-RU"/>
        </w:rPr>
        <w:t xml:space="preserve"> Россия, Краснодарский край, г. Славянск-на-Кубани, ул. Батарейная, 377. Поставщик производит первую поставку продукции в количестве 1/3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10 июня 2020 г.</w:t>
      </w:r>
    </w:p>
    <w:p w:rsidR="00F95EB9" w:rsidRPr="00AE0606" w:rsidRDefault="00F95EB9" w:rsidP="00AE0606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E0606">
        <w:rPr>
          <w:b/>
          <w:bCs/>
          <w:lang w:val="ru-RU"/>
        </w:rPr>
        <w:t>Источник финансирования:</w:t>
      </w:r>
      <w:r w:rsidRPr="00AE0606">
        <w:rPr>
          <w:lang w:val="ru-RU"/>
        </w:rPr>
        <w:t xml:space="preserve"> Внебюджетные фонды (ОМС), краевой бюджет.</w:t>
      </w:r>
    </w:p>
    <w:p w:rsidR="00F95EB9" w:rsidRPr="00AE0606" w:rsidRDefault="00F95EB9" w:rsidP="00AE0606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AE0606">
        <w:rPr>
          <w:lang w:val="ru-RU"/>
        </w:rPr>
        <w:t xml:space="preserve">  </w:t>
      </w:r>
      <w:r w:rsidRPr="00AE0606">
        <w:rPr>
          <w:b/>
          <w:bCs/>
          <w:lang w:val="ru-RU"/>
        </w:rPr>
        <w:t>Размер обеспечения заявки на участие в аукционе:</w:t>
      </w:r>
      <w:r w:rsidRPr="00AE0606">
        <w:rPr>
          <w:lang w:val="ru-RU"/>
        </w:rPr>
        <w:t xml:space="preserve"> Не установлен</w:t>
      </w:r>
      <w:r w:rsidRPr="00AE0606">
        <w:rPr>
          <w:spacing w:val="-2"/>
          <w:lang w:val="ru-RU"/>
        </w:rPr>
        <w:t>.</w:t>
      </w:r>
    </w:p>
    <w:p w:rsidR="00F95EB9" w:rsidRPr="00AE0606" w:rsidRDefault="00F95EB9" w:rsidP="00AE0606">
      <w:pPr>
        <w:jc w:val="both"/>
        <w:rPr>
          <w:spacing w:val="-2"/>
          <w:lang w:val="ru-RU"/>
        </w:rPr>
      </w:pPr>
      <w:r w:rsidRPr="00AE0606">
        <w:rPr>
          <w:b/>
          <w:bCs/>
          <w:lang w:val="ru-RU"/>
        </w:rPr>
        <w:t xml:space="preserve">       </w:t>
      </w:r>
      <w:r w:rsidRPr="00AE0606">
        <w:rPr>
          <w:b/>
          <w:bCs/>
          <w:lang w:val="ru-RU"/>
        </w:rPr>
        <w:tab/>
        <w:t xml:space="preserve">Размер обеспечения исполнения контракта: </w:t>
      </w:r>
      <w:r w:rsidRPr="00AE0606">
        <w:rPr>
          <w:lang w:val="ru-RU"/>
        </w:rPr>
        <w:t xml:space="preserve">5 </w:t>
      </w:r>
      <w:r w:rsidRPr="00AE0606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F95EB9" w:rsidRPr="00AE0606" w:rsidRDefault="00F95EB9" w:rsidP="00AE0606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AE0606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AE0606">
        <w:rPr>
          <w:color w:val="000000"/>
          <w:sz w:val="24"/>
          <w:szCs w:val="24"/>
        </w:rPr>
        <w:t>13.02.2020 17:56</w:t>
      </w:r>
      <w:r w:rsidRPr="00AE0606">
        <w:rPr>
          <w:sz w:val="24"/>
          <w:szCs w:val="24"/>
        </w:rPr>
        <w:t xml:space="preserve"> (московское время).</w:t>
      </w:r>
    </w:p>
    <w:p w:rsidR="00F95EB9" w:rsidRPr="00AE0606" w:rsidRDefault="00F95EB9" w:rsidP="00AE0606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E0606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AE0606">
        <w:rPr>
          <w:sz w:val="24"/>
          <w:szCs w:val="24"/>
        </w:rPr>
        <w:t xml:space="preserve"> </w:t>
      </w:r>
    </w:p>
    <w:p w:rsidR="00F95EB9" w:rsidRDefault="00F95EB9" w:rsidP="006F05DB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F95EB9" w:rsidRPr="001D19F7">
        <w:trPr>
          <w:jc w:val="center"/>
        </w:trPr>
        <w:tc>
          <w:tcPr>
            <w:tcW w:w="9828" w:type="dxa"/>
            <w:gridSpan w:val="5"/>
          </w:tcPr>
          <w:p w:rsidR="00F95EB9" w:rsidRPr="001D19F7" w:rsidRDefault="00F95EB9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F95EB9" w:rsidRPr="00AE0606">
        <w:trPr>
          <w:jc w:val="center"/>
        </w:trPr>
        <w:tc>
          <w:tcPr>
            <w:tcW w:w="2820" w:type="dxa"/>
          </w:tcPr>
          <w:p w:rsidR="00F95EB9" w:rsidRPr="001D19F7" w:rsidRDefault="00F95EB9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F95EB9" w:rsidRPr="001D19F7" w:rsidRDefault="00F95EB9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F95EB9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F95EB9" w:rsidRPr="001D19F7" w:rsidRDefault="00F95EB9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F95EB9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F95EB9" w:rsidRPr="001D19F7" w:rsidRDefault="00F95EB9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F95EB9" w:rsidRPr="001D19F7" w:rsidRDefault="00F95EB9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F95EB9" w:rsidRPr="001D19F7">
        <w:trPr>
          <w:jc w:val="center"/>
        </w:trPr>
        <w:tc>
          <w:tcPr>
            <w:tcW w:w="9828" w:type="dxa"/>
            <w:gridSpan w:val="5"/>
          </w:tcPr>
          <w:p w:rsidR="00F95EB9" w:rsidRPr="001D19F7" w:rsidRDefault="00F95EB9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F95EB9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F95EB9" w:rsidRPr="001D19F7" w:rsidRDefault="00F95EB9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F95EB9" w:rsidRPr="001D19F7" w:rsidRDefault="00F95EB9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F95EB9" w:rsidRPr="001D19F7" w:rsidRDefault="00F95EB9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F95EB9" w:rsidRPr="001D19F7" w:rsidRDefault="00F95EB9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F95EB9" w:rsidRPr="001D19F7" w:rsidRDefault="00F95EB9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F95EB9" w:rsidRPr="001D19F7" w:rsidRDefault="00F95EB9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F95EB9" w:rsidRPr="001D19F7" w:rsidRDefault="00F95EB9" w:rsidP="00A841CC">
            <w:pPr>
              <w:ind w:right="-80"/>
              <w:jc w:val="both"/>
              <w:rPr>
                <w:lang w:val="ru-RU"/>
              </w:rPr>
            </w:pPr>
          </w:p>
          <w:p w:rsidR="00F95EB9" w:rsidRPr="001D19F7" w:rsidRDefault="00F95EB9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F95EB9" w:rsidRDefault="00F95EB9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F95EB9" w:rsidRPr="001D19F7" w:rsidRDefault="00F95EB9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26</w:t>
      </w:r>
      <w:r w:rsidRPr="001D19F7">
        <w:rPr>
          <w:sz w:val="24"/>
          <w:szCs w:val="24"/>
        </w:rPr>
        <w:t xml:space="preserve"> </w:t>
      </w:r>
      <w:r>
        <w:rPr>
          <w:sz w:val="24"/>
          <w:szCs w:val="24"/>
        </w:rPr>
        <w:t>февраля</w:t>
      </w:r>
      <w:r w:rsidRPr="001D19F7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14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4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F95EB9" w:rsidRPr="001D19F7" w:rsidRDefault="00F95EB9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96"/>
        <w:gridCol w:w="1151"/>
        <w:gridCol w:w="2760"/>
        <w:gridCol w:w="2263"/>
      </w:tblGrid>
      <w:tr w:rsidR="00F95EB9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EB9" w:rsidRPr="001D19F7" w:rsidRDefault="00F95EB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EB9" w:rsidRPr="001D19F7" w:rsidRDefault="00F95EB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EB9" w:rsidRPr="001D19F7" w:rsidRDefault="00F95EB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EB9" w:rsidRPr="001D19F7" w:rsidRDefault="00F95EB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EB9" w:rsidRPr="001D19F7" w:rsidRDefault="00F95EB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F95EB9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EB9" w:rsidRPr="001D19F7" w:rsidRDefault="00F95EB9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EB9" w:rsidRPr="00AE0606" w:rsidRDefault="00F95EB9" w:rsidP="00AE0606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175 000.00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EB9" w:rsidRPr="001D19F7" w:rsidRDefault="00F95EB9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EB9" w:rsidRPr="006F05DB" w:rsidRDefault="00F95EB9" w:rsidP="002D63DC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26.02.2020 12:18:47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EB9" w:rsidRPr="006F05DB" w:rsidRDefault="00F95EB9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EA-41587</w:t>
            </w:r>
          </w:p>
        </w:tc>
      </w:tr>
      <w:tr w:rsidR="00F95EB9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EB9" w:rsidRPr="001D19F7" w:rsidRDefault="00F95EB9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EB9" w:rsidRPr="00E903C8" w:rsidRDefault="00F95EB9" w:rsidP="0022098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177 518.25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EB9" w:rsidRPr="001D19F7" w:rsidRDefault="00F95EB9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EB9" w:rsidRPr="006F05DB" w:rsidRDefault="00F95EB9" w:rsidP="00220981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26.02.2020 12:18:15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EB9" w:rsidRPr="006F05DB" w:rsidRDefault="00F95EB9" w:rsidP="00220981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EA-42144</w:t>
            </w:r>
          </w:p>
        </w:tc>
      </w:tr>
      <w:tr w:rsidR="00F95EB9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EB9" w:rsidRPr="001D19F7" w:rsidRDefault="00F95EB9" w:rsidP="0022098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EB9" w:rsidRPr="00AE0606" w:rsidRDefault="00F95EB9" w:rsidP="00AE0606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252 073.00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EB9" w:rsidRPr="001D19F7" w:rsidRDefault="00F95EB9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EB9" w:rsidRPr="006F05DB" w:rsidRDefault="00F95EB9" w:rsidP="00220981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26.02.2020 12:10:33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EB9" w:rsidRPr="006F05DB" w:rsidRDefault="00F95EB9" w:rsidP="00220981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EA-42119</w:t>
            </w:r>
          </w:p>
        </w:tc>
      </w:tr>
      <w:tr w:rsidR="00F95EB9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EB9" w:rsidRPr="001D19F7" w:rsidRDefault="00F95EB9" w:rsidP="0022098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EB9" w:rsidRPr="00AE0606" w:rsidRDefault="00F95EB9" w:rsidP="00AE0606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280 000.00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EB9" w:rsidRPr="001D19F7" w:rsidRDefault="00F95EB9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EB9" w:rsidRPr="006F05DB" w:rsidRDefault="00F95EB9" w:rsidP="00220981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26.02.2020 12:09:21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EB9" w:rsidRPr="006F05DB" w:rsidRDefault="00F95EB9" w:rsidP="00220981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EA-42123</w:t>
            </w:r>
          </w:p>
        </w:tc>
      </w:tr>
      <w:tr w:rsidR="00F95EB9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EB9" w:rsidRPr="001D19F7" w:rsidRDefault="00F95EB9" w:rsidP="00692C5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EB9" w:rsidRDefault="00F95EB9" w:rsidP="00AE0606">
            <w:pPr>
              <w:ind w:right="134"/>
              <w:jc w:val="center"/>
              <w:rPr>
                <w:rFonts w:ascii="Roboto" w:hAnsi="Roboto" w:cs="Roboto"/>
                <w:color w:val="000000"/>
                <w:sz w:val="27"/>
                <w:szCs w:val="27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br/>
              <w:t>318 709.50</w:t>
            </w:r>
          </w:p>
          <w:p w:rsidR="00F95EB9" w:rsidRPr="00E903C8" w:rsidRDefault="00F95EB9" w:rsidP="00E903C8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EB9" w:rsidRPr="001D19F7" w:rsidRDefault="00F95EB9" w:rsidP="00692C5A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EB9" w:rsidRPr="006F05DB" w:rsidRDefault="00F95EB9" w:rsidP="00692C5A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26.02.2020 12:07:43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EB9" w:rsidRPr="006F05DB" w:rsidRDefault="00F95EB9" w:rsidP="00692C5A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EA-42161</w:t>
            </w:r>
          </w:p>
        </w:tc>
      </w:tr>
    </w:tbl>
    <w:p w:rsidR="00F95EB9" w:rsidRPr="001D19F7" w:rsidRDefault="00F95EB9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F95EB9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F95EB9" w:rsidRPr="001D19F7" w:rsidRDefault="00F95EB9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F95EB9" w:rsidRPr="001D19F7" w:rsidRDefault="00F95EB9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95EB9" w:rsidRPr="001D19F7" w:rsidRDefault="00F95EB9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F95EB9" w:rsidRPr="001D19F7" w:rsidRDefault="00F95EB9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5EB9" w:rsidRPr="001D19F7" w:rsidRDefault="00F95EB9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F95EB9" w:rsidRPr="00AE060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95EB9" w:rsidRPr="006F05DB" w:rsidRDefault="00F95EB9" w:rsidP="00220981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EA-41587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95EB9" w:rsidRPr="006F05DB" w:rsidRDefault="00F95EB9" w:rsidP="00FE5198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14.02.2020 11:13:57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5EB9" w:rsidRPr="00CB26AE" w:rsidRDefault="00F95EB9" w:rsidP="00CB26AE">
            <w:pPr>
              <w:rPr>
                <w:lang w:val="ru-RU"/>
              </w:rPr>
            </w:pPr>
            <w:r w:rsidRPr="00CB26AE">
              <w:rPr>
                <w:lang w:val="ru-RU"/>
              </w:rPr>
              <w:t>ОБЩЕСТВО С ОГРАНИЧЕННОЙ ОТВЕТСТВЕННОСТЬЮ "ВЕНКО-ПРИНТ"</w:t>
            </w:r>
          </w:p>
          <w:p w:rsidR="00F95EB9" w:rsidRPr="00CB26AE" w:rsidRDefault="00F95EB9" w:rsidP="00CB26AE">
            <w:pPr>
              <w:rPr>
                <w:lang w:val="ru-RU"/>
              </w:rPr>
            </w:pPr>
            <w:r w:rsidRPr="00CB26AE">
              <w:rPr>
                <w:lang w:val="ru-RU"/>
              </w:rPr>
              <w:t>ИНН2311222151</w:t>
            </w:r>
          </w:p>
          <w:p w:rsidR="00F95EB9" w:rsidRPr="00CB26AE" w:rsidRDefault="00F95EB9" w:rsidP="00CB26AE">
            <w:pPr>
              <w:rPr>
                <w:lang w:val="ru-RU"/>
              </w:rPr>
            </w:pPr>
            <w:r w:rsidRPr="00CB26AE">
              <w:rPr>
                <w:lang w:val="ru-RU"/>
              </w:rPr>
              <w:t>ОГРН1162375040013</w:t>
            </w:r>
          </w:p>
          <w:p w:rsidR="00F95EB9" w:rsidRPr="00CB26AE" w:rsidRDefault="00F95EB9" w:rsidP="00CB26AE">
            <w:pPr>
              <w:rPr>
                <w:lang w:val="ru-RU"/>
              </w:rPr>
            </w:pPr>
            <w:r w:rsidRPr="00CB26AE">
              <w:rPr>
                <w:lang w:val="ru-RU"/>
              </w:rPr>
              <w:t>КПП231101001</w:t>
            </w:r>
          </w:p>
          <w:p w:rsidR="00F95EB9" w:rsidRPr="00CB26AE" w:rsidRDefault="00F95EB9" w:rsidP="00CB26AE">
            <w:pPr>
              <w:rPr>
                <w:lang w:val="ru-RU"/>
              </w:rPr>
            </w:pPr>
            <w:r w:rsidRPr="00CB26AE">
              <w:rPr>
                <w:lang w:val="ru-RU"/>
              </w:rPr>
              <w:t>Место нахождения (жительства)</w:t>
            </w:r>
          </w:p>
          <w:p w:rsidR="00F95EB9" w:rsidRPr="00CB26AE" w:rsidRDefault="00F95EB9" w:rsidP="00CB26AE">
            <w:pPr>
              <w:rPr>
                <w:lang w:val="ru-RU"/>
              </w:rPr>
            </w:pPr>
            <w:r w:rsidRPr="00CB26AE">
              <w:rPr>
                <w:lang w:val="ru-RU"/>
              </w:rPr>
              <w:t>350031, КРАЙ КРАСНОДАРСКИЙ23, Г КРАСНОДАР, - БЕРЕЗОВЫЙ, УЛ ЕЙСКОЕ ШОССЕ, ДОМ 2, ОФИС 41</w:t>
            </w:r>
          </w:p>
          <w:p w:rsidR="00F95EB9" w:rsidRPr="00CB26AE" w:rsidRDefault="00F95EB9" w:rsidP="00CB26AE">
            <w:pPr>
              <w:rPr>
                <w:lang w:val="ru-RU"/>
              </w:rPr>
            </w:pPr>
            <w:r w:rsidRPr="00CB26AE">
              <w:rPr>
                <w:lang w:val="ru-RU"/>
              </w:rPr>
              <w:t>Почтовый адрес</w:t>
            </w:r>
          </w:p>
          <w:p w:rsidR="00F95EB9" w:rsidRPr="00CB26AE" w:rsidRDefault="00F95EB9" w:rsidP="00CB26AE">
            <w:pPr>
              <w:rPr>
                <w:lang w:val="ru-RU"/>
              </w:rPr>
            </w:pPr>
            <w:r w:rsidRPr="00CB26AE">
              <w:rPr>
                <w:lang w:val="ru-RU"/>
              </w:rPr>
              <w:t>350031, Краснодарский край, Краснодар г, Березовый п, Ейское шоссе ул, дом № 2, офис 41</w:t>
            </w:r>
          </w:p>
          <w:p w:rsidR="00F95EB9" w:rsidRPr="00CB26AE" w:rsidRDefault="00F95EB9" w:rsidP="00CB26AE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</w:pPr>
            <w:r w:rsidRPr="00CB26AE"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  <w:t>Контактное лицо</w:t>
            </w:r>
          </w:p>
          <w:p w:rsidR="00F95EB9" w:rsidRPr="00CB26AE" w:rsidRDefault="00F95EB9" w:rsidP="00CB26AE">
            <w:pPr>
              <w:rPr>
                <w:lang w:val="ru-RU"/>
              </w:rPr>
            </w:pPr>
            <w:r w:rsidRPr="00CB26AE">
              <w:rPr>
                <w:lang w:val="ru-RU"/>
              </w:rPr>
              <w:t>Коневец Роман Анатольевич</w:t>
            </w:r>
          </w:p>
          <w:p w:rsidR="00F95EB9" w:rsidRPr="00C22B3B" w:rsidRDefault="00F95EB9" w:rsidP="006F05DB">
            <w:pPr>
              <w:rPr>
                <w:lang w:val="ru-RU"/>
              </w:rPr>
            </w:pPr>
            <w:r w:rsidRPr="00CB26AE">
              <w:rPr>
                <w:lang w:val="ru-RU"/>
              </w:rPr>
              <w:t>Телефон 79034657553</w:t>
            </w:r>
          </w:p>
        </w:tc>
      </w:tr>
      <w:tr w:rsidR="00F95EB9" w:rsidRPr="00AE060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95EB9" w:rsidRPr="006F05DB" w:rsidRDefault="00F95EB9" w:rsidP="00220981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EA-42144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95EB9" w:rsidRPr="006F05DB" w:rsidRDefault="00F95EB9" w:rsidP="008424A3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20.02.2020 18:56:39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5EB9" w:rsidRPr="00CB26AE" w:rsidRDefault="00F95EB9" w:rsidP="00CB26AE">
            <w:pPr>
              <w:rPr>
                <w:lang w:val="ru-RU"/>
              </w:rPr>
            </w:pPr>
            <w:r w:rsidRPr="00CB26AE">
              <w:rPr>
                <w:lang w:val="ru-RU"/>
              </w:rPr>
              <w:t>ОБЩЕСТВО С ОГРАНИЧЕННОЙ ОТВЕТСТВЕННОСТЬЮ ТИПОГРАФИЯ "ТОПЭКСПЕРТ"</w:t>
            </w:r>
          </w:p>
          <w:p w:rsidR="00F95EB9" w:rsidRPr="00CB26AE" w:rsidRDefault="00F95EB9" w:rsidP="00CB26AE">
            <w:pPr>
              <w:rPr>
                <w:lang w:val="ru-RU"/>
              </w:rPr>
            </w:pPr>
            <w:r w:rsidRPr="00CB26AE">
              <w:rPr>
                <w:lang w:val="ru-RU"/>
              </w:rPr>
              <w:t>ИНН2635244405</w:t>
            </w:r>
          </w:p>
          <w:p w:rsidR="00F95EB9" w:rsidRPr="00CB26AE" w:rsidRDefault="00F95EB9" w:rsidP="00CB26AE">
            <w:pPr>
              <w:rPr>
                <w:lang w:val="ru-RU"/>
              </w:rPr>
            </w:pPr>
            <w:r w:rsidRPr="00CB26AE">
              <w:rPr>
                <w:lang w:val="ru-RU"/>
              </w:rPr>
              <w:t>ОГРН1202600000910</w:t>
            </w:r>
          </w:p>
          <w:p w:rsidR="00F95EB9" w:rsidRPr="00CB26AE" w:rsidRDefault="00F95EB9" w:rsidP="00CB26AE">
            <w:pPr>
              <w:rPr>
                <w:lang w:val="ru-RU"/>
              </w:rPr>
            </w:pPr>
            <w:r w:rsidRPr="00CB26AE">
              <w:rPr>
                <w:lang w:val="ru-RU"/>
              </w:rPr>
              <w:t>КПП263501001</w:t>
            </w:r>
          </w:p>
          <w:p w:rsidR="00F95EB9" w:rsidRPr="00CB26AE" w:rsidRDefault="00F95EB9" w:rsidP="00CB26AE">
            <w:pPr>
              <w:rPr>
                <w:lang w:val="ru-RU"/>
              </w:rPr>
            </w:pPr>
            <w:r w:rsidRPr="00CB26AE">
              <w:rPr>
                <w:lang w:val="ru-RU"/>
              </w:rPr>
              <w:t>Место нахождения (жительства)</w:t>
            </w:r>
          </w:p>
          <w:p w:rsidR="00F95EB9" w:rsidRPr="00CB26AE" w:rsidRDefault="00F95EB9" w:rsidP="00CB26AE">
            <w:pPr>
              <w:rPr>
                <w:lang w:val="ru-RU"/>
              </w:rPr>
            </w:pPr>
            <w:r w:rsidRPr="00CB26AE">
              <w:rPr>
                <w:lang w:val="ru-RU"/>
              </w:rPr>
              <w:t>355037, КРАЙ СТАВРОПОЛЬСКИЙ, Г СТАВРОПОЛЬ, УЛ ТЕЛЬМАНА, ДОМ 244, ОФИС 304</w:t>
            </w:r>
          </w:p>
          <w:p w:rsidR="00F95EB9" w:rsidRPr="00CB26AE" w:rsidRDefault="00F95EB9" w:rsidP="00CB26AE">
            <w:pPr>
              <w:rPr>
                <w:lang w:val="ru-RU"/>
              </w:rPr>
            </w:pPr>
            <w:r w:rsidRPr="00CB26AE">
              <w:rPr>
                <w:lang w:val="ru-RU"/>
              </w:rPr>
              <w:t>Почтовый адрес</w:t>
            </w:r>
          </w:p>
          <w:p w:rsidR="00F95EB9" w:rsidRPr="00CB26AE" w:rsidRDefault="00F95EB9" w:rsidP="00CB26AE">
            <w:pPr>
              <w:rPr>
                <w:lang w:val="ru-RU"/>
              </w:rPr>
            </w:pPr>
            <w:r w:rsidRPr="00CB26AE">
              <w:rPr>
                <w:lang w:val="ru-RU"/>
              </w:rPr>
              <w:t>355037, КРАЙ СТАВРОПОЛЬСКИЙ, Г СТАВРОПОЛЬ, УЛ ТЕЛЬМАНА, ДОМ 244, ОФИС 304</w:t>
            </w:r>
          </w:p>
          <w:p w:rsidR="00F95EB9" w:rsidRPr="00CB26AE" w:rsidRDefault="00F95EB9" w:rsidP="00CB26AE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</w:pPr>
            <w:r w:rsidRPr="00CB26AE"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  <w:t>Контактное лицо</w:t>
            </w:r>
          </w:p>
          <w:p w:rsidR="00F95EB9" w:rsidRPr="00CB26AE" w:rsidRDefault="00F95EB9" w:rsidP="00CB26AE">
            <w:pPr>
              <w:rPr>
                <w:lang w:val="ru-RU"/>
              </w:rPr>
            </w:pPr>
            <w:r w:rsidRPr="00CB26AE">
              <w:rPr>
                <w:lang w:val="ru-RU"/>
              </w:rPr>
              <w:t>Панчилова Александра Витальевна</w:t>
            </w:r>
          </w:p>
          <w:p w:rsidR="00F95EB9" w:rsidRPr="005F267A" w:rsidRDefault="00F95EB9" w:rsidP="006F05DB">
            <w:pPr>
              <w:rPr>
                <w:lang w:val="ru-RU"/>
              </w:rPr>
            </w:pPr>
            <w:r w:rsidRPr="00CB26AE">
              <w:rPr>
                <w:lang w:val="ru-RU"/>
              </w:rPr>
              <w:t>Телефон 89624500022</w:t>
            </w:r>
          </w:p>
        </w:tc>
      </w:tr>
      <w:tr w:rsidR="00F95EB9" w:rsidRPr="00AE060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95EB9" w:rsidRPr="006F05DB" w:rsidRDefault="00F95EB9" w:rsidP="00220981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EA-42119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95EB9" w:rsidRPr="006F05DB" w:rsidRDefault="00F95EB9" w:rsidP="008424A3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20.02.2020 14:48:55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5EB9" w:rsidRPr="00CB26AE" w:rsidRDefault="00F95EB9" w:rsidP="00CB26AE">
            <w:pPr>
              <w:rPr>
                <w:lang w:val="ru-RU"/>
              </w:rPr>
            </w:pPr>
            <w:r w:rsidRPr="00CB26AE">
              <w:rPr>
                <w:lang w:val="ru-RU"/>
              </w:rPr>
              <w:t>ОБЩЕСТВО С ОГРАНИЧЕННОЙ ОТВЕТСТВЕННОСТЬЮ "МИНЕРАЛОВОДСКАЯ ТИПОГРАФИЯ"</w:t>
            </w:r>
          </w:p>
          <w:p w:rsidR="00F95EB9" w:rsidRPr="00CB26AE" w:rsidRDefault="00F95EB9" w:rsidP="00CB26AE">
            <w:pPr>
              <w:rPr>
                <w:lang w:val="ru-RU"/>
              </w:rPr>
            </w:pPr>
            <w:r w:rsidRPr="00CB26AE">
              <w:rPr>
                <w:lang w:val="ru-RU"/>
              </w:rPr>
              <w:t>ИНН2630047604</w:t>
            </w:r>
          </w:p>
          <w:p w:rsidR="00F95EB9" w:rsidRPr="00CB26AE" w:rsidRDefault="00F95EB9" w:rsidP="00CB26AE">
            <w:pPr>
              <w:rPr>
                <w:lang w:val="ru-RU"/>
              </w:rPr>
            </w:pPr>
            <w:r w:rsidRPr="00CB26AE">
              <w:rPr>
                <w:lang w:val="ru-RU"/>
              </w:rPr>
              <w:t>ОГРН1162651069712</w:t>
            </w:r>
          </w:p>
          <w:p w:rsidR="00F95EB9" w:rsidRPr="00CB26AE" w:rsidRDefault="00F95EB9" w:rsidP="00CB26AE">
            <w:pPr>
              <w:rPr>
                <w:lang w:val="ru-RU"/>
              </w:rPr>
            </w:pPr>
            <w:r w:rsidRPr="00CB26AE">
              <w:rPr>
                <w:lang w:val="ru-RU"/>
              </w:rPr>
              <w:t>КПП263001001</w:t>
            </w:r>
          </w:p>
          <w:p w:rsidR="00F95EB9" w:rsidRPr="00CB26AE" w:rsidRDefault="00F95EB9" w:rsidP="00CB26AE">
            <w:pPr>
              <w:rPr>
                <w:lang w:val="ru-RU"/>
              </w:rPr>
            </w:pPr>
            <w:r w:rsidRPr="00CB26AE">
              <w:rPr>
                <w:lang w:val="ru-RU"/>
              </w:rPr>
              <w:t>Место нахождения (жительства)</w:t>
            </w:r>
          </w:p>
          <w:p w:rsidR="00F95EB9" w:rsidRPr="00CB26AE" w:rsidRDefault="00F95EB9" w:rsidP="00CB26AE">
            <w:pPr>
              <w:rPr>
                <w:lang w:val="ru-RU"/>
              </w:rPr>
            </w:pPr>
            <w:r w:rsidRPr="00CB26AE">
              <w:rPr>
                <w:lang w:val="ru-RU"/>
              </w:rPr>
              <w:t>357201, КРАЙ СТАВРОПОЛЬСКИЙ26, Г МИНЕРАЛЬНЫЕ ВОДЫ, УЛ ФРУНЗЕ, ДОМ 33</w:t>
            </w:r>
          </w:p>
          <w:p w:rsidR="00F95EB9" w:rsidRPr="00CB26AE" w:rsidRDefault="00F95EB9" w:rsidP="00CB26AE">
            <w:pPr>
              <w:rPr>
                <w:lang w:val="ru-RU"/>
              </w:rPr>
            </w:pPr>
            <w:r w:rsidRPr="00CB26AE">
              <w:rPr>
                <w:lang w:val="ru-RU"/>
              </w:rPr>
              <w:t>Почтовый адрес</w:t>
            </w:r>
          </w:p>
          <w:p w:rsidR="00F95EB9" w:rsidRDefault="00F95EB9" w:rsidP="00CB26AE">
            <w:r w:rsidRPr="00CB26AE">
              <w:rPr>
                <w:lang w:val="ru-RU"/>
              </w:rPr>
              <w:t xml:space="preserve">357201, Ставропольский край, г. Минеральные Воды, ул. </w:t>
            </w:r>
            <w:r>
              <w:t>Фрунзе, 33</w:t>
            </w:r>
          </w:p>
          <w:p w:rsidR="00F95EB9" w:rsidRDefault="00F95EB9" w:rsidP="00CB26AE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16"/>
                <w:szCs w:val="16"/>
              </w:rPr>
            </w:pPr>
            <w:r>
              <w:rPr>
                <w:rFonts w:ascii="Circe" w:hAnsi="Circe" w:cs="Circe"/>
                <w:color w:val="000000"/>
                <w:sz w:val="16"/>
                <w:szCs w:val="16"/>
              </w:rPr>
              <w:t>Контактное лицо</w:t>
            </w:r>
          </w:p>
          <w:p w:rsidR="00F95EB9" w:rsidRDefault="00F95EB9" w:rsidP="00CB26AE">
            <w:r>
              <w:t>Телефон 79054101077</w:t>
            </w:r>
          </w:p>
          <w:p w:rsidR="00F95EB9" w:rsidRPr="005F267A" w:rsidRDefault="00F95EB9" w:rsidP="006F05DB">
            <w:pPr>
              <w:rPr>
                <w:lang w:val="ru-RU"/>
              </w:rPr>
            </w:pPr>
          </w:p>
        </w:tc>
      </w:tr>
      <w:tr w:rsidR="00F95EB9" w:rsidRPr="00AE060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95EB9" w:rsidRPr="006F05DB" w:rsidRDefault="00F95EB9" w:rsidP="00220981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EA-42123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95EB9" w:rsidRPr="006F05DB" w:rsidRDefault="00F95EB9" w:rsidP="008424A3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20.02.2020 15:28:35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5EB9" w:rsidRPr="00C92D25" w:rsidRDefault="00F95EB9" w:rsidP="00C92D25">
            <w:pPr>
              <w:rPr>
                <w:lang w:val="ru-RU"/>
              </w:rPr>
            </w:pPr>
            <w:r w:rsidRPr="00C92D25">
              <w:rPr>
                <w:lang w:val="ru-RU"/>
              </w:rPr>
              <w:t>ОБЩЕСТВО С ОГРАНИЧЕННОЙ ОТВЕТСТВЕННОСТЬЮ "ПОЛИГРАФИЧЕСКИЕ РЕШЕНИЯ"</w:t>
            </w:r>
          </w:p>
          <w:p w:rsidR="00F95EB9" w:rsidRPr="00C92D25" w:rsidRDefault="00F95EB9" w:rsidP="00C92D25">
            <w:pPr>
              <w:rPr>
                <w:lang w:val="ru-RU"/>
              </w:rPr>
            </w:pPr>
            <w:r w:rsidRPr="00C92D25">
              <w:rPr>
                <w:lang w:val="ru-RU"/>
              </w:rPr>
              <w:t>ИНН3662106090</w:t>
            </w:r>
          </w:p>
          <w:p w:rsidR="00F95EB9" w:rsidRPr="00C92D25" w:rsidRDefault="00F95EB9" w:rsidP="00C92D25">
            <w:pPr>
              <w:rPr>
                <w:lang w:val="ru-RU"/>
              </w:rPr>
            </w:pPr>
            <w:r w:rsidRPr="00C92D25">
              <w:rPr>
                <w:lang w:val="ru-RU"/>
              </w:rPr>
              <w:t>ОГРН1063667003553</w:t>
            </w:r>
          </w:p>
          <w:p w:rsidR="00F95EB9" w:rsidRPr="00C92D25" w:rsidRDefault="00F95EB9" w:rsidP="00C92D25">
            <w:pPr>
              <w:rPr>
                <w:lang w:val="ru-RU"/>
              </w:rPr>
            </w:pPr>
            <w:r w:rsidRPr="00C92D25">
              <w:rPr>
                <w:lang w:val="ru-RU"/>
              </w:rPr>
              <w:t>КПП366201001</w:t>
            </w:r>
          </w:p>
          <w:p w:rsidR="00F95EB9" w:rsidRPr="00C92D25" w:rsidRDefault="00F95EB9" w:rsidP="00C92D25">
            <w:pPr>
              <w:rPr>
                <w:lang w:val="ru-RU"/>
              </w:rPr>
            </w:pPr>
            <w:r w:rsidRPr="00C92D25">
              <w:rPr>
                <w:lang w:val="ru-RU"/>
              </w:rPr>
              <w:t>Место нахождения (жительства)</w:t>
            </w:r>
          </w:p>
          <w:p w:rsidR="00F95EB9" w:rsidRPr="00C92D25" w:rsidRDefault="00F95EB9" w:rsidP="00C92D25">
            <w:pPr>
              <w:rPr>
                <w:lang w:val="ru-RU"/>
              </w:rPr>
            </w:pPr>
            <w:r w:rsidRPr="00C92D25">
              <w:rPr>
                <w:lang w:val="ru-RU"/>
              </w:rPr>
              <w:t>394019, ОБЛ ВОРОНЕЖСКАЯ, Г ВОРОНЕЖ, УЛ КРАСНОДОНСКАЯ, ДОМ 16И, ОФИС 7</w:t>
            </w:r>
          </w:p>
          <w:p w:rsidR="00F95EB9" w:rsidRPr="00C92D25" w:rsidRDefault="00F95EB9" w:rsidP="00C92D25">
            <w:pPr>
              <w:rPr>
                <w:lang w:val="ru-RU"/>
              </w:rPr>
            </w:pPr>
            <w:r w:rsidRPr="00C92D25">
              <w:rPr>
                <w:lang w:val="ru-RU"/>
              </w:rPr>
              <w:t>Почтовый адрес</w:t>
            </w:r>
          </w:p>
          <w:p w:rsidR="00F95EB9" w:rsidRPr="00C92D25" w:rsidRDefault="00F95EB9" w:rsidP="00C92D25">
            <w:pPr>
              <w:rPr>
                <w:lang w:val="ru-RU"/>
              </w:rPr>
            </w:pPr>
            <w:r w:rsidRPr="00C92D25">
              <w:rPr>
                <w:lang w:val="ru-RU"/>
              </w:rPr>
              <w:t>394019 г.Воронеж., ул.Краснодонская 16 И</w:t>
            </w:r>
          </w:p>
          <w:p w:rsidR="00F95EB9" w:rsidRPr="00C92D25" w:rsidRDefault="00F95EB9" w:rsidP="00C92D25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</w:pPr>
            <w:r w:rsidRPr="00C92D25"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  <w:t>Контактное лицо</w:t>
            </w:r>
          </w:p>
          <w:p w:rsidR="00F95EB9" w:rsidRPr="00C92D25" w:rsidRDefault="00F95EB9" w:rsidP="00C92D25">
            <w:pPr>
              <w:rPr>
                <w:lang w:val="ru-RU"/>
              </w:rPr>
            </w:pPr>
            <w:r w:rsidRPr="00C92D25">
              <w:rPr>
                <w:lang w:val="ru-RU"/>
              </w:rPr>
              <w:t>Анохина Олеся Михайловна</w:t>
            </w:r>
          </w:p>
          <w:p w:rsidR="00F95EB9" w:rsidRPr="005F267A" w:rsidRDefault="00F95EB9" w:rsidP="006F05DB">
            <w:pPr>
              <w:rPr>
                <w:lang w:val="ru-RU"/>
              </w:rPr>
            </w:pPr>
            <w:r w:rsidRPr="00C92D25">
              <w:rPr>
                <w:lang w:val="ru-RU"/>
              </w:rPr>
              <w:t>Телефон +74732619033</w:t>
            </w:r>
          </w:p>
        </w:tc>
      </w:tr>
      <w:tr w:rsidR="00F95EB9" w:rsidRPr="00AE060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95EB9" w:rsidRPr="006F05DB" w:rsidRDefault="00F95EB9" w:rsidP="00220981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EA-42161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95EB9" w:rsidRPr="006F05DB" w:rsidRDefault="00F95EB9" w:rsidP="008424A3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21.02.2020 09:11:16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5EB9" w:rsidRPr="00C92D25" w:rsidRDefault="00F95EB9" w:rsidP="00C92D25">
            <w:pPr>
              <w:rPr>
                <w:lang w:val="ru-RU"/>
              </w:rPr>
            </w:pPr>
            <w:r w:rsidRPr="00C92D25">
              <w:rPr>
                <w:lang w:val="ru-RU"/>
              </w:rPr>
              <w:t>ОБЩЕСТВО С ОГРАНИЧЕННОЙ ОТВЕТСТВЕННОСТЬЮ "БИЗНЕС-ПРЕСС"</w:t>
            </w:r>
          </w:p>
          <w:p w:rsidR="00F95EB9" w:rsidRPr="00C92D25" w:rsidRDefault="00F95EB9" w:rsidP="00C92D25">
            <w:pPr>
              <w:rPr>
                <w:lang w:val="ru-RU"/>
              </w:rPr>
            </w:pPr>
            <w:r w:rsidRPr="00C92D25">
              <w:rPr>
                <w:lang w:val="ru-RU"/>
              </w:rPr>
              <w:t>ИНН2607016012</w:t>
            </w:r>
          </w:p>
          <w:p w:rsidR="00F95EB9" w:rsidRPr="00C92D25" w:rsidRDefault="00F95EB9" w:rsidP="00C92D25">
            <w:pPr>
              <w:rPr>
                <w:lang w:val="ru-RU"/>
              </w:rPr>
            </w:pPr>
            <w:r w:rsidRPr="00C92D25">
              <w:rPr>
                <w:lang w:val="ru-RU"/>
              </w:rPr>
              <w:t>ОГРН1022600667418</w:t>
            </w:r>
          </w:p>
          <w:p w:rsidR="00F95EB9" w:rsidRPr="00C92D25" w:rsidRDefault="00F95EB9" w:rsidP="00C92D25">
            <w:pPr>
              <w:rPr>
                <w:lang w:val="ru-RU"/>
              </w:rPr>
            </w:pPr>
            <w:r w:rsidRPr="00C92D25">
              <w:rPr>
                <w:lang w:val="ru-RU"/>
              </w:rPr>
              <w:t>КПП260701001</w:t>
            </w:r>
          </w:p>
          <w:p w:rsidR="00F95EB9" w:rsidRPr="00C92D25" w:rsidRDefault="00F95EB9" w:rsidP="00C92D25">
            <w:pPr>
              <w:rPr>
                <w:lang w:val="ru-RU"/>
              </w:rPr>
            </w:pPr>
            <w:r w:rsidRPr="00C92D25">
              <w:rPr>
                <w:lang w:val="ru-RU"/>
              </w:rPr>
              <w:t>Место нахождения (жительства)</w:t>
            </w:r>
          </w:p>
          <w:p w:rsidR="00F95EB9" w:rsidRPr="00C92D25" w:rsidRDefault="00F95EB9" w:rsidP="00C92D25">
            <w:pPr>
              <w:rPr>
                <w:lang w:val="ru-RU"/>
              </w:rPr>
            </w:pPr>
            <w:r w:rsidRPr="00C92D25">
              <w:rPr>
                <w:lang w:val="ru-RU"/>
              </w:rPr>
              <w:t>356140, КРАЙ СТАВРОПОЛЬСКИЙ, Г ИЗОБИЛЬНЫЙ, УЛ КИРОВА, 126А,</w:t>
            </w:r>
          </w:p>
          <w:p w:rsidR="00F95EB9" w:rsidRPr="00C92D25" w:rsidRDefault="00F95EB9" w:rsidP="00C92D25">
            <w:pPr>
              <w:rPr>
                <w:lang w:val="ru-RU"/>
              </w:rPr>
            </w:pPr>
            <w:r w:rsidRPr="00C92D25">
              <w:rPr>
                <w:lang w:val="ru-RU"/>
              </w:rPr>
              <w:t>Почтовый адрес</w:t>
            </w:r>
          </w:p>
          <w:p w:rsidR="00F95EB9" w:rsidRPr="00C92D25" w:rsidRDefault="00F95EB9" w:rsidP="00C92D25">
            <w:pPr>
              <w:rPr>
                <w:lang w:val="ru-RU"/>
              </w:rPr>
            </w:pPr>
            <w:r w:rsidRPr="00C92D25">
              <w:rPr>
                <w:lang w:val="ru-RU"/>
              </w:rPr>
              <w:t>356140, КРАЙ СТАВРОПОЛЬСКИЙ, Г ИЗОБИЛЬНЫЙ, УЛ КИРОВА, 126А</w:t>
            </w:r>
          </w:p>
          <w:p w:rsidR="00F95EB9" w:rsidRDefault="00F95EB9" w:rsidP="00C92D25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16"/>
                <w:szCs w:val="16"/>
              </w:rPr>
            </w:pPr>
            <w:r>
              <w:rPr>
                <w:rFonts w:ascii="Circe" w:hAnsi="Circe" w:cs="Circe"/>
                <w:color w:val="000000"/>
                <w:sz w:val="16"/>
                <w:szCs w:val="16"/>
              </w:rPr>
              <w:t>Контактное лицо</w:t>
            </w:r>
          </w:p>
          <w:p w:rsidR="00F95EB9" w:rsidRPr="00C92D25" w:rsidRDefault="00F95EB9" w:rsidP="006F05DB">
            <w:pPr>
              <w:rPr>
                <w:lang w:val="ru-RU"/>
              </w:rPr>
            </w:pPr>
            <w:r>
              <w:t>Телефон 79624007099</w:t>
            </w:r>
          </w:p>
        </w:tc>
      </w:tr>
    </w:tbl>
    <w:p w:rsidR="00F95EB9" w:rsidRPr="001D19F7" w:rsidRDefault="00F95EB9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F95EB9" w:rsidRPr="001D19F7" w:rsidRDefault="00F95EB9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</w:t>
      </w:r>
      <w:r w:rsidRPr="0043741B">
        <w:rPr>
          <w:lang w:val="ru-RU"/>
        </w:rPr>
        <w:t xml:space="preserve"> </w:t>
      </w:r>
      <w:r w:rsidRPr="001D19F7">
        <w:rPr>
          <w:lang w:val="ru-RU"/>
        </w:rPr>
        <w:t xml:space="preserve">№ </w:t>
      </w:r>
      <w:r w:rsidRPr="00243A4C">
        <w:rPr>
          <w:lang w:val="ru-RU"/>
        </w:rPr>
        <w:t>EA-41587</w:t>
      </w:r>
      <w:r w:rsidRPr="001D19F7">
        <w:rPr>
          <w:lang w:val="ru-RU"/>
        </w:rPr>
        <w:t xml:space="preserve">- </w:t>
      </w:r>
      <w:r w:rsidRPr="00CB26AE">
        <w:rPr>
          <w:lang w:val="ru-RU"/>
        </w:rPr>
        <w:t>ОБЩЕСТВО С ОГРАНИЧЕННОЙ ОТВЕТСТВЕННОСТЬЮ "ВЕНКО-ПРИНТ"</w:t>
      </w:r>
      <w:r>
        <w:rPr>
          <w:lang w:val="ru-RU"/>
        </w:rPr>
        <w:t>,</w:t>
      </w:r>
      <w:r w:rsidRPr="001D19F7">
        <w:rPr>
          <w:lang w:val="ru-RU"/>
        </w:rPr>
        <w:t xml:space="preserve"> № </w:t>
      </w:r>
      <w:r w:rsidRPr="00243A4C">
        <w:rPr>
          <w:lang w:val="ru-RU"/>
        </w:rPr>
        <w:t>EA-42144</w:t>
      </w:r>
      <w:r w:rsidRPr="001D19F7">
        <w:rPr>
          <w:lang w:val="ru-RU"/>
        </w:rPr>
        <w:t xml:space="preserve">- </w:t>
      </w:r>
      <w:r w:rsidRPr="00CB26AE">
        <w:rPr>
          <w:lang w:val="ru-RU"/>
        </w:rPr>
        <w:t>ОБЩЕСТВО С ОГРАНИЧЕННОЙ ОТВЕТСТВЕННОСТЬЮ ТИПОГРАФИЯ "ТОПЭКСПЕРТ"</w:t>
      </w:r>
      <w:r>
        <w:rPr>
          <w:lang w:val="ru-RU"/>
        </w:rPr>
        <w:t>,</w:t>
      </w:r>
      <w:r w:rsidRPr="00243A4C">
        <w:rPr>
          <w:lang w:val="ru-RU"/>
        </w:rPr>
        <w:t xml:space="preserve"> </w:t>
      </w:r>
      <w:r w:rsidRPr="001D19F7">
        <w:rPr>
          <w:lang w:val="ru-RU"/>
        </w:rPr>
        <w:t xml:space="preserve">№ </w:t>
      </w:r>
      <w:r w:rsidRPr="00243A4C">
        <w:rPr>
          <w:lang w:val="ru-RU"/>
        </w:rPr>
        <w:t>EA-42119</w:t>
      </w:r>
      <w:r w:rsidRPr="001D19F7">
        <w:rPr>
          <w:lang w:val="ru-RU"/>
        </w:rPr>
        <w:t xml:space="preserve">- </w:t>
      </w:r>
      <w:r w:rsidRPr="00243A4C">
        <w:rPr>
          <w:lang w:val="ru-RU"/>
        </w:rPr>
        <w:t>ОБЩЕСТВО С ОГРАНИЧЕННОЙ ОТВЕТСТВЕННОСТЬЮ "МИНЕРАЛОВОДСКАЯ ТИПОГРАФИЯ"</w:t>
      </w:r>
      <w:r>
        <w:rPr>
          <w:lang w:val="ru-RU"/>
        </w:rPr>
        <w:t>,</w:t>
      </w:r>
      <w:r w:rsidRPr="001D19F7">
        <w:rPr>
          <w:lang w:val="ru-RU"/>
        </w:rPr>
        <w:t xml:space="preserve"> № </w:t>
      </w:r>
      <w:r w:rsidRPr="00243A4C">
        <w:rPr>
          <w:lang w:val="ru-RU"/>
        </w:rPr>
        <w:t>EA-42123</w:t>
      </w:r>
      <w:r w:rsidRPr="001D19F7">
        <w:rPr>
          <w:lang w:val="ru-RU"/>
        </w:rPr>
        <w:t xml:space="preserve">- </w:t>
      </w:r>
      <w:r w:rsidRPr="00C92D25">
        <w:rPr>
          <w:lang w:val="ru-RU"/>
        </w:rPr>
        <w:t>ОБЩЕСТВО С ОГРАНИЧЕННОЙ ОТВЕТСТВЕННОСТЬЮ "ПОЛИГРАФИЧЕСКИЕ РЕШЕНИЯ"</w:t>
      </w:r>
      <w:r>
        <w:rPr>
          <w:lang w:val="ru-RU"/>
        </w:rPr>
        <w:t>,</w:t>
      </w:r>
      <w:r w:rsidRPr="00243A4C">
        <w:rPr>
          <w:lang w:val="ru-RU"/>
        </w:rPr>
        <w:t xml:space="preserve"> </w:t>
      </w:r>
      <w:r w:rsidRPr="001D19F7">
        <w:rPr>
          <w:lang w:val="ru-RU"/>
        </w:rPr>
        <w:t xml:space="preserve">№ </w:t>
      </w:r>
      <w:r w:rsidRPr="00243A4C">
        <w:rPr>
          <w:lang w:val="ru-RU"/>
        </w:rPr>
        <w:t>EA-42161</w:t>
      </w:r>
      <w:r w:rsidRPr="001D19F7">
        <w:rPr>
          <w:lang w:val="ru-RU"/>
        </w:rPr>
        <w:t xml:space="preserve">- </w:t>
      </w:r>
      <w:r w:rsidRPr="00C92D25">
        <w:rPr>
          <w:lang w:val="ru-RU"/>
        </w:rPr>
        <w:t>ОБЩЕСТВО С ОГРАНИЧЕННОЙ ОТВЕТСТВЕННОСТЬЮ "БИЗНЕС-ПРЕСС"</w:t>
      </w:r>
      <w:r>
        <w:rPr>
          <w:lang w:val="ru-RU"/>
        </w:rPr>
        <w:t>.</w:t>
      </w:r>
    </w:p>
    <w:p w:rsidR="00F95EB9" w:rsidRPr="001D19F7" w:rsidRDefault="00F95EB9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F95EB9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F95EB9" w:rsidRPr="001D19F7" w:rsidRDefault="00F95EB9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F95EB9" w:rsidRPr="001D19F7" w:rsidRDefault="00F95EB9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F95EB9" w:rsidRPr="001D19F7">
        <w:trPr>
          <w:trHeight w:val="274"/>
        </w:trPr>
        <w:tc>
          <w:tcPr>
            <w:tcW w:w="2204" w:type="dxa"/>
            <w:vMerge/>
          </w:tcPr>
          <w:p w:rsidR="00F95EB9" w:rsidRPr="001D19F7" w:rsidRDefault="00F95EB9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F95EB9" w:rsidRPr="001D19F7" w:rsidRDefault="00F95EB9" w:rsidP="00AA4A97">
            <w:pPr>
              <w:jc w:val="center"/>
              <w:rPr>
                <w:lang w:val="ru-RU"/>
              </w:rPr>
            </w:pPr>
          </w:p>
          <w:p w:rsidR="00F95EB9" w:rsidRPr="001D19F7" w:rsidRDefault="00F95EB9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F95EB9" w:rsidRPr="001D19F7" w:rsidRDefault="00F95EB9" w:rsidP="00AA4A97">
            <w:pPr>
              <w:ind w:right="-21"/>
              <w:jc w:val="center"/>
              <w:rPr>
                <w:lang w:val="ru-RU"/>
              </w:rPr>
            </w:pPr>
          </w:p>
          <w:p w:rsidR="00F95EB9" w:rsidRPr="001D19F7" w:rsidRDefault="00F95EB9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F95EB9" w:rsidRPr="001D19F7" w:rsidRDefault="00F95EB9" w:rsidP="0056026D">
            <w:pPr>
              <w:jc w:val="center"/>
              <w:rPr>
                <w:lang w:val="ru-RU"/>
              </w:rPr>
            </w:pPr>
          </w:p>
          <w:p w:rsidR="00F95EB9" w:rsidRPr="001D19F7" w:rsidRDefault="00F95EB9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F95EB9" w:rsidRPr="001D19F7" w:rsidRDefault="00F95EB9" w:rsidP="00AA4A97">
            <w:pPr>
              <w:jc w:val="center"/>
              <w:rPr>
                <w:lang w:val="ru-RU"/>
              </w:rPr>
            </w:pPr>
          </w:p>
          <w:p w:rsidR="00F95EB9" w:rsidRPr="001D19F7" w:rsidRDefault="00F95EB9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F95EB9" w:rsidRPr="001D19F7" w:rsidRDefault="00F95EB9" w:rsidP="0056026D">
            <w:pPr>
              <w:jc w:val="center"/>
              <w:rPr>
                <w:lang w:val="ru-RU"/>
              </w:rPr>
            </w:pPr>
          </w:p>
          <w:p w:rsidR="00F95EB9" w:rsidRPr="001D19F7" w:rsidRDefault="00F95EB9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F95EB9" w:rsidRPr="00AE0606">
        <w:trPr>
          <w:trHeight w:val="938"/>
        </w:trPr>
        <w:tc>
          <w:tcPr>
            <w:tcW w:w="2204" w:type="dxa"/>
            <w:vAlign w:val="center"/>
          </w:tcPr>
          <w:p w:rsidR="00F95EB9" w:rsidRPr="001D19F7" w:rsidRDefault="00F95EB9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243A4C">
              <w:rPr>
                <w:lang w:val="ru-RU"/>
              </w:rPr>
              <w:t>EA-41587</w:t>
            </w:r>
            <w:r w:rsidRPr="001D19F7">
              <w:rPr>
                <w:lang w:val="ru-RU"/>
              </w:rPr>
              <w:t xml:space="preserve">- </w:t>
            </w:r>
            <w:r w:rsidRPr="00CB26AE">
              <w:rPr>
                <w:lang w:val="ru-RU"/>
              </w:rPr>
              <w:t>ОБЩЕСТВО С ОГРАНИЧЕННОЙ ОТВЕТСТВЕННОСТЬЮ "ВЕНКО-ПРИНТ"</w:t>
            </w:r>
          </w:p>
        </w:tc>
        <w:tc>
          <w:tcPr>
            <w:tcW w:w="1700" w:type="dxa"/>
          </w:tcPr>
          <w:p w:rsidR="00F95EB9" w:rsidRPr="001D19F7" w:rsidRDefault="00F95EB9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95EB9" w:rsidRPr="001D19F7" w:rsidRDefault="00F95EB9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95EB9" w:rsidRPr="001D19F7" w:rsidRDefault="00F95EB9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95EB9" w:rsidRPr="001D19F7" w:rsidRDefault="00F95EB9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95EB9" w:rsidRPr="001D19F7" w:rsidRDefault="00F95EB9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F95EB9" w:rsidRPr="00AE0606">
        <w:trPr>
          <w:trHeight w:val="938"/>
        </w:trPr>
        <w:tc>
          <w:tcPr>
            <w:tcW w:w="2204" w:type="dxa"/>
            <w:vAlign w:val="center"/>
          </w:tcPr>
          <w:p w:rsidR="00F95EB9" w:rsidRPr="00B63037" w:rsidRDefault="00F95EB9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243A4C">
              <w:rPr>
                <w:lang w:val="ru-RU"/>
              </w:rPr>
              <w:t>EA-42144</w:t>
            </w:r>
            <w:r w:rsidRPr="001D19F7">
              <w:rPr>
                <w:lang w:val="ru-RU"/>
              </w:rPr>
              <w:t xml:space="preserve">- </w:t>
            </w:r>
            <w:r w:rsidRPr="00CB26AE">
              <w:rPr>
                <w:lang w:val="ru-RU"/>
              </w:rPr>
              <w:t>ОБЩЕСТВО С ОГРАНИЧЕННОЙ ОТВЕТСТВЕННОСТЬЮ ТИПОГРАФИЯ "ТОПЭКСПЕРТ"</w:t>
            </w:r>
          </w:p>
        </w:tc>
        <w:tc>
          <w:tcPr>
            <w:tcW w:w="1700" w:type="dxa"/>
          </w:tcPr>
          <w:p w:rsidR="00F95EB9" w:rsidRPr="001D19F7" w:rsidRDefault="00F95EB9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95EB9" w:rsidRPr="001D19F7" w:rsidRDefault="00F95EB9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95EB9" w:rsidRPr="001D19F7" w:rsidRDefault="00F95EB9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95EB9" w:rsidRPr="001D19F7" w:rsidRDefault="00F95EB9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95EB9" w:rsidRPr="001D19F7" w:rsidRDefault="00F95EB9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F95EB9" w:rsidRPr="00AE0606">
        <w:trPr>
          <w:trHeight w:val="938"/>
        </w:trPr>
        <w:tc>
          <w:tcPr>
            <w:tcW w:w="2204" w:type="dxa"/>
            <w:vAlign w:val="center"/>
          </w:tcPr>
          <w:p w:rsidR="00F95EB9" w:rsidRPr="00B63037" w:rsidRDefault="00F95EB9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243A4C">
              <w:rPr>
                <w:lang w:val="ru-RU"/>
              </w:rPr>
              <w:t>EA-42119</w:t>
            </w:r>
            <w:r w:rsidRPr="001D19F7">
              <w:rPr>
                <w:lang w:val="ru-RU"/>
              </w:rPr>
              <w:t xml:space="preserve">- </w:t>
            </w:r>
            <w:r w:rsidRPr="00243A4C">
              <w:rPr>
                <w:lang w:val="ru-RU"/>
              </w:rPr>
              <w:t>ОБЩЕСТВО С ОГРАНИЧЕННОЙ ОТВЕТСТВЕННОСТЬЮ "МИНЕРАЛОВОДСКАЯ ТИПОГРАФИЯ"</w:t>
            </w:r>
          </w:p>
        </w:tc>
        <w:tc>
          <w:tcPr>
            <w:tcW w:w="1700" w:type="dxa"/>
          </w:tcPr>
          <w:p w:rsidR="00F95EB9" w:rsidRPr="001D19F7" w:rsidRDefault="00F95EB9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95EB9" w:rsidRPr="001D19F7" w:rsidRDefault="00F95EB9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95EB9" w:rsidRPr="001D19F7" w:rsidRDefault="00F95EB9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95EB9" w:rsidRPr="001D19F7" w:rsidRDefault="00F95EB9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95EB9" w:rsidRPr="001D19F7" w:rsidRDefault="00F95EB9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F95EB9" w:rsidRPr="00AE0606">
        <w:trPr>
          <w:trHeight w:val="938"/>
        </w:trPr>
        <w:tc>
          <w:tcPr>
            <w:tcW w:w="2204" w:type="dxa"/>
            <w:vAlign w:val="center"/>
          </w:tcPr>
          <w:p w:rsidR="00F95EB9" w:rsidRPr="00B63037" w:rsidRDefault="00F95EB9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243A4C">
              <w:rPr>
                <w:lang w:val="ru-RU"/>
              </w:rPr>
              <w:t>EA-42123</w:t>
            </w:r>
            <w:r w:rsidRPr="001D19F7">
              <w:rPr>
                <w:lang w:val="ru-RU"/>
              </w:rPr>
              <w:t xml:space="preserve">- </w:t>
            </w:r>
            <w:r w:rsidRPr="00C92D25">
              <w:rPr>
                <w:lang w:val="ru-RU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1700" w:type="dxa"/>
          </w:tcPr>
          <w:p w:rsidR="00F95EB9" w:rsidRPr="001D19F7" w:rsidRDefault="00F95EB9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95EB9" w:rsidRPr="001D19F7" w:rsidRDefault="00F95EB9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95EB9" w:rsidRPr="001D19F7" w:rsidRDefault="00F95EB9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95EB9" w:rsidRPr="001D19F7" w:rsidRDefault="00F95EB9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95EB9" w:rsidRPr="001D19F7" w:rsidRDefault="00F95EB9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F95EB9" w:rsidRPr="00AE0606">
        <w:trPr>
          <w:trHeight w:val="938"/>
        </w:trPr>
        <w:tc>
          <w:tcPr>
            <w:tcW w:w="2204" w:type="dxa"/>
            <w:vAlign w:val="center"/>
          </w:tcPr>
          <w:p w:rsidR="00F95EB9" w:rsidRPr="00B63037" w:rsidRDefault="00F95EB9" w:rsidP="00692C5A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243A4C">
              <w:rPr>
                <w:lang w:val="ru-RU"/>
              </w:rPr>
              <w:t>EA-42161</w:t>
            </w:r>
            <w:r w:rsidRPr="001D19F7">
              <w:rPr>
                <w:lang w:val="ru-RU"/>
              </w:rPr>
              <w:t xml:space="preserve">- </w:t>
            </w:r>
            <w:r w:rsidRPr="00C92D25">
              <w:rPr>
                <w:lang w:val="ru-RU"/>
              </w:rPr>
              <w:t>ОБЩЕСТВО С ОГРАНИЧЕННОЙ ОТВЕТСТВЕННОСТЬЮ "БИЗНЕС-ПРЕСС"</w:t>
            </w:r>
          </w:p>
        </w:tc>
        <w:tc>
          <w:tcPr>
            <w:tcW w:w="1700" w:type="dxa"/>
          </w:tcPr>
          <w:p w:rsidR="00F95EB9" w:rsidRPr="001D19F7" w:rsidRDefault="00F95EB9" w:rsidP="00692C5A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95EB9" w:rsidRPr="001D19F7" w:rsidRDefault="00F95EB9" w:rsidP="00692C5A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95EB9" w:rsidRPr="001D19F7" w:rsidRDefault="00F95EB9" w:rsidP="00692C5A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95EB9" w:rsidRPr="001D19F7" w:rsidRDefault="00F95EB9" w:rsidP="00692C5A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95EB9" w:rsidRPr="001D19F7" w:rsidRDefault="00F95EB9" w:rsidP="00692C5A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F95EB9" w:rsidRPr="001D19F7" w:rsidRDefault="00F95EB9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AE0606">
        <w:rPr>
          <w:lang w:val="ru-RU"/>
        </w:rPr>
        <w:t>Поставка бланков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CB26AE">
        <w:rPr>
          <w:lang w:val="ru-RU"/>
        </w:rPr>
        <w:t>ОБЩЕСТВО С ОГРАНИЧЕННОЙ ОТВЕТСТВЕННОСТЬЮ "ВЕНКО-ПРИНТ"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>
        <w:rPr>
          <w:rFonts w:ascii="Roboto" w:hAnsi="Roboto" w:cs="Roboto"/>
          <w:color w:val="000000"/>
          <w:sz w:val="27"/>
          <w:szCs w:val="27"/>
        </w:rPr>
        <w:t>175 000.00</w:t>
      </w:r>
      <w:r w:rsidRPr="001D19F7">
        <w:rPr>
          <w:lang w:val="ru-RU"/>
        </w:rPr>
        <w:t xml:space="preserve"> рублей.  </w:t>
      </w:r>
    </w:p>
    <w:p w:rsidR="00F95EB9" w:rsidRPr="001D19F7" w:rsidRDefault="00F95EB9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F95EB9" w:rsidRPr="001D19F7">
        <w:trPr>
          <w:trHeight w:val="206"/>
          <w:jc w:val="center"/>
        </w:trPr>
        <w:tc>
          <w:tcPr>
            <w:tcW w:w="7338" w:type="dxa"/>
          </w:tcPr>
          <w:p w:rsidR="00F95EB9" w:rsidRPr="001D19F7" w:rsidRDefault="00F95EB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95EB9" w:rsidRPr="001D19F7" w:rsidRDefault="00F95EB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F95EB9" w:rsidRPr="001D19F7" w:rsidRDefault="00F95EB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95EB9" w:rsidRPr="001D19F7" w:rsidRDefault="00F95EB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F95EB9" w:rsidRPr="001D19F7" w:rsidRDefault="00F95EB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F95EB9" w:rsidRPr="001D19F7">
        <w:trPr>
          <w:trHeight w:val="206"/>
          <w:jc w:val="center"/>
        </w:trPr>
        <w:tc>
          <w:tcPr>
            <w:tcW w:w="7338" w:type="dxa"/>
          </w:tcPr>
          <w:p w:rsidR="00F95EB9" w:rsidRPr="001D19F7" w:rsidRDefault="00F95EB9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95EB9" w:rsidRPr="001D19F7" w:rsidRDefault="00F95EB9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F95EB9" w:rsidRPr="001D19F7" w:rsidRDefault="00F95EB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F95EB9" w:rsidRPr="001D19F7" w:rsidRDefault="00F95EB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95EB9" w:rsidRPr="001D19F7" w:rsidRDefault="00F95EB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F95EB9" w:rsidRPr="001D19F7" w:rsidRDefault="00F95EB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95EB9" w:rsidRPr="001D19F7" w:rsidRDefault="00F95EB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F95EB9" w:rsidRPr="001D19F7" w:rsidRDefault="00F95EB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F95EB9" w:rsidRPr="001D19F7">
        <w:trPr>
          <w:trHeight w:val="206"/>
          <w:jc w:val="center"/>
        </w:trPr>
        <w:tc>
          <w:tcPr>
            <w:tcW w:w="7338" w:type="dxa"/>
          </w:tcPr>
          <w:p w:rsidR="00F95EB9" w:rsidRPr="001D19F7" w:rsidRDefault="00F95EB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F95EB9" w:rsidRPr="001D19F7" w:rsidRDefault="00F95EB9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F95EB9" w:rsidRPr="001D19F7" w:rsidRDefault="00F95EB9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F95EB9" w:rsidRPr="001D19F7" w:rsidRDefault="00F95EB9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F95EB9" w:rsidRPr="001D19F7" w:rsidRDefault="00F95EB9" w:rsidP="00B7524D">
      <w:pPr>
        <w:jc w:val="both"/>
        <w:rPr>
          <w:lang w:val="ru-RU" w:eastAsia="ru-RU"/>
        </w:rPr>
      </w:pPr>
    </w:p>
    <w:sectPr w:rsidR="00F95EB9" w:rsidRPr="001D19F7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5EB9" w:rsidRDefault="00F95EB9">
      <w:r>
        <w:separator/>
      </w:r>
    </w:p>
  </w:endnote>
  <w:endnote w:type="continuationSeparator" w:id="1">
    <w:p w:rsidR="00F95EB9" w:rsidRDefault="00F95E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5EB9" w:rsidRDefault="00F95EB9">
      <w:r>
        <w:separator/>
      </w:r>
    </w:p>
  </w:footnote>
  <w:footnote w:type="continuationSeparator" w:id="1">
    <w:p w:rsidR="00F95EB9" w:rsidRDefault="00F95E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EB9" w:rsidRDefault="00F95EB9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F95EB9" w:rsidRDefault="00F95EB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F8C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30CC"/>
    <w:rsid w:val="002243BE"/>
    <w:rsid w:val="0022472C"/>
    <w:rsid w:val="002265D4"/>
    <w:rsid w:val="0022686D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E035B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1BBB"/>
    <w:rsid w:val="006B1DF7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4F5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B93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9F2"/>
    <w:rsid w:val="00841AFB"/>
    <w:rsid w:val="00841E01"/>
    <w:rsid w:val="008424A3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4C46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44FE"/>
    <w:rsid w:val="00A35052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37E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1023"/>
    <w:rsid w:val="00AE25C5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903C8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60F1"/>
    <w:rsid w:val="00FB7629"/>
    <w:rsid w:val="00FB7B89"/>
    <w:rsid w:val="00FC0EB1"/>
    <w:rsid w:val="00FC1102"/>
    <w:rsid w:val="00FC1686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015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5015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15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05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015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015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5015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15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015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015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5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5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015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015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22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13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75015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01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15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23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24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75015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015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15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13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2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75015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015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15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015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15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09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1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75015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015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15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015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17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1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75015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015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15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01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15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14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1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75015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015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15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15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2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75015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015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15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20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1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75015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015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15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20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1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75015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015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15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12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2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75015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015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15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1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2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75015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015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15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15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1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75015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01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15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15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015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26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2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75015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015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015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5015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5015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15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15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15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15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15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15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15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15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5015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5015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15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501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1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501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501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501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5015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15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5015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15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15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5015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5015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5015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15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46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015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015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5015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15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5015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15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5015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501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15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015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5015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15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1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5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15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15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5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5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5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5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5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5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5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5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5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5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5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5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5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5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5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5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5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5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5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5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5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5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5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5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5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5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5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5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5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6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6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6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6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6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6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6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6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6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6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6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6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6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6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6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6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6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6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6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6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6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6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6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6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6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6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6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6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6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56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5</Pages>
  <Words>1694</Words>
  <Characters>9661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5</cp:revision>
  <cp:lastPrinted>2020-02-26T12:44:00Z</cp:lastPrinted>
  <dcterms:created xsi:type="dcterms:W3CDTF">2020-02-26T13:16:00Z</dcterms:created>
  <dcterms:modified xsi:type="dcterms:W3CDTF">2020-02-26T13:35:00Z</dcterms:modified>
</cp:coreProperties>
</file>