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A1D" w:rsidRPr="008E7FC7" w:rsidRDefault="00822A1D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44</w:t>
      </w:r>
    </w:p>
    <w:p w:rsidR="00822A1D" w:rsidRPr="001D19F7" w:rsidRDefault="00822A1D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22A1D" w:rsidRPr="001D19F7" w:rsidRDefault="00822A1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22A1D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2A1D" w:rsidRPr="001D19F7" w:rsidRDefault="00822A1D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22A1D" w:rsidRPr="001D19F7" w:rsidRDefault="00822A1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28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822A1D" w:rsidRDefault="00822A1D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22A1D" w:rsidRPr="00A35052" w:rsidRDefault="00822A1D" w:rsidP="00024EE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822A1D" w:rsidRPr="00A35052" w:rsidRDefault="00822A1D" w:rsidP="00024EE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E50FD9">
        <w:rPr>
          <w:lang w:val="ru-RU"/>
        </w:rPr>
        <w:t>Поставка лекарственных препаратов для медицинского применения: МНН Глицирризиновая кислота+фосфолипиды</w:t>
      </w:r>
      <w:r w:rsidRPr="00A35052">
        <w:rPr>
          <w:lang w:val="ru-RU"/>
        </w:rPr>
        <w:t xml:space="preserve">».  </w:t>
      </w:r>
    </w:p>
    <w:p w:rsidR="00822A1D" w:rsidRPr="00E50FD9" w:rsidRDefault="00822A1D" w:rsidP="00024EE4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E50FD9">
        <w:rPr>
          <w:color w:val="000000"/>
          <w:lang w:val="ru-RU"/>
        </w:rPr>
        <w:t>203234901331923490100100420012120000</w:t>
      </w:r>
    </w:p>
    <w:p w:rsidR="00822A1D" w:rsidRPr="00A35052" w:rsidRDefault="00822A1D" w:rsidP="00024EE4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401490</w:t>
      </w:r>
      <w:r w:rsidRPr="00A35052">
        <w:rPr>
          <w:lang w:val="ru-RU"/>
        </w:rPr>
        <w:t xml:space="preserve"> руб. </w:t>
      </w:r>
      <w:r>
        <w:rPr>
          <w:lang w:val="ru-RU"/>
        </w:rPr>
        <w:t xml:space="preserve">00 </w:t>
      </w:r>
      <w:r w:rsidRPr="00A35052">
        <w:rPr>
          <w:lang w:val="ru-RU"/>
        </w:rPr>
        <w:t>коп. (</w:t>
      </w:r>
      <w:r>
        <w:rPr>
          <w:lang w:val="ru-RU"/>
        </w:rPr>
        <w:t>четыреста одна</w:t>
      </w:r>
      <w:r w:rsidRPr="00A35052">
        <w:rPr>
          <w:lang w:val="ru-RU"/>
        </w:rPr>
        <w:t xml:space="preserve"> тысяч</w:t>
      </w:r>
      <w:r>
        <w:rPr>
          <w:lang w:val="ru-RU"/>
        </w:rPr>
        <w:t>а</w:t>
      </w:r>
      <w:r w:rsidRPr="00A35052">
        <w:rPr>
          <w:lang w:val="ru-RU"/>
        </w:rPr>
        <w:t xml:space="preserve"> </w:t>
      </w:r>
      <w:r>
        <w:rPr>
          <w:lang w:val="ru-RU"/>
        </w:rPr>
        <w:t>четыреста девяносто</w:t>
      </w:r>
      <w:r w:rsidRPr="00A35052">
        <w:rPr>
          <w:lang w:val="ru-RU"/>
        </w:rPr>
        <w:t xml:space="preserve"> рублей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822A1D" w:rsidRPr="00A35052" w:rsidRDefault="00822A1D" w:rsidP="00024EE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822A1D" w:rsidRPr="00E50FD9" w:rsidRDefault="00822A1D" w:rsidP="00024EE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E50FD9">
        <w:rPr>
          <w:lang w:val="ru-RU"/>
        </w:rPr>
        <w:t>Поставщик производит первую поставку медицинской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822A1D" w:rsidRPr="00A35052" w:rsidRDefault="00822A1D" w:rsidP="00024EE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85545D">
        <w:rPr>
          <w:lang w:val="ru-RU"/>
        </w:rPr>
        <w:t>Внебюдже</w:t>
      </w:r>
      <w:r>
        <w:rPr>
          <w:lang w:val="ru-RU"/>
        </w:rPr>
        <w:t>тные фонды (ОМС)</w:t>
      </w:r>
      <w:r w:rsidRPr="00A35052">
        <w:rPr>
          <w:lang w:val="ru-RU"/>
        </w:rPr>
        <w:t>.</w:t>
      </w:r>
    </w:p>
    <w:p w:rsidR="00822A1D" w:rsidRPr="00A35052" w:rsidRDefault="00822A1D" w:rsidP="00024EE4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822A1D" w:rsidRPr="00A35052" w:rsidRDefault="00822A1D" w:rsidP="00024EE4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22A1D" w:rsidRPr="00A35052" w:rsidRDefault="00822A1D" w:rsidP="00024EE4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E50FD9">
        <w:rPr>
          <w:color w:val="000000"/>
          <w:sz w:val="24"/>
          <w:szCs w:val="24"/>
        </w:rPr>
        <w:t>14.02.2020 10:21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822A1D" w:rsidRPr="00A35052" w:rsidRDefault="00822A1D" w:rsidP="00024EE4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822A1D" w:rsidRDefault="00822A1D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22A1D" w:rsidRPr="001D19F7">
        <w:trPr>
          <w:jc w:val="center"/>
        </w:trPr>
        <w:tc>
          <w:tcPr>
            <w:tcW w:w="9828" w:type="dxa"/>
            <w:gridSpan w:val="5"/>
          </w:tcPr>
          <w:p w:rsidR="00822A1D" w:rsidRPr="001D19F7" w:rsidRDefault="00822A1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822A1D" w:rsidRPr="00300646">
        <w:trPr>
          <w:jc w:val="center"/>
        </w:trPr>
        <w:tc>
          <w:tcPr>
            <w:tcW w:w="2820" w:type="dxa"/>
          </w:tcPr>
          <w:p w:rsidR="00822A1D" w:rsidRPr="001D19F7" w:rsidRDefault="00822A1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22A1D" w:rsidRPr="001D19F7" w:rsidRDefault="00822A1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822A1D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822A1D" w:rsidRPr="001D19F7" w:rsidRDefault="00822A1D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822A1D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822A1D" w:rsidRPr="001D19F7" w:rsidRDefault="00822A1D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22A1D" w:rsidRPr="001D19F7" w:rsidRDefault="00822A1D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822A1D" w:rsidRPr="001D19F7">
        <w:trPr>
          <w:jc w:val="center"/>
        </w:trPr>
        <w:tc>
          <w:tcPr>
            <w:tcW w:w="9828" w:type="dxa"/>
            <w:gridSpan w:val="5"/>
          </w:tcPr>
          <w:p w:rsidR="00822A1D" w:rsidRPr="001D19F7" w:rsidRDefault="00822A1D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822A1D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22A1D" w:rsidRPr="001D19F7" w:rsidRDefault="00822A1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822A1D" w:rsidRPr="001D19F7" w:rsidRDefault="00822A1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822A1D" w:rsidRPr="001D19F7" w:rsidRDefault="00822A1D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22A1D" w:rsidRPr="001D19F7" w:rsidRDefault="00822A1D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822A1D" w:rsidRPr="001D19F7" w:rsidRDefault="00822A1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822A1D" w:rsidRPr="001D19F7" w:rsidRDefault="00822A1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822A1D" w:rsidRPr="001D19F7" w:rsidRDefault="00822A1D" w:rsidP="00A841CC">
            <w:pPr>
              <w:ind w:right="-80"/>
              <w:jc w:val="both"/>
              <w:rPr>
                <w:lang w:val="ru-RU"/>
              </w:rPr>
            </w:pPr>
          </w:p>
          <w:p w:rsidR="00822A1D" w:rsidRPr="001D19F7" w:rsidRDefault="00822A1D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822A1D" w:rsidRDefault="00822A1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822A1D" w:rsidRPr="001D19F7" w:rsidRDefault="00822A1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28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10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22A1D" w:rsidRPr="001D19F7" w:rsidRDefault="00822A1D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822A1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1D19F7" w:rsidRDefault="00822A1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1D19F7" w:rsidRDefault="00822A1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1D19F7" w:rsidRDefault="00822A1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1D19F7" w:rsidRDefault="00822A1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1D19F7" w:rsidRDefault="00822A1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22A1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1D19F7" w:rsidRDefault="00822A1D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024EE4" w:rsidRDefault="00822A1D" w:rsidP="00024EE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378 947.00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1D19F7" w:rsidRDefault="00822A1D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6F05DB" w:rsidRDefault="00822A1D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27.02.2020 09:39:44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6F05DB" w:rsidRDefault="00822A1D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EA-42240</w:t>
            </w:r>
          </w:p>
        </w:tc>
      </w:tr>
      <w:tr w:rsidR="00822A1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1D19F7" w:rsidRDefault="00822A1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E903C8" w:rsidRDefault="00822A1D" w:rsidP="002209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380 954.55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1D19F7" w:rsidRDefault="00822A1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6F05DB" w:rsidRDefault="00822A1D" w:rsidP="0022098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27.02.2020 09:38:59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6F05DB" w:rsidRDefault="00822A1D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EA-42190</w:t>
            </w:r>
          </w:p>
        </w:tc>
      </w:tr>
      <w:tr w:rsidR="00822A1D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1D19F7" w:rsidRDefault="00822A1D" w:rsidP="0022098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AE0606" w:rsidRDefault="00822A1D" w:rsidP="00AE0606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384 970.20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1D19F7" w:rsidRDefault="00822A1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6F05DB" w:rsidRDefault="00822A1D" w:rsidP="0022098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27.02.2020 09:36:16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22A1D" w:rsidRPr="006F05DB" w:rsidRDefault="00822A1D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EA-41680</w:t>
            </w:r>
          </w:p>
        </w:tc>
      </w:tr>
    </w:tbl>
    <w:p w:rsidR="00822A1D" w:rsidRPr="001D19F7" w:rsidRDefault="00822A1D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22A1D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22A1D" w:rsidRPr="001D19F7" w:rsidRDefault="00822A1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822A1D" w:rsidRPr="001D19F7" w:rsidRDefault="00822A1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22A1D" w:rsidRPr="001D19F7" w:rsidRDefault="00822A1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822A1D" w:rsidRPr="001D19F7" w:rsidRDefault="00822A1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22A1D" w:rsidRPr="001D19F7" w:rsidRDefault="00822A1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22A1D" w:rsidRPr="00024E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22A1D" w:rsidRPr="00024EE4" w:rsidRDefault="00822A1D" w:rsidP="00220981">
            <w:pPr>
              <w:jc w:val="center"/>
              <w:rPr>
                <w:lang w:val="ru-RU"/>
              </w:rPr>
            </w:pPr>
            <w:r w:rsidRPr="00024EE4">
              <w:rPr>
                <w:lang w:val="ru-RU"/>
              </w:rPr>
              <w:t>EA-42240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22A1D" w:rsidRPr="006F05DB" w:rsidRDefault="00822A1D" w:rsidP="00FE5198">
            <w:pPr>
              <w:jc w:val="center"/>
            </w:pPr>
            <w:r w:rsidRPr="00E50FD9">
              <w:rPr>
                <w:rFonts w:ascii="Roboto" w:hAnsi="Roboto" w:cs="Roboto"/>
                <w:color w:val="000000"/>
                <w:shd w:val="clear" w:color="auto" w:fill="FFFFFF"/>
              </w:rPr>
              <w:t>21.02.2020 15:28:30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ОБЩЕСТВО С ОГРАНИЧЕННОЙ ОТВЕТСТВЕННОСТЬЮ "МЕДСТАЙЛ"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ИНН6102064981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ОГРН1166196056872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КПП610201001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Место нахождения (жительства)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Почтовый адрес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822A1D" w:rsidRDefault="00822A1D" w:rsidP="00024EE4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822A1D" w:rsidRPr="00024EE4" w:rsidRDefault="00822A1D" w:rsidP="006F05DB">
            <w:pPr>
              <w:rPr>
                <w:lang w:val="ru-RU"/>
              </w:rPr>
            </w:pPr>
            <w:r>
              <w:t>Телефон 79282700075</w:t>
            </w:r>
          </w:p>
        </w:tc>
      </w:tr>
      <w:tr w:rsidR="00822A1D" w:rsidRPr="00024E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22A1D" w:rsidRPr="00024EE4" w:rsidRDefault="00822A1D" w:rsidP="00220981">
            <w:pPr>
              <w:jc w:val="center"/>
              <w:rPr>
                <w:lang w:val="ru-RU"/>
              </w:rPr>
            </w:pPr>
            <w:r w:rsidRPr="00024EE4">
              <w:rPr>
                <w:lang w:val="ru-RU"/>
              </w:rPr>
              <w:t>EA-42190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22A1D" w:rsidRPr="006F05DB" w:rsidRDefault="00822A1D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E50FD9">
              <w:rPr>
                <w:rFonts w:ascii="Roboto" w:hAnsi="Roboto" w:cs="Roboto"/>
                <w:color w:val="000000"/>
                <w:shd w:val="clear" w:color="auto" w:fill="FFFFFF"/>
              </w:rPr>
              <w:t>21.02.2020 11:55:18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ЗАКРЫТОЕ АКЦИОНЕРНОЕ ОБЩЕСТВО "ФАРМАЦЕВТ"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ИНН6165016437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ОГРН1026103713360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КПП616601001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Место нахождения (жительства)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344065, ОБЛ РОСТОВСКАЯ, Г РОСТОВ-НА-ДОНУ, ПЕР БЕЛОМОРСКИЙ, 94,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Почтовый адрес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344065, ОБЛ РОСТОВСКАЯ, Г РОСТОВ-НА-ДОНУ, ПЕР БЕЛОМОРСКИЙ, 94</w:t>
            </w:r>
          </w:p>
          <w:p w:rsidR="00822A1D" w:rsidRDefault="00822A1D" w:rsidP="00024EE4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822A1D" w:rsidRPr="00024EE4" w:rsidRDefault="00822A1D" w:rsidP="006F05DB">
            <w:pPr>
              <w:rPr>
                <w:lang w:val="ru-RU"/>
              </w:rPr>
            </w:pPr>
            <w:r>
              <w:t>Телефон 78632278027</w:t>
            </w:r>
          </w:p>
        </w:tc>
      </w:tr>
      <w:tr w:rsidR="00822A1D" w:rsidRPr="00AE060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22A1D" w:rsidRPr="00024EE4" w:rsidRDefault="00822A1D" w:rsidP="00220981">
            <w:pPr>
              <w:jc w:val="center"/>
              <w:rPr>
                <w:lang w:val="ru-RU"/>
              </w:rPr>
            </w:pPr>
            <w:r w:rsidRPr="00024EE4">
              <w:rPr>
                <w:lang w:val="ru-RU"/>
              </w:rPr>
              <w:t>EA-41680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22A1D" w:rsidRPr="006F05DB" w:rsidRDefault="00822A1D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E50FD9">
              <w:rPr>
                <w:rFonts w:ascii="Roboto" w:hAnsi="Roboto" w:cs="Roboto"/>
                <w:color w:val="000000"/>
                <w:shd w:val="clear" w:color="auto" w:fill="F9F9F9"/>
              </w:rPr>
              <w:t>16.02.2020 09:45:43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ОБЩЕСТВО С ОГРАНИЧЕННОЙ ОТВЕТСТВЕННОСТЬЮ "ВИТАЛЕНД"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ИНН5904231307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ОГРН1105904009199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КПП590601001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Место нахождения (жительства)</w:t>
            </w:r>
          </w:p>
          <w:p w:rsidR="00822A1D" w:rsidRPr="00024EE4" w:rsidRDefault="00822A1D" w:rsidP="00024EE4">
            <w:pPr>
              <w:rPr>
                <w:lang w:val="ru-RU"/>
              </w:rPr>
            </w:pPr>
            <w:r w:rsidRPr="00024EE4">
              <w:rPr>
                <w:lang w:val="ru-RU"/>
              </w:rPr>
              <w:t>614014, КРАЙ ПЕРМСКИЙ, Г ПЕРМЬ, УЛ ПОСТАНОГОВА, ДОМ 7, КВАРТИРА 40</w:t>
            </w:r>
          </w:p>
          <w:p w:rsidR="00822A1D" w:rsidRDefault="00822A1D" w:rsidP="00024EE4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822A1D" w:rsidRPr="00024EE4" w:rsidRDefault="00822A1D" w:rsidP="006F05DB">
            <w:pPr>
              <w:rPr>
                <w:lang w:val="ru-RU"/>
              </w:rPr>
            </w:pPr>
            <w:r>
              <w:t>Телефон 73422379777</w:t>
            </w:r>
          </w:p>
        </w:tc>
      </w:tr>
    </w:tbl>
    <w:p w:rsidR="00822A1D" w:rsidRPr="001D19F7" w:rsidRDefault="00822A1D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22A1D" w:rsidRPr="001D19F7" w:rsidRDefault="00822A1D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024EE4">
        <w:rPr>
          <w:lang w:val="ru-RU"/>
        </w:rPr>
        <w:t>EA-42240</w:t>
      </w:r>
      <w:r w:rsidRPr="001D19F7">
        <w:rPr>
          <w:lang w:val="ru-RU"/>
        </w:rPr>
        <w:t xml:space="preserve">- </w:t>
      </w:r>
      <w:r w:rsidRPr="00024EE4">
        <w:rPr>
          <w:lang w:val="ru-RU"/>
        </w:rPr>
        <w:t>ОБЩЕСТВО С ОГРАНИЧЕННОЙ ОТВЕТСТВЕННОСТЬЮ "МЕДСТАЙЛ"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024EE4">
        <w:rPr>
          <w:lang w:val="ru-RU"/>
        </w:rPr>
        <w:t>EA-42190</w:t>
      </w:r>
      <w:r w:rsidRPr="001D19F7">
        <w:rPr>
          <w:lang w:val="ru-RU"/>
        </w:rPr>
        <w:t xml:space="preserve">- </w:t>
      </w:r>
      <w:r w:rsidRPr="00024EE4">
        <w:rPr>
          <w:lang w:val="ru-RU"/>
        </w:rPr>
        <w:t>ЗАКРЫТОЕ АКЦИОНЕРНОЕ ОБЩЕСТВО "ФАРМАЦЕВТ"</w:t>
      </w:r>
      <w:r>
        <w:rPr>
          <w:lang w:val="ru-RU"/>
        </w:rPr>
        <w:t>,</w:t>
      </w:r>
      <w:r w:rsidRPr="001D19F7">
        <w:rPr>
          <w:lang w:val="ru-RU"/>
        </w:rPr>
        <w:t xml:space="preserve">№ </w:t>
      </w:r>
      <w:r w:rsidRPr="00024EE4">
        <w:rPr>
          <w:lang w:val="ru-RU"/>
        </w:rPr>
        <w:t>EA-41680</w:t>
      </w:r>
      <w:r w:rsidRPr="001D19F7">
        <w:rPr>
          <w:lang w:val="ru-RU"/>
        </w:rPr>
        <w:t xml:space="preserve">- </w:t>
      </w:r>
      <w:r w:rsidRPr="00024EE4">
        <w:rPr>
          <w:lang w:val="ru-RU"/>
        </w:rPr>
        <w:t>ОБЩЕСТВО С ОГРАНИЧЕННОЙ ОТВЕТСТВЕННОСТЬЮ "ВИТАЛЕНД"</w:t>
      </w:r>
      <w:r>
        <w:rPr>
          <w:lang w:val="ru-RU"/>
        </w:rPr>
        <w:t>.</w:t>
      </w:r>
    </w:p>
    <w:p w:rsidR="00822A1D" w:rsidRPr="001D19F7" w:rsidRDefault="00822A1D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22A1D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822A1D" w:rsidRPr="001D19F7" w:rsidRDefault="00822A1D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22A1D" w:rsidRPr="001D19F7" w:rsidRDefault="00822A1D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22A1D" w:rsidRPr="001D19F7">
        <w:trPr>
          <w:trHeight w:val="274"/>
        </w:trPr>
        <w:tc>
          <w:tcPr>
            <w:tcW w:w="2204" w:type="dxa"/>
            <w:vMerge/>
          </w:tcPr>
          <w:p w:rsidR="00822A1D" w:rsidRPr="001D19F7" w:rsidRDefault="00822A1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22A1D" w:rsidRPr="001D19F7" w:rsidRDefault="00822A1D" w:rsidP="00AA4A97">
            <w:pPr>
              <w:jc w:val="center"/>
              <w:rPr>
                <w:lang w:val="ru-RU"/>
              </w:rPr>
            </w:pPr>
          </w:p>
          <w:p w:rsidR="00822A1D" w:rsidRPr="001D19F7" w:rsidRDefault="00822A1D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22A1D" w:rsidRPr="001D19F7" w:rsidRDefault="00822A1D" w:rsidP="00AA4A97">
            <w:pPr>
              <w:ind w:right="-21"/>
              <w:jc w:val="center"/>
              <w:rPr>
                <w:lang w:val="ru-RU"/>
              </w:rPr>
            </w:pPr>
          </w:p>
          <w:p w:rsidR="00822A1D" w:rsidRPr="001D19F7" w:rsidRDefault="00822A1D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22A1D" w:rsidRPr="001D19F7" w:rsidRDefault="00822A1D" w:rsidP="0056026D">
            <w:pPr>
              <w:jc w:val="center"/>
              <w:rPr>
                <w:lang w:val="ru-RU"/>
              </w:rPr>
            </w:pPr>
          </w:p>
          <w:p w:rsidR="00822A1D" w:rsidRPr="001D19F7" w:rsidRDefault="00822A1D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822A1D" w:rsidRPr="001D19F7" w:rsidRDefault="00822A1D" w:rsidP="00AA4A97">
            <w:pPr>
              <w:jc w:val="center"/>
              <w:rPr>
                <w:lang w:val="ru-RU"/>
              </w:rPr>
            </w:pPr>
          </w:p>
          <w:p w:rsidR="00822A1D" w:rsidRPr="001D19F7" w:rsidRDefault="00822A1D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22A1D" w:rsidRPr="001D19F7" w:rsidRDefault="00822A1D" w:rsidP="0056026D">
            <w:pPr>
              <w:jc w:val="center"/>
              <w:rPr>
                <w:lang w:val="ru-RU"/>
              </w:rPr>
            </w:pPr>
          </w:p>
          <w:p w:rsidR="00822A1D" w:rsidRPr="001D19F7" w:rsidRDefault="00822A1D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822A1D" w:rsidRPr="00024EE4">
        <w:trPr>
          <w:trHeight w:val="938"/>
        </w:trPr>
        <w:tc>
          <w:tcPr>
            <w:tcW w:w="2204" w:type="dxa"/>
            <w:vAlign w:val="center"/>
          </w:tcPr>
          <w:p w:rsidR="00822A1D" w:rsidRPr="001D19F7" w:rsidRDefault="00822A1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024EE4">
              <w:rPr>
                <w:lang w:val="ru-RU"/>
              </w:rPr>
              <w:t>EA-42240</w:t>
            </w:r>
            <w:r w:rsidRPr="001D19F7">
              <w:rPr>
                <w:lang w:val="ru-RU"/>
              </w:rPr>
              <w:t xml:space="preserve">- </w:t>
            </w:r>
            <w:r w:rsidRPr="00024EE4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822A1D" w:rsidRPr="001D19F7" w:rsidRDefault="00822A1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22A1D" w:rsidRPr="001D19F7" w:rsidRDefault="00822A1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22A1D" w:rsidRPr="001D19F7" w:rsidRDefault="00822A1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22A1D" w:rsidRPr="001D19F7" w:rsidRDefault="00822A1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22A1D" w:rsidRPr="001D19F7" w:rsidRDefault="00822A1D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22A1D" w:rsidRPr="00024EE4">
        <w:trPr>
          <w:trHeight w:val="938"/>
        </w:trPr>
        <w:tc>
          <w:tcPr>
            <w:tcW w:w="2204" w:type="dxa"/>
            <w:vAlign w:val="center"/>
          </w:tcPr>
          <w:p w:rsidR="00822A1D" w:rsidRPr="00B63037" w:rsidRDefault="00822A1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024EE4">
              <w:rPr>
                <w:lang w:val="ru-RU"/>
              </w:rPr>
              <w:t>EA-42190</w:t>
            </w:r>
            <w:r w:rsidRPr="001D19F7">
              <w:rPr>
                <w:lang w:val="ru-RU"/>
              </w:rPr>
              <w:t xml:space="preserve">- </w:t>
            </w:r>
            <w:r w:rsidRPr="00024EE4">
              <w:rPr>
                <w:lang w:val="ru-RU"/>
              </w:rPr>
              <w:t>ЗАКРЫТОЕ АКЦИОНЕРНОЕ ОБЩЕСТВО "ФАРМАЦЕВТ"</w:t>
            </w:r>
          </w:p>
        </w:tc>
        <w:tc>
          <w:tcPr>
            <w:tcW w:w="1700" w:type="dxa"/>
          </w:tcPr>
          <w:p w:rsidR="00822A1D" w:rsidRPr="001D19F7" w:rsidRDefault="00822A1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22A1D" w:rsidRPr="001D19F7" w:rsidRDefault="00822A1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22A1D" w:rsidRPr="001D19F7" w:rsidRDefault="00822A1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22A1D" w:rsidRPr="001D19F7" w:rsidRDefault="00822A1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22A1D" w:rsidRPr="001D19F7" w:rsidRDefault="00822A1D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22A1D" w:rsidRPr="00024EE4">
        <w:trPr>
          <w:trHeight w:val="938"/>
        </w:trPr>
        <w:tc>
          <w:tcPr>
            <w:tcW w:w="2204" w:type="dxa"/>
            <w:vAlign w:val="center"/>
          </w:tcPr>
          <w:p w:rsidR="00822A1D" w:rsidRPr="00B63037" w:rsidRDefault="00822A1D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024EE4">
              <w:rPr>
                <w:lang w:val="ru-RU"/>
              </w:rPr>
              <w:t>EA-41680</w:t>
            </w:r>
            <w:r w:rsidRPr="001D19F7">
              <w:rPr>
                <w:lang w:val="ru-RU"/>
              </w:rPr>
              <w:t xml:space="preserve">- </w:t>
            </w:r>
            <w:r w:rsidRPr="00024EE4">
              <w:rPr>
                <w:lang w:val="ru-RU"/>
              </w:rPr>
              <w:t>ОБЩЕСТВО С ОГРАНИЧЕННОЙ ОТВЕТСТВЕННОСТЬЮ "ВИТАЛЕНД"</w:t>
            </w:r>
          </w:p>
        </w:tc>
        <w:tc>
          <w:tcPr>
            <w:tcW w:w="1700" w:type="dxa"/>
          </w:tcPr>
          <w:p w:rsidR="00822A1D" w:rsidRPr="001D19F7" w:rsidRDefault="00822A1D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22A1D" w:rsidRPr="001D19F7" w:rsidRDefault="00822A1D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22A1D" w:rsidRPr="001D19F7" w:rsidRDefault="00822A1D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22A1D" w:rsidRPr="001D19F7" w:rsidRDefault="00822A1D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22A1D" w:rsidRPr="001D19F7" w:rsidRDefault="00822A1D" w:rsidP="00692C5A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22A1D" w:rsidRPr="001D19F7" w:rsidRDefault="00822A1D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E50FD9">
        <w:rPr>
          <w:lang w:val="ru-RU"/>
        </w:rPr>
        <w:t>Поставка лекарственных препаратов для медицинского применения: МНН Глицирризиновая кислота+фосфолипиды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24EE4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024EE4">
        <w:rPr>
          <w:rFonts w:ascii="Roboto" w:hAnsi="Roboto" w:cs="Roboto"/>
          <w:color w:val="000000"/>
          <w:sz w:val="27"/>
          <w:szCs w:val="27"/>
          <w:lang w:val="ru-RU"/>
        </w:rPr>
        <w:t>378</w:t>
      </w:r>
      <w:r>
        <w:rPr>
          <w:rFonts w:ascii="Roboto" w:hAnsi="Roboto" w:cs="Roboto"/>
          <w:color w:val="000000"/>
          <w:sz w:val="27"/>
          <w:szCs w:val="27"/>
        </w:rPr>
        <w:t> </w:t>
      </w:r>
      <w:r w:rsidRPr="00024EE4">
        <w:rPr>
          <w:rFonts w:ascii="Roboto" w:hAnsi="Roboto" w:cs="Roboto"/>
          <w:color w:val="000000"/>
          <w:sz w:val="27"/>
          <w:szCs w:val="27"/>
          <w:lang w:val="ru-RU"/>
        </w:rPr>
        <w:t>947.00</w:t>
      </w:r>
      <w:r w:rsidRPr="001D19F7">
        <w:rPr>
          <w:lang w:val="ru-RU"/>
        </w:rPr>
        <w:t xml:space="preserve"> рублей.  </w:t>
      </w:r>
    </w:p>
    <w:p w:rsidR="00822A1D" w:rsidRPr="001D19F7" w:rsidRDefault="00822A1D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22A1D" w:rsidRPr="001D19F7">
        <w:trPr>
          <w:trHeight w:val="206"/>
          <w:jc w:val="center"/>
        </w:trPr>
        <w:tc>
          <w:tcPr>
            <w:tcW w:w="7338" w:type="dxa"/>
          </w:tcPr>
          <w:p w:rsidR="00822A1D" w:rsidRPr="001D19F7" w:rsidRDefault="00822A1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22A1D" w:rsidRPr="001D19F7" w:rsidRDefault="00822A1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22A1D" w:rsidRPr="001D19F7" w:rsidRDefault="00822A1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22A1D" w:rsidRPr="001D19F7" w:rsidRDefault="00822A1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822A1D" w:rsidRPr="001D19F7" w:rsidRDefault="00822A1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22A1D" w:rsidRPr="001D19F7">
        <w:trPr>
          <w:trHeight w:val="206"/>
          <w:jc w:val="center"/>
        </w:trPr>
        <w:tc>
          <w:tcPr>
            <w:tcW w:w="7338" w:type="dxa"/>
          </w:tcPr>
          <w:p w:rsidR="00822A1D" w:rsidRPr="001D19F7" w:rsidRDefault="00822A1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22A1D" w:rsidRPr="001D19F7" w:rsidRDefault="00822A1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22A1D" w:rsidRPr="001D19F7" w:rsidRDefault="00822A1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822A1D" w:rsidRPr="001D19F7" w:rsidRDefault="00822A1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22A1D" w:rsidRPr="001D19F7" w:rsidRDefault="00822A1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822A1D" w:rsidRPr="001D19F7" w:rsidRDefault="00822A1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22A1D" w:rsidRPr="001D19F7" w:rsidRDefault="00822A1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822A1D" w:rsidRPr="001D19F7" w:rsidRDefault="00822A1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22A1D" w:rsidRPr="001D19F7">
        <w:trPr>
          <w:trHeight w:val="206"/>
          <w:jc w:val="center"/>
        </w:trPr>
        <w:tc>
          <w:tcPr>
            <w:tcW w:w="7338" w:type="dxa"/>
          </w:tcPr>
          <w:p w:rsidR="00822A1D" w:rsidRPr="001D19F7" w:rsidRDefault="00822A1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822A1D" w:rsidRPr="001D19F7" w:rsidRDefault="00822A1D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22A1D" w:rsidRPr="001D19F7" w:rsidRDefault="00822A1D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822A1D" w:rsidRPr="001D19F7" w:rsidRDefault="00822A1D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822A1D" w:rsidRPr="001D19F7" w:rsidRDefault="00822A1D" w:rsidP="00B7524D">
      <w:pPr>
        <w:jc w:val="both"/>
        <w:rPr>
          <w:lang w:val="ru-RU" w:eastAsia="ru-RU"/>
        </w:rPr>
      </w:pPr>
    </w:p>
    <w:sectPr w:rsidR="00822A1D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A1D" w:rsidRDefault="00822A1D">
      <w:r>
        <w:separator/>
      </w:r>
    </w:p>
  </w:endnote>
  <w:endnote w:type="continuationSeparator" w:id="1">
    <w:p w:rsidR="00822A1D" w:rsidRDefault="00822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A1D" w:rsidRDefault="00822A1D">
      <w:r>
        <w:separator/>
      </w:r>
    </w:p>
  </w:footnote>
  <w:footnote w:type="continuationSeparator" w:id="1">
    <w:p w:rsidR="00822A1D" w:rsidRDefault="00822A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A1D" w:rsidRDefault="00822A1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22A1D" w:rsidRDefault="00822A1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46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446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1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461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4461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461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46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1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46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46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3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2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4461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3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3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446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2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3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446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46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2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2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446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46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2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2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446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4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2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3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446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2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3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446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3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2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446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3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2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4461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2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3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446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2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3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4461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2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2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446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46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39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3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44461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461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4461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461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46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46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46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46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46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46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46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46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46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46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446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58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461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461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4461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446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446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446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46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46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6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46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461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46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6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61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4</Pages>
  <Words>1352</Words>
  <Characters>7708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2020-02-26T12:44:00Z</cp:lastPrinted>
  <dcterms:created xsi:type="dcterms:W3CDTF">2020-02-28T11:25:00Z</dcterms:created>
  <dcterms:modified xsi:type="dcterms:W3CDTF">2020-02-28T11:35:00Z</dcterms:modified>
</cp:coreProperties>
</file>