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4A1" w:rsidRPr="008E7FC7" w:rsidRDefault="00C714A1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47</w:t>
      </w:r>
    </w:p>
    <w:p w:rsidR="00C714A1" w:rsidRPr="001D19F7" w:rsidRDefault="00C714A1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714A1" w:rsidRPr="001D19F7" w:rsidRDefault="00C714A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714A1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4A1" w:rsidRPr="001D19F7" w:rsidRDefault="00C714A1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714A1" w:rsidRPr="001D19F7" w:rsidRDefault="00C714A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714A1" w:rsidRDefault="00C714A1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714A1" w:rsidRPr="00A35052" w:rsidRDefault="00C714A1" w:rsidP="008E5B3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C714A1" w:rsidRPr="00A35052" w:rsidRDefault="00C714A1" w:rsidP="008E5B3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256EA0">
        <w:rPr>
          <w:lang w:val="ru-RU"/>
        </w:rPr>
        <w:t>Поставка лекарственных препаратов для медицинского применения: МНН Меглюмина акридонацетат</w:t>
      </w:r>
      <w:r w:rsidRPr="00A35052">
        <w:rPr>
          <w:lang w:val="ru-RU"/>
        </w:rPr>
        <w:t xml:space="preserve">».  </w:t>
      </w:r>
    </w:p>
    <w:p w:rsidR="00C714A1" w:rsidRPr="00256EA0" w:rsidRDefault="00C714A1" w:rsidP="008E5B33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256EA0">
        <w:rPr>
          <w:color w:val="000000"/>
          <w:lang w:val="ru-RU"/>
        </w:rPr>
        <w:t>203234901331923490100100510012120000</w:t>
      </w:r>
    </w:p>
    <w:p w:rsidR="00C714A1" w:rsidRPr="00A35052" w:rsidRDefault="00C714A1" w:rsidP="008E5B33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 w:rsidRPr="00256EA0">
        <w:rPr>
          <w:lang w:val="ru-RU"/>
        </w:rPr>
        <w:t>43044.00</w:t>
      </w:r>
      <w:r w:rsidRPr="00A35052">
        <w:rPr>
          <w:lang w:val="ru-RU"/>
        </w:rPr>
        <w:t xml:space="preserve"> 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сорок три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сорок четуре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C714A1" w:rsidRPr="00A35052" w:rsidRDefault="00C714A1" w:rsidP="008E5B3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C714A1" w:rsidRPr="00256EA0" w:rsidRDefault="00C714A1" w:rsidP="008E5B3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256EA0">
        <w:rPr>
          <w:lang w:val="ru-RU"/>
        </w:rPr>
        <w:t>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C714A1" w:rsidRPr="00A35052" w:rsidRDefault="00C714A1" w:rsidP="008E5B3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85545D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C714A1" w:rsidRPr="00A35052" w:rsidRDefault="00C714A1" w:rsidP="008E5B3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C714A1" w:rsidRPr="00A35052" w:rsidRDefault="00C714A1" w:rsidP="008E5B33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714A1" w:rsidRPr="00A35052" w:rsidRDefault="00C714A1" w:rsidP="008E5B3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56EA0">
        <w:rPr>
          <w:color w:val="000000"/>
          <w:sz w:val="24"/>
          <w:szCs w:val="24"/>
        </w:rPr>
        <w:t>14.02.2020 11:00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C714A1" w:rsidRPr="00A35052" w:rsidRDefault="00C714A1" w:rsidP="008E5B3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C714A1" w:rsidRDefault="00C714A1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714A1" w:rsidRPr="001D19F7">
        <w:trPr>
          <w:jc w:val="center"/>
        </w:trPr>
        <w:tc>
          <w:tcPr>
            <w:tcW w:w="9828" w:type="dxa"/>
            <w:gridSpan w:val="5"/>
          </w:tcPr>
          <w:p w:rsidR="00C714A1" w:rsidRPr="001D19F7" w:rsidRDefault="00C714A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714A1" w:rsidRPr="008E5B33">
        <w:trPr>
          <w:jc w:val="center"/>
        </w:trPr>
        <w:tc>
          <w:tcPr>
            <w:tcW w:w="2820" w:type="dxa"/>
          </w:tcPr>
          <w:p w:rsidR="00C714A1" w:rsidRPr="001D19F7" w:rsidRDefault="00C714A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714A1" w:rsidRPr="001D19F7" w:rsidRDefault="00C714A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714A1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714A1" w:rsidRPr="001D19F7" w:rsidRDefault="00C714A1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714A1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714A1" w:rsidRPr="001D19F7" w:rsidRDefault="00C714A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714A1" w:rsidRPr="001D19F7" w:rsidRDefault="00C714A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714A1" w:rsidRPr="001D19F7">
        <w:trPr>
          <w:jc w:val="center"/>
        </w:trPr>
        <w:tc>
          <w:tcPr>
            <w:tcW w:w="9828" w:type="dxa"/>
            <w:gridSpan w:val="5"/>
          </w:tcPr>
          <w:p w:rsidR="00C714A1" w:rsidRPr="001D19F7" w:rsidRDefault="00C714A1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714A1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714A1" w:rsidRPr="001D19F7" w:rsidRDefault="00C714A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714A1" w:rsidRPr="001D19F7" w:rsidRDefault="00C714A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714A1" w:rsidRPr="001D19F7" w:rsidRDefault="00C714A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714A1" w:rsidRPr="001D19F7" w:rsidRDefault="00C714A1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714A1" w:rsidRPr="001D19F7" w:rsidRDefault="00C714A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714A1" w:rsidRPr="001D19F7" w:rsidRDefault="00C714A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714A1" w:rsidRPr="001D19F7" w:rsidRDefault="00C714A1" w:rsidP="00A841CC">
            <w:pPr>
              <w:ind w:right="-80"/>
              <w:jc w:val="both"/>
              <w:rPr>
                <w:lang w:val="ru-RU"/>
              </w:rPr>
            </w:pPr>
          </w:p>
          <w:p w:rsidR="00C714A1" w:rsidRPr="001D19F7" w:rsidRDefault="00C714A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714A1" w:rsidRDefault="00C714A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714A1" w:rsidRPr="001D19F7" w:rsidRDefault="00C714A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714A1" w:rsidRPr="001D19F7" w:rsidRDefault="00C714A1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714A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714A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024EE4" w:rsidRDefault="00C714A1" w:rsidP="00024EE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40 027.00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6F05DB" w:rsidRDefault="00C714A1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27.02.2020 10:30:54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6F05DB" w:rsidRDefault="00C714A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EA-42197</w:t>
            </w:r>
          </w:p>
        </w:tc>
      </w:tr>
      <w:tr w:rsidR="00C714A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E22488" w:rsidRDefault="00C714A1" w:rsidP="00E2248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40 242.78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6F05DB" w:rsidRDefault="00C714A1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27.02.2020 10:26:18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714A1" w:rsidRPr="006F05DB" w:rsidRDefault="00C714A1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EA-42198</w:t>
            </w:r>
          </w:p>
        </w:tc>
      </w:tr>
    </w:tbl>
    <w:p w:rsidR="00C714A1" w:rsidRPr="001D19F7" w:rsidRDefault="00C714A1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714A1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714A1" w:rsidRPr="001D19F7" w:rsidRDefault="00C714A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714A1" w:rsidRPr="001D19F7" w:rsidRDefault="00C714A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714A1" w:rsidRPr="001D19F7" w:rsidRDefault="00C714A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714A1" w:rsidRPr="001D19F7" w:rsidRDefault="00C714A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A1" w:rsidRPr="001D19F7" w:rsidRDefault="00C714A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714A1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714A1" w:rsidRPr="00E22488" w:rsidRDefault="00C714A1" w:rsidP="00220981">
            <w:pPr>
              <w:jc w:val="center"/>
              <w:rPr>
                <w:lang w:val="ru-RU"/>
              </w:rPr>
            </w:pPr>
            <w:r w:rsidRPr="00E22488">
              <w:rPr>
                <w:lang w:val="ru-RU"/>
              </w:rPr>
              <w:t>EA-42197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714A1" w:rsidRPr="006F05DB" w:rsidRDefault="00C714A1" w:rsidP="00FE5198">
            <w:pPr>
              <w:jc w:val="center"/>
            </w:pPr>
            <w:r w:rsidRPr="00256EA0">
              <w:rPr>
                <w:rFonts w:ascii="Roboto" w:hAnsi="Roboto" w:cs="Roboto"/>
                <w:color w:val="000000"/>
                <w:shd w:val="clear" w:color="auto" w:fill="FFFFFF"/>
              </w:rPr>
              <w:t>21.02.2020 12:03:07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ЗАКРЫТОЕ АКЦИОНЕРНОЕ ОБЩЕСТВО "ФАРМАЦЕВТ"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ИНН6165016437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ОГРН1026103713360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КПП616601001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Место нахождения (жительства)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94,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Почтовый адрес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</w:t>
            </w:r>
          </w:p>
          <w:p w:rsidR="00C714A1" w:rsidRDefault="00C714A1" w:rsidP="00E22488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C714A1" w:rsidRPr="00024EE4" w:rsidRDefault="00C714A1" w:rsidP="00E22488">
            <w:pPr>
              <w:rPr>
                <w:lang w:val="ru-RU"/>
              </w:rPr>
            </w:pPr>
            <w:r>
              <w:t>Телефон 78632278027</w:t>
            </w:r>
          </w:p>
        </w:tc>
      </w:tr>
      <w:tr w:rsidR="00C714A1" w:rsidRPr="00E224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714A1" w:rsidRPr="00E22488" w:rsidRDefault="00C714A1" w:rsidP="00220981">
            <w:pPr>
              <w:jc w:val="center"/>
              <w:rPr>
                <w:lang w:val="ru-RU"/>
              </w:rPr>
            </w:pPr>
            <w:r w:rsidRPr="00E22488">
              <w:rPr>
                <w:lang w:val="ru-RU"/>
              </w:rPr>
              <w:t>EA-42198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714A1" w:rsidRPr="006F05DB" w:rsidRDefault="00C714A1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256EA0">
              <w:rPr>
                <w:rFonts w:ascii="Roboto" w:hAnsi="Roboto" w:cs="Roboto"/>
                <w:color w:val="000000"/>
                <w:shd w:val="clear" w:color="auto" w:fill="F9F9F9"/>
              </w:rPr>
              <w:t>21.02.2020 12:02:21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ИНН6162050380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ОГРН1106194001110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КПП616501001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Место нахождения (жительства)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Почтовый адрес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C714A1" w:rsidRPr="00E22488" w:rsidRDefault="00C714A1" w:rsidP="00E22488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22488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714A1" w:rsidRPr="00E22488" w:rsidRDefault="00C714A1" w:rsidP="00E22488">
            <w:pPr>
              <w:rPr>
                <w:lang w:val="ru-RU"/>
              </w:rPr>
            </w:pPr>
            <w:r w:rsidRPr="00E22488">
              <w:rPr>
                <w:lang w:val="ru-RU"/>
              </w:rPr>
              <w:t>Леза Юлия Сергеевна</w:t>
            </w:r>
          </w:p>
          <w:p w:rsidR="00C714A1" w:rsidRPr="00024EE4" w:rsidRDefault="00C714A1" w:rsidP="006F05DB">
            <w:pPr>
              <w:rPr>
                <w:lang w:val="ru-RU"/>
              </w:rPr>
            </w:pPr>
            <w:r w:rsidRPr="00E22488">
              <w:rPr>
                <w:lang w:val="ru-RU"/>
              </w:rPr>
              <w:t>Телефон 78633030066</w:t>
            </w:r>
          </w:p>
        </w:tc>
      </w:tr>
    </w:tbl>
    <w:p w:rsidR="00C714A1" w:rsidRPr="001D19F7" w:rsidRDefault="00C714A1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714A1" w:rsidRPr="001D19F7" w:rsidRDefault="00C714A1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E22488">
        <w:rPr>
          <w:lang w:val="ru-RU"/>
        </w:rPr>
        <w:t>EA-42197</w:t>
      </w:r>
      <w:r w:rsidRPr="001D19F7">
        <w:rPr>
          <w:lang w:val="ru-RU"/>
        </w:rPr>
        <w:t xml:space="preserve">- </w:t>
      </w:r>
      <w:r w:rsidRPr="00024EE4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E22488">
        <w:rPr>
          <w:lang w:val="ru-RU"/>
        </w:rPr>
        <w:t>EA-42198</w:t>
      </w:r>
      <w:r w:rsidRPr="001D19F7">
        <w:rPr>
          <w:lang w:val="ru-RU"/>
        </w:rPr>
        <w:t xml:space="preserve">- </w:t>
      </w:r>
      <w:r w:rsidRPr="00E22488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C714A1" w:rsidRPr="001D19F7" w:rsidRDefault="00C714A1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714A1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714A1" w:rsidRPr="001D19F7" w:rsidRDefault="00C714A1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714A1" w:rsidRPr="001D19F7" w:rsidRDefault="00C714A1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714A1" w:rsidRPr="001D19F7">
        <w:trPr>
          <w:trHeight w:val="274"/>
        </w:trPr>
        <w:tc>
          <w:tcPr>
            <w:tcW w:w="2204" w:type="dxa"/>
            <w:vMerge/>
          </w:tcPr>
          <w:p w:rsidR="00C714A1" w:rsidRPr="001D19F7" w:rsidRDefault="00C714A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714A1" w:rsidRPr="001D19F7" w:rsidRDefault="00C714A1" w:rsidP="00AA4A97">
            <w:pPr>
              <w:jc w:val="center"/>
              <w:rPr>
                <w:lang w:val="ru-RU"/>
              </w:rPr>
            </w:pPr>
          </w:p>
          <w:p w:rsidR="00C714A1" w:rsidRPr="001D19F7" w:rsidRDefault="00C714A1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714A1" w:rsidRPr="001D19F7" w:rsidRDefault="00C714A1" w:rsidP="00AA4A97">
            <w:pPr>
              <w:ind w:right="-21"/>
              <w:jc w:val="center"/>
              <w:rPr>
                <w:lang w:val="ru-RU"/>
              </w:rPr>
            </w:pPr>
          </w:p>
          <w:p w:rsidR="00C714A1" w:rsidRPr="001D19F7" w:rsidRDefault="00C714A1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714A1" w:rsidRPr="001D19F7" w:rsidRDefault="00C714A1" w:rsidP="0056026D">
            <w:pPr>
              <w:jc w:val="center"/>
              <w:rPr>
                <w:lang w:val="ru-RU"/>
              </w:rPr>
            </w:pPr>
          </w:p>
          <w:p w:rsidR="00C714A1" w:rsidRPr="001D19F7" w:rsidRDefault="00C714A1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714A1" w:rsidRPr="001D19F7" w:rsidRDefault="00C714A1" w:rsidP="00AA4A97">
            <w:pPr>
              <w:jc w:val="center"/>
              <w:rPr>
                <w:lang w:val="ru-RU"/>
              </w:rPr>
            </w:pPr>
          </w:p>
          <w:p w:rsidR="00C714A1" w:rsidRPr="001D19F7" w:rsidRDefault="00C714A1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714A1" w:rsidRPr="001D19F7" w:rsidRDefault="00C714A1" w:rsidP="0056026D">
            <w:pPr>
              <w:jc w:val="center"/>
              <w:rPr>
                <w:lang w:val="ru-RU"/>
              </w:rPr>
            </w:pPr>
          </w:p>
          <w:p w:rsidR="00C714A1" w:rsidRPr="001D19F7" w:rsidRDefault="00C714A1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714A1" w:rsidRPr="008E5B33">
        <w:trPr>
          <w:trHeight w:val="938"/>
        </w:trPr>
        <w:tc>
          <w:tcPr>
            <w:tcW w:w="2204" w:type="dxa"/>
            <w:vAlign w:val="center"/>
          </w:tcPr>
          <w:p w:rsidR="00C714A1" w:rsidRPr="001D19F7" w:rsidRDefault="00C714A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E22488">
              <w:rPr>
                <w:lang w:val="ru-RU"/>
              </w:rPr>
              <w:t>EA-42197</w:t>
            </w:r>
            <w:r w:rsidRPr="001D19F7">
              <w:rPr>
                <w:lang w:val="ru-RU"/>
              </w:rPr>
              <w:t xml:space="preserve">- </w:t>
            </w:r>
            <w:r w:rsidRPr="00024EE4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C714A1" w:rsidRPr="001D19F7" w:rsidRDefault="00C714A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714A1" w:rsidRPr="001D19F7" w:rsidRDefault="00C714A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714A1" w:rsidRPr="001D19F7" w:rsidRDefault="00C714A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714A1" w:rsidRPr="001D19F7" w:rsidRDefault="00C714A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714A1" w:rsidRPr="001D19F7" w:rsidRDefault="00C714A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714A1" w:rsidRPr="008E5B33">
        <w:trPr>
          <w:trHeight w:val="938"/>
        </w:trPr>
        <w:tc>
          <w:tcPr>
            <w:tcW w:w="2204" w:type="dxa"/>
            <w:vAlign w:val="center"/>
          </w:tcPr>
          <w:p w:rsidR="00C714A1" w:rsidRPr="00B6303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E22488">
              <w:rPr>
                <w:lang w:val="ru-RU"/>
              </w:rPr>
              <w:t>EA-42198</w:t>
            </w:r>
            <w:r w:rsidRPr="001D19F7">
              <w:rPr>
                <w:lang w:val="ru-RU"/>
              </w:rPr>
              <w:t xml:space="preserve">- </w:t>
            </w:r>
            <w:r w:rsidRPr="00E22488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714A1" w:rsidRPr="001D19F7" w:rsidRDefault="00C714A1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714A1" w:rsidRPr="001D19F7" w:rsidRDefault="00C714A1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56EA0">
        <w:rPr>
          <w:lang w:val="ru-RU"/>
        </w:rPr>
        <w:t>Поставка лекарственных препаратов для медицинского применения: МНН Меглюмина акридонацетат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24EE4">
        <w:rPr>
          <w:lang w:val="ru-RU"/>
        </w:rPr>
        <w:t>ЗАКРЫТОЕ АКЦИОНЕРНОЕ ОБЩЕСТВО "ФАРМАЦЕВТ"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40 027.00</w:t>
      </w:r>
      <w:r w:rsidRPr="001D19F7">
        <w:rPr>
          <w:lang w:val="ru-RU"/>
        </w:rPr>
        <w:t xml:space="preserve"> рублей.  </w:t>
      </w:r>
    </w:p>
    <w:p w:rsidR="00C714A1" w:rsidRPr="001D19F7" w:rsidRDefault="00C714A1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714A1" w:rsidRPr="001D19F7">
        <w:trPr>
          <w:trHeight w:val="206"/>
          <w:jc w:val="center"/>
        </w:trPr>
        <w:tc>
          <w:tcPr>
            <w:tcW w:w="7338" w:type="dxa"/>
          </w:tcPr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714A1" w:rsidRPr="001D19F7">
        <w:trPr>
          <w:trHeight w:val="206"/>
          <w:jc w:val="center"/>
        </w:trPr>
        <w:tc>
          <w:tcPr>
            <w:tcW w:w="7338" w:type="dxa"/>
          </w:tcPr>
          <w:p w:rsidR="00C714A1" w:rsidRPr="001D19F7" w:rsidRDefault="00C714A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714A1" w:rsidRPr="001D19F7" w:rsidRDefault="00C714A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714A1" w:rsidRPr="001D19F7">
        <w:trPr>
          <w:trHeight w:val="206"/>
          <w:jc w:val="center"/>
        </w:trPr>
        <w:tc>
          <w:tcPr>
            <w:tcW w:w="7338" w:type="dxa"/>
          </w:tcPr>
          <w:p w:rsidR="00C714A1" w:rsidRPr="001D19F7" w:rsidRDefault="00C714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714A1" w:rsidRPr="001D19F7" w:rsidRDefault="00C714A1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714A1" w:rsidRPr="001D19F7" w:rsidRDefault="00C714A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C714A1" w:rsidRPr="001D19F7" w:rsidRDefault="00C714A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714A1" w:rsidRPr="001D19F7" w:rsidRDefault="00C714A1" w:rsidP="00B7524D">
      <w:pPr>
        <w:jc w:val="both"/>
        <w:rPr>
          <w:lang w:val="ru-RU" w:eastAsia="ru-RU"/>
        </w:rPr>
      </w:pPr>
    </w:p>
    <w:sectPr w:rsidR="00C714A1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4A1" w:rsidRDefault="00C714A1">
      <w:r>
        <w:separator/>
      </w:r>
    </w:p>
  </w:endnote>
  <w:endnote w:type="continuationSeparator" w:id="1">
    <w:p w:rsidR="00C714A1" w:rsidRDefault="00C71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4A1" w:rsidRDefault="00C714A1">
      <w:r>
        <w:separator/>
      </w:r>
    </w:p>
  </w:footnote>
  <w:footnote w:type="continuationSeparator" w:id="1">
    <w:p w:rsidR="00C714A1" w:rsidRDefault="00C714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4A1" w:rsidRDefault="00C714A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714A1" w:rsidRDefault="00C714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519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6EA0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6CE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5D37"/>
    <w:rsid w:val="00847D1A"/>
    <w:rsid w:val="00851088"/>
    <w:rsid w:val="00851FE5"/>
    <w:rsid w:val="00852A2E"/>
    <w:rsid w:val="00853BE3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5B33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A1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488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8E5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66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66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1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66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663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66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39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3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66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663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663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663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6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3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66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663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66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66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666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66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66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66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66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66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66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1195</Words>
  <Characters>6815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2020-02-26T12:44:00Z</cp:lastPrinted>
  <dcterms:created xsi:type="dcterms:W3CDTF">2020-02-28T11:40:00Z</dcterms:created>
  <dcterms:modified xsi:type="dcterms:W3CDTF">2020-02-28T11:46:00Z</dcterms:modified>
</cp:coreProperties>
</file>