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DF3" w:rsidRPr="008E7FC7" w:rsidRDefault="00DE6DF3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48</w:t>
      </w:r>
    </w:p>
    <w:p w:rsidR="00DE6DF3" w:rsidRPr="001D19F7" w:rsidRDefault="00DE6DF3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E6DF3" w:rsidRPr="001D19F7" w:rsidRDefault="00DE6DF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E6DF3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E6DF3" w:rsidRPr="001D19F7" w:rsidRDefault="00DE6DF3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E6DF3" w:rsidRPr="001D19F7" w:rsidRDefault="00DE6DF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DE6DF3" w:rsidRDefault="00DE6DF3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E6DF3" w:rsidRPr="00A35052" w:rsidRDefault="00DE6DF3" w:rsidP="00AF72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DE6DF3" w:rsidRPr="00A35052" w:rsidRDefault="00DE6DF3" w:rsidP="00AF72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8542BA">
        <w:rPr>
          <w:lang w:val="ru-RU"/>
        </w:rPr>
        <w:t>Поставка лекарственных препаратов для медицинского применения: МНН Полипептиды коры головного мозга скота</w:t>
      </w:r>
      <w:r w:rsidRPr="00A35052">
        <w:rPr>
          <w:lang w:val="ru-RU"/>
        </w:rPr>
        <w:t xml:space="preserve">».  </w:t>
      </w:r>
    </w:p>
    <w:p w:rsidR="00DE6DF3" w:rsidRPr="008542BA" w:rsidRDefault="00DE6DF3" w:rsidP="00AF72E8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8542BA">
        <w:rPr>
          <w:color w:val="000000"/>
          <w:lang w:val="ru-RU"/>
        </w:rPr>
        <w:t>203234901331923490100100540012120000</w:t>
      </w:r>
    </w:p>
    <w:p w:rsidR="00DE6DF3" w:rsidRPr="00A35052" w:rsidRDefault="00DE6DF3" w:rsidP="00AF72E8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155244</w:t>
      </w:r>
      <w:r w:rsidRPr="00A35052">
        <w:rPr>
          <w:lang w:val="ru-RU"/>
        </w:rPr>
        <w:t xml:space="preserve"> 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сто пятьдесят пять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двести сорок четыре</w:t>
      </w:r>
      <w:r w:rsidRPr="00A35052">
        <w:rPr>
          <w:lang w:val="ru-RU"/>
        </w:rPr>
        <w:t xml:space="preserve"> рубл</w:t>
      </w:r>
      <w:r>
        <w:rPr>
          <w:lang w:val="ru-RU"/>
        </w:rPr>
        <w:t>я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DE6DF3" w:rsidRPr="00A35052" w:rsidRDefault="00DE6DF3" w:rsidP="00AF72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DE6DF3" w:rsidRDefault="00DE6DF3" w:rsidP="00AF72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8542BA">
        <w:rPr>
          <w:lang w:val="ru-RU"/>
        </w:rPr>
        <w:t>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DE6DF3" w:rsidRPr="00A35052" w:rsidRDefault="00DE6DF3" w:rsidP="00AF72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85545D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DE6DF3" w:rsidRPr="00A35052" w:rsidRDefault="00DE6DF3" w:rsidP="00AF72E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DE6DF3" w:rsidRPr="00A35052" w:rsidRDefault="00DE6DF3" w:rsidP="00AF72E8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E6DF3" w:rsidRPr="00A35052" w:rsidRDefault="00DE6DF3" w:rsidP="00AF72E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542BA">
        <w:rPr>
          <w:color w:val="000000"/>
          <w:sz w:val="24"/>
          <w:szCs w:val="24"/>
        </w:rPr>
        <w:t>14.02.2020 12:39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DE6DF3" w:rsidRPr="00A35052" w:rsidRDefault="00DE6DF3" w:rsidP="00AF72E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DE6DF3" w:rsidRDefault="00DE6DF3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E6DF3" w:rsidRPr="001D19F7">
        <w:trPr>
          <w:jc w:val="center"/>
        </w:trPr>
        <w:tc>
          <w:tcPr>
            <w:tcW w:w="9828" w:type="dxa"/>
            <w:gridSpan w:val="5"/>
          </w:tcPr>
          <w:p w:rsidR="00DE6DF3" w:rsidRPr="001D19F7" w:rsidRDefault="00DE6DF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DE6DF3" w:rsidRPr="0093560F">
        <w:trPr>
          <w:jc w:val="center"/>
        </w:trPr>
        <w:tc>
          <w:tcPr>
            <w:tcW w:w="2820" w:type="dxa"/>
          </w:tcPr>
          <w:p w:rsidR="00DE6DF3" w:rsidRPr="001D19F7" w:rsidRDefault="00DE6DF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E6DF3" w:rsidRPr="001D19F7" w:rsidRDefault="00DE6DF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E6DF3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DE6DF3" w:rsidRPr="001D19F7" w:rsidRDefault="00DE6DF3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DE6DF3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DE6DF3" w:rsidRPr="001D19F7" w:rsidRDefault="00DE6DF3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E6DF3" w:rsidRPr="001D19F7" w:rsidRDefault="00DE6DF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DE6DF3" w:rsidRPr="001D19F7">
        <w:trPr>
          <w:jc w:val="center"/>
        </w:trPr>
        <w:tc>
          <w:tcPr>
            <w:tcW w:w="9828" w:type="dxa"/>
            <w:gridSpan w:val="5"/>
          </w:tcPr>
          <w:p w:rsidR="00DE6DF3" w:rsidRPr="001D19F7" w:rsidRDefault="00DE6DF3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DE6DF3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E6DF3" w:rsidRPr="001D19F7" w:rsidRDefault="00DE6DF3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DE6DF3" w:rsidRPr="001D19F7" w:rsidRDefault="00DE6DF3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DE6DF3" w:rsidRPr="001D19F7" w:rsidRDefault="00DE6DF3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E6DF3" w:rsidRPr="001D19F7" w:rsidRDefault="00DE6DF3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DE6DF3" w:rsidRPr="001D19F7" w:rsidRDefault="00DE6DF3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DE6DF3" w:rsidRPr="001D19F7" w:rsidRDefault="00DE6DF3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DE6DF3" w:rsidRPr="001D19F7" w:rsidRDefault="00DE6DF3" w:rsidP="00A841CC">
            <w:pPr>
              <w:ind w:right="-80"/>
              <w:jc w:val="both"/>
              <w:rPr>
                <w:lang w:val="ru-RU"/>
              </w:rPr>
            </w:pPr>
          </w:p>
          <w:p w:rsidR="00DE6DF3" w:rsidRPr="001D19F7" w:rsidRDefault="00DE6DF3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DE6DF3" w:rsidRDefault="00DE6DF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DE6DF3" w:rsidRPr="001D19F7" w:rsidRDefault="00DE6DF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E6DF3" w:rsidRPr="001D19F7" w:rsidRDefault="00DE6DF3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DE6DF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E6DF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024EE4" w:rsidRDefault="00DE6DF3" w:rsidP="00024EE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145 926.00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27.02.2020 12:11:05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EA-42292</w:t>
            </w:r>
          </w:p>
        </w:tc>
      </w:tr>
      <w:tr w:rsidR="00DE6DF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E903C8" w:rsidRDefault="00DE6DF3" w:rsidP="002209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146 703.00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27.02.2020 12:10:14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EA-42199</w:t>
            </w:r>
          </w:p>
        </w:tc>
      </w:tr>
      <w:tr w:rsidR="00DE6DF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D157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BC36AE" w:rsidRDefault="00DE6DF3" w:rsidP="00BC36A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149 809.78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D157E6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27.02.2020 12:02:28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D157E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EA-42217</w:t>
            </w:r>
          </w:p>
        </w:tc>
      </w:tr>
      <w:tr w:rsidR="00DE6DF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AE0606" w:rsidRDefault="00DE6DF3" w:rsidP="00AE060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153 691.56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27.02.2020 12:00:43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E6DF3" w:rsidRPr="006F05DB" w:rsidRDefault="00DE6DF3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EA-42232</w:t>
            </w:r>
          </w:p>
        </w:tc>
      </w:tr>
    </w:tbl>
    <w:p w:rsidR="00DE6DF3" w:rsidRPr="001D19F7" w:rsidRDefault="00DE6DF3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E6DF3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E6DF3" w:rsidRPr="001D19F7" w:rsidRDefault="00DE6D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DE6DF3" w:rsidRPr="001D19F7" w:rsidRDefault="00DE6D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E6DF3" w:rsidRPr="001D19F7" w:rsidRDefault="00DE6DF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DE6DF3" w:rsidRPr="001D19F7" w:rsidRDefault="00DE6DF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E6DF3" w:rsidRPr="001D19F7" w:rsidRDefault="00DE6D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E6DF3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E6DF3" w:rsidRPr="00BC36AE" w:rsidRDefault="00DE6DF3" w:rsidP="00220981">
            <w:pPr>
              <w:jc w:val="center"/>
              <w:rPr>
                <w:lang w:val="ru-RU"/>
              </w:rPr>
            </w:pPr>
            <w:r w:rsidRPr="00BC36AE">
              <w:rPr>
                <w:lang w:val="ru-RU"/>
              </w:rPr>
              <w:t>EA-42292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E6DF3" w:rsidRPr="006F05DB" w:rsidRDefault="00DE6DF3" w:rsidP="00FE5198">
            <w:pPr>
              <w:jc w:val="center"/>
            </w:pPr>
            <w:r w:rsidRPr="008542BA">
              <w:rPr>
                <w:rFonts w:ascii="Roboto" w:hAnsi="Roboto" w:cs="Roboto"/>
                <w:color w:val="000000"/>
                <w:shd w:val="clear" w:color="auto" w:fill="FFFFFF"/>
              </w:rPr>
              <w:t>24.02.2020 09:29:35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ОБЩЕСТВО С ОГРАНИЧЕННОЙ ОТВЕТСТВЕННОСТЬЮ "ФАРМ-ТРЭЙД"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ИНН2636052865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ОГРН1072635019192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КПП263601001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Место нахождения (жительства)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355007, КРАЙ СТАВРОПОЛЬСКИЙ, Г СТАВРОПОЛЬ, УЛ ОГОРОДНАЯ, 2, В,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Почтовый адрес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355007, КРАЙ СТАВРОПОЛЬСКИЙ, Г СТАВРОПОЛЬ, УЛ ОГОРОДНАЯ, 2, В</w:t>
            </w:r>
          </w:p>
          <w:p w:rsidR="00DE6DF3" w:rsidRDefault="00DE6DF3" w:rsidP="00BC36A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DE6DF3" w:rsidRPr="00BC36AE" w:rsidRDefault="00DE6DF3" w:rsidP="006F05DB">
            <w:pPr>
              <w:rPr>
                <w:lang w:val="ru-RU"/>
              </w:rPr>
            </w:pPr>
            <w:r>
              <w:t>Телефон 78652990050</w:t>
            </w:r>
          </w:p>
        </w:tc>
      </w:tr>
      <w:tr w:rsidR="00DE6DF3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E6DF3" w:rsidRPr="00BC36AE" w:rsidRDefault="00DE6DF3" w:rsidP="00220981">
            <w:pPr>
              <w:jc w:val="center"/>
              <w:rPr>
                <w:lang w:val="ru-RU"/>
              </w:rPr>
            </w:pPr>
            <w:r w:rsidRPr="00BC36AE">
              <w:rPr>
                <w:lang w:val="ru-RU"/>
              </w:rPr>
              <w:t>EA-42199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E6DF3" w:rsidRPr="006F05DB" w:rsidRDefault="00DE6DF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8542BA">
              <w:rPr>
                <w:rFonts w:ascii="Roboto" w:hAnsi="Roboto" w:cs="Roboto"/>
                <w:color w:val="000000"/>
                <w:shd w:val="clear" w:color="auto" w:fill="FFFFFF"/>
              </w:rPr>
              <w:t>21.02.2020 12:04:06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ЗАКРЫТОЕ АКЦИОНЕРНОЕ ОБЩЕСТВО "ФАРМАЦЕВТ"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ИНН6165016437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ОГРН1026103713360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КПП616601001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Место нахождения (жительства)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94,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Почтовый адрес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</w:t>
            </w:r>
          </w:p>
          <w:p w:rsidR="00DE6DF3" w:rsidRDefault="00DE6DF3" w:rsidP="00024EE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DE6DF3" w:rsidRPr="00024EE4" w:rsidRDefault="00DE6DF3" w:rsidP="006F05DB">
            <w:pPr>
              <w:rPr>
                <w:lang w:val="ru-RU"/>
              </w:rPr>
            </w:pPr>
            <w:r>
              <w:t>Телефон 78632278027</w:t>
            </w:r>
          </w:p>
        </w:tc>
      </w:tr>
      <w:tr w:rsidR="00DE6DF3" w:rsidRPr="00BC36A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E6DF3" w:rsidRPr="00BC36AE" w:rsidRDefault="00DE6DF3" w:rsidP="00220981">
            <w:pPr>
              <w:jc w:val="center"/>
              <w:rPr>
                <w:lang w:val="ru-RU"/>
              </w:rPr>
            </w:pPr>
            <w:r w:rsidRPr="00BC36AE">
              <w:rPr>
                <w:lang w:val="ru-RU"/>
              </w:rPr>
              <w:t>EA-42217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E6DF3" w:rsidRPr="00E50FD9" w:rsidRDefault="00DE6DF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542BA">
              <w:rPr>
                <w:rFonts w:ascii="Roboto" w:hAnsi="Roboto" w:cs="Roboto"/>
                <w:color w:val="000000"/>
                <w:shd w:val="clear" w:color="auto" w:fill="FFFFFF"/>
              </w:rPr>
              <w:t>21.02.2020 13:55:40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АКЦИОНЕРНОЕ ОБЩЕСТВО "Р-ФАРМ"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ИНН7726311464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ОГРН1027739700020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КПП773401001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Место нахождения (жительства)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123154, Г МОСКВА, УЛ БЕРЗАРИНА, ДОМ 19, КОРПУС 1,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Почтовый адрес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123154, Г МОСКВА, УЛ БЕРЗАРИНА, ДОМ 19, КОРПУС 1</w:t>
            </w:r>
          </w:p>
          <w:p w:rsidR="00DE6DF3" w:rsidRPr="00BC36AE" w:rsidRDefault="00DE6DF3" w:rsidP="00BC36A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BC36A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Игнатьев Василий Геннадьевич</w:t>
            </w:r>
          </w:p>
          <w:p w:rsidR="00DE6DF3" w:rsidRPr="00024EE4" w:rsidRDefault="00DE6DF3" w:rsidP="00024EE4">
            <w:pPr>
              <w:rPr>
                <w:lang w:val="ru-RU"/>
              </w:rPr>
            </w:pPr>
            <w:r w:rsidRPr="00BC36AE">
              <w:rPr>
                <w:lang w:val="ru-RU"/>
              </w:rPr>
              <w:t>Телефон 74959567937</w:t>
            </w:r>
          </w:p>
        </w:tc>
      </w:tr>
      <w:tr w:rsidR="00DE6DF3" w:rsidRPr="00AE060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E6DF3" w:rsidRPr="00BC36AE" w:rsidRDefault="00DE6DF3" w:rsidP="00220981">
            <w:pPr>
              <w:jc w:val="center"/>
              <w:rPr>
                <w:lang w:val="ru-RU"/>
              </w:rPr>
            </w:pPr>
            <w:r w:rsidRPr="00BC36AE">
              <w:rPr>
                <w:lang w:val="ru-RU"/>
              </w:rPr>
              <w:t>EA-42232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E6DF3" w:rsidRPr="006F05DB" w:rsidRDefault="00DE6DF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8542BA">
              <w:rPr>
                <w:rFonts w:ascii="Roboto" w:hAnsi="Roboto" w:cs="Roboto"/>
                <w:color w:val="000000"/>
                <w:shd w:val="clear" w:color="auto" w:fill="FFFFFF"/>
              </w:rPr>
              <w:t>21.02.2020 14:50:34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ОБЩЕСТВО С ОГРАНИЧЕННОЙ ОТВЕТСТВЕННОСТЬЮ "ФАРМСЕРВИС"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ИНН2312178145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ОГРН1112312000393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КПП231201001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Место нахождения (жительства)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Почтовый адрес</w:t>
            </w:r>
          </w:p>
          <w:p w:rsidR="00DE6DF3" w:rsidRPr="00BC36AE" w:rsidRDefault="00DE6DF3" w:rsidP="00BC36AE">
            <w:pPr>
              <w:rPr>
                <w:lang w:val="ru-RU"/>
              </w:rPr>
            </w:pPr>
            <w:r w:rsidRPr="00BC36AE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DE6DF3" w:rsidRPr="00BC36AE" w:rsidRDefault="00DE6DF3" w:rsidP="00BC36A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BC36A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DE6DF3" w:rsidRDefault="00DE6DF3" w:rsidP="00BC36AE">
            <w:r>
              <w:t>Паренькова Ирина Борисовна</w:t>
            </w:r>
          </w:p>
          <w:p w:rsidR="00DE6DF3" w:rsidRPr="00BC36AE" w:rsidRDefault="00DE6DF3" w:rsidP="006F05DB">
            <w:pPr>
              <w:rPr>
                <w:lang w:val="ru-RU"/>
              </w:rPr>
            </w:pPr>
            <w:r>
              <w:t>Телефон 88002500001</w:t>
            </w:r>
          </w:p>
        </w:tc>
      </w:tr>
    </w:tbl>
    <w:p w:rsidR="00DE6DF3" w:rsidRPr="001D19F7" w:rsidRDefault="00DE6DF3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E6DF3" w:rsidRPr="001D19F7" w:rsidRDefault="00DE6DF3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BC36AE">
        <w:rPr>
          <w:lang w:val="ru-RU"/>
        </w:rPr>
        <w:t>EA-42292</w:t>
      </w:r>
      <w:r w:rsidRPr="001D19F7">
        <w:rPr>
          <w:lang w:val="ru-RU"/>
        </w:rPr>
        <w:t xml:space="preserve">- </w:t>
      </w:r>
      <w:r w:rsidRPr="00BC36AE">
        <w:rPr>
          <w:lang w:val="ru-RU"/>
        </w:rPr>
        <w:t>ОБЩЕСТВО С ОГРАНИЧЕННОЙ ОТВЕТСТВЕННОСТЬЮ "ФАРМ-ТРЭЙД"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BC36AE">
        <w:rPr>
          <w:lang w:val="ru-RU"/>
        </w:rPr>
        <w:t>EA-42199</w:t>
      </w:r>
      <w:r w:rsidRPr="001D19F7">
        <w:rPr>
          <w:lang w:val="ru-RU"/>
        </w:rPr>
        <w:t xml:space="preserve">- </w:t>
      </w:r>
      <w:r w:rsidRPr="00024EE4">
        <w:rPr>
          <w:lang w:val="ru-RU"/>
        </w:rPr>
        <w:t>ЗАКРЫТОЕ АКЦИОНЕРНОЕ ОБЩЕСТВО "ФАРМАЦЕВТ"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BC36AE">
        <w:rPr>
          <w:lang w:val="ru-RU"/>
        </w:rPr>
        <w:t>EA-42217</w:t>
      </w:r>
      <w:r w:rsidRPr="001D19F7">
        <w:rPr>
          <w:lang w:val="ru-RU"/>
        </w:rPr>
        <w:t xml:space="preserve">- </w:t>
      </w:r>
      <w:r w:rsidRPr="00BC36AE">
        <w:rPr>
          <w:lang w:val="ru-RU"/>
        </w:rPr>
        <w:t>АКЦИОНЕРНОЕ ОБЩЕСТВО "Р-ФАРМ"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 w:rsidRPr="00BC36AE">
        <w:rPr>
          <w:lang w:val="ru-RU"/>
        </w:rPr>
        <w:t>EA-42232</w:t>
      </w:r>
      <w:r w:rsidRPr="001D19F7">
        <w:rPr>
          <w:lang w:val="ru-RU"/>
        </w:rPr>
        <w:t xml:space="preserve">- </w:t>
      </w:r>
      <w:r w:rsidRPr="006B33CC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.</w:t>
      </w:r>
    </w:p>
    <w:p w:rsidR="00DE6DF3" w:rsidRPr="001D19F7" w:rsidRDefault="00DE6DF3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E6DF3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DE6DF3" w:rsidRPr="001D19F7" w:rsidRDefault="00DE6DF3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E6DF3" w:rsidRPr="001D19F7" w:rsidRDefault="00DE6DF3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E6DF3" w:rsidRPr="001D19F7">
        <w:trPr>
          <w:trHeight w:val="274"/>
        </w:trPr>
        <w:tc>
          <w:tcPr>
            <w:tcW w:w="2204" w:type="dxa"/>
            <w:vMerge/>
          </w:tcPr>
          <w:p w:rsidR="00DE6DF3" w:rsidRPr="001D19F7" w:rsidRDefault="00DE6DF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E6DF3" w:rsidRPr="001D19F7" w:rsidRDefault="00DE6DF3" w:rsidP="00AA4A97">
            <w:pPr>
              <w:jc w:val="center"/>
              <w:rPr>
                <w:lang w:val="ru-RU"/>
              </w:rPr>
            </w:pPr>
          </w:p>
          <w:p w:rsidR="00DE6DF3" w:rsidRPr="001D19F7" w:rsidRDefault="00DE6DF3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E6DF3" w:rsidRPr="001D19F7" w:rsidRDefault="00DE6DF3" w:rsidP="00AA4A97">
            <w:pPr>
              <w:ind w:right="-21"/>
              <w:jc w:val="center"/>
              <w:rPr>
                <w:lang w:val="ru-RU"/>
              </w:rPr>
            </w:pPr>
          </w:p>
          <w:p w:rsidR="00DE6DF3" w:rsidRPr="001D19F7" w:rsidRDefault="00DE6DF3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E6DF3" w:rsidRPr="001D19F7" w:rsidRDefault="00DE6DF3" w:rsidP="0056026D">
            <w:pPr>
              <w:jc w:val="center"/>
              <w:rPr>
                <w:lang w:val="ru-RU"/>
              </w:rPr>
            </w:pPr>
          </w:p>
          <w:p w:rsidR="00DE6DF3" w:rsidRPr="001D19F7" w:rsidRDefault="00DE6DF3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E6DF3" w:rsidRPr="001D19F7" w:rsidRDefault="00DE6DF3" w:rsidP="00AA4A97">
            <w:pPr>
              <w:jc w:val="center"/>
              <w:rPr>
                <w:lang w:val="ru-RU"/>
              </w:rPr>
            </w:pPr>
          </w:p>
          <w:p w:rsidR="00DE6DF3" w:rsidRPr="001D19F7" w:rsidRDefault="00DE6DF3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E6DF3" w:rsidRPr="001D19F7" w:rsidRDefault="00DE6DF3" w:rsidP="0056026D">
            <w:pPr>
              <w:jc w:val="center"/>
              <w:rPr>
                <w:lang w:val="ru-RU"/>
              </w:rPr>
            </w:pPr>
          </w:p>
          <w:p w:rsidR="00DE6DF3" w:rsidRPr="001D19F7" w:rsidRDefault="00DE6DF3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DE6DF3" w:rsidRPr="00AF72E8">
        <w:trPr>
          <w:trHeight w:val="938"/>
        </w:trPr>
        <w:tc>
          <w:tcPr>
            <w:tcW w:w="2204" w:type="dxa"/>
            <w:vAlign w:val="center"/>
          </w:tcPr>
          <w:p w:rsidR="00DE6DF3" w:rsidRPr="001D19F7" w:rsidRDefault="00DE6DF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C36AE">
              <w:rPr>
                <w:lang w:val="ru-RU"/>
              </w:rPr>
              <w:t>EA-42292</w:t>
            </w:r>
            <w:r w:rsidRPr="001D19F7">
              <w:rPr>
                <w:lang w:val="ru-RU"/>
              </w:rPr>
              <w:t xml:space="preserve">- </w:t>
            </w:r>
            <w:r w:rsidRPr="00BC36AE">
              <w:rPr>
                <w:lang w:val="ru-RU"/>
              </w:rPr>
              <w:t>ОБЩЕСТВО С ОГРАНИЧЕННОЙ ОТВЕТСТВЕННОСТЬЮ "ФАРМ-ТРЭЙД"</w:t>
            </w:r>
          </w:p>
        </w:tc>
        <w:tc>
          <w:tcPr>
            <w:tcW w:w="1700" w:type="dxa"/>
          </w:tcPr>
          <w:p w:rsidR="00DE6DF3" w:rsidRPr="001D19F7" w:rsidRDefault="00DE6DF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E6DF3" w:rsidRPr="001D19F7" w:rsidRDefault="00DE6DF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E6DF3" w:rsidRPr="001D19F7" w:rsidRDefault="00DE6DF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E6DF3" w:rsidRPr="00AF72E8">
        <w:trPr>
          <w:trHeight w:val="938"/>
        </w:trPr>
        <w:tc>
          <w:tcPr>
            <w:tcW w:w="2204" w:type="dxa"/>
            <w:vAlign w:val="center"/>
          </w:tcPr>
          <w:p w:rsidR="00DE6DF3" w:rsidRPr="00B6303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C36AE">
              <w:rPr>
                <w:lang w:val="ru-RU"/>
              </w:rPr>
              <w:t>EA-42199</w:t>
            </w:r>
            <w:r w:rsidRPr="001D19F7">
              <w:rPr>
                <w:lang w:val="ru-RU"/>
              </w:rPr>
              <w:t xml:space="preserve">- </w:t>
            </w:r>
            <w:r w:rsidRPr="00024EE4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E6DF3" w:rsidRPr="001D19F7" w:rsidRDefault="00DE6DF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E6DF3" w:rsidRPr="00AF72E8">
        <w:trPr>
          <w:trHeight w:val="938"/>
        </w:trPr>
        <w:tc>
          <w:tcPr>
            <w:tcW w:w="2204" w:type="dxa"/>
            <w:vAlign w:val="center"/>
          </w:tcPr>
          <w:p w:rsidR="00DE6DF3" w:rsidRPr="00B63037" w:rsidRDefault="00DE6DF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C36AE">
              <w:rPr>
                <w:lang w:val="ru-RU"/>
              </w:rPr>
              <w:t>EA-42217</w:t>
            </w:r>
            <w:r w:rsidRPr="001D19F7">
              <w:rPr>
                <w:lang w:val="ru-RU"/>
              </w:rPr>
              <w:t xml:space="preserve">- </w:t>
            </w:r>
            <w:r w:rsidRPr="00BC36AE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DE6DF3" w:rsidRPr="001D19F7" w:rsidRDefault="00DE6DF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E6DF3" w:rsidRPr="001D19F7" w:rsidRDefault="00DE6DF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E6DF3" w:rsidRPr="001D19F7" w:rsidRDefault="00DE6DF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E6DF3" w:rsidRPr="00AF72E8">
        <w:trPr>
          <w:trHeight w:val="938"/>
        </w:trPr>
        <w:tc>
          <w:tcPr>
            <w:tcW w:w="2204" w:type="dxa"/>
            <w:vAlign w:val="center"/>
          </w:tcPr>
          <w:p w:rsidR="00DE6DF3" w:rsidRPr="00B63037" w:rsidRDefault="00DE6DF3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C36AE">
              <w:rPr>
                <w:lang w:val="ru-RU"/>
              </w:rPr>
              <w:t>EA-42232</w:t>
            </w:r>
            <w:r w:rsidRPr="001D19F7">
              <w:rPr>
                <w:lang w:val="ru-RU"/>
              </w:rPr>
              <w:t xml:space="preserve">- </w:t>
            </w:r>
            <w:r w:rsidRPr="006B33CC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DE6DF3" w:rsidRPr="001D19F7" w:rsidRDefault="00DE6DF3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E6DF3" w:rsidRPr="001D19F7" w:rsidRDefault="00DE6DF3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E6DF3" w:rsidRPr="001D19F7" w:rsidRDefault="00DE6DF3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E6DF3" w:rsidRPr="001D19F7" w:rsidRDefault="00DE6DF3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E6DF3" w:rsidRPr="001D19F7" w:rsidRDefault="00DE6DF3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542BA">
        <w:rPr>
          <w:lang w:val="ru-RU"/>
        </w:rPr>
        <w:t>Поставка лекарственных препаратов для медицинского применения: МНН Полипептиды коры головного мозга скота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BC36AE">
        <w:rPr>
          <w:lang w:val="ru-RU"/>
        </w:rPr>
        <w:t>ОБЩЕСТВО С ОГРАНИЧЕННОЙ ОТВЕТСТВЕННОСТЬЮ "ФАРМ-ТРЭЙД"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6B33CC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145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 </w:t>
      </w:r>
      <w:r w:rsidRPr="006B33CC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926.00</w:t>
      </w:r>
      <w:r w:rsidRPr="001D19F7">
        <w:rPr>
          <w:lang w:val="ru-RU"/>
        </w:rPr>
        <w:t xml:space="preserve"> рублей.  </w:t>
      </w:r>
    </w:p>
    <w:p w:rsidR="00DE6DF3" w:rsidRPr="001D19F7" w:rsidRDefault="00DE6DF3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E6DF3" w:rsidRPr="001D19F7">
        <w:trPr>
          <w:trHeight w:val="206"/>
          <w:jc w:val="center"/>
        </w:trPr>
        <w:tc>
          <w:tcPr>
            <w:tcW w:w="7338" w:type="dxa"/>
          </w:tcPr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E6DF3" w:rsidRPr="001D19F7">
        <w:trPr>
          <w:trHeight w:val="206"/>
          <w:jc w:val="center"/>
        </w:trPr>
        <w:tc>
          <w:tcPr>
            <w:tcW w:w="7338" w:type="dxa"/>
          </w:tcPr>
          <w:p w:rsidR="00DE6DF3" w:rsidRPr="001D19F7" w:rsidRDefault="00DE6DF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E6DF3" w:rsidRPr="001D19F7" w:rsidRDefault="00DE6DF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E6DF3" w:rsidRPr="001D19F7">
        <w:trPr>
          <w:trHeight w:val="206"/>
          <w:jc w:val="center"/>
        </w:trPr>
        <w:tc>
          <w:tcPr>
            <w:tcW w:w="7338" w:type="dxa"/>
          </w:tcPr>
          <w:p w:rsidR="00DE6DF3" w:rsidRPr="001D19F7" w:rsidRDefault="00DE6D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DE6DF3" w:rsidRPr="001D19F7" w:rsidRDefault="00DE6DF3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E6DF3" w:rsidRPr="001D19F7" w:rsidRDefault="00DE6DF3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DE6DF3" w:rsidRPr="001D19F7" w:rsidRDefault="00DE6DF3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E6DF3" w:rsidRPr="001D19F7" w:rsidRDefault="00DE6DF3" w:rsidP="00B7524D">
      <w:pPr>
        <w:jc w:val="both"/>
        <w:rPr>
          <w:lang w:val="ru-RU" w:eastAsia="ru-RU"/>
        </w:rPr>
      </w:pPr>
    </w:p>
    <w:sectPr w:rsidR="00DE6DF3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DF3" w:rsidRDefault="00DE6DF3">
      <w:r>
        <w:separator/>
      </w:r>
    </w:p>
  </w:endnote>
  <w:endnote w:type="continuationSeparator" w:id="1">
    <w:p w:rsidR="00DE6DF3" w:rsidRDefault="00DE6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DF3" w:rsidRDefault="00DE6DF3">
      <w:r>
        <w:separator/>
      </w:r>
    </w:p>
  </w:footnote>
  <w:footnote w:type="continuationSeparator" w:id="1">
    <w:p w:rsidR="00DE6DF3" w:rsidRDefault="00DE6D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DF3" w:rsidRDefault="00DE6DF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DE6DF3" w:rsidRDefault="00DE6D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8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08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2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08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084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8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8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8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8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8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2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8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2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8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08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084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084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084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0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6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84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084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08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08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08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9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08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08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1535</Words>
  <Characters>8755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2020-02-26T12:44:00Z</cp:lastPrinted>
  <dcterms:created xsi:type="dcterms:W3CDTF">2020-02-28T11:46:00Z</dcterms:created>
  <dcterms:modified xsi:type="dcterms:W3CDTF">2020-02-28T12:01:00Z</dcterms:modified>
</cp:coreProperties>
</file>