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62B" w:rsidRPr="00757343" w:rsidRDefault="0064562B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 xml:space="preserve">ПРОТОКОЛ № </w:t>
      </w:r>
      <w:r w:rsidRPr="00757343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51</w:t>
      </w:r>
    </w:p>
    <w:p w:rsidR="0064562B" w:rsidRPr="00A001CE" w:rsidRDefault="0064562B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64562B" w:rsidRPr="00A001CE" w:rsidRDefault="0064562B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64562B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562B" w:rsidRPr="00A001CE" w:rsidRDefault="0064562B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4562B" w:rsidRPr="00A001CE" w:rsidRDefault="0064562B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28</w:t>
            </w:r>
            <w:r w:rsidRPr="00A001CE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A001CE">
              <w:rPr>
                <w:lang w:val="ru-RU"/>
              </w:rPr>
              <w:t xml:space="preserve"> </w:t>
            </w:r>
            <w:r w:rsidRPr="00A001CE">
              <w:t>20</w:t>
            </w:r>
            <w:r>
              <w:rPr>
                <w:lang w:val="ru-RU"/>
              </w:rPr>
              <w:t>20</w:t>
            </w:r>
            <w:r w:rsidRPr="00A001CE">
              <w:rPr>
                <w:lang w:val="ru-RU"/>
              </w:rPr>
              <w:t xml:space="preserve"> </w:t>
            </w:r>
            <w:r w:rsidRPr="00A001CE">
              <w:t>года</w:t>
            </w:r>
          </w:p>
        </w:tc>
      </w:tr>
    </w:tbl>
    <w:p w:rsidR="0064562B" w:rsidRPr="00A35052" w:rsidRDefault="0064562B" w:rsidP="005B103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64562B" w:rsidRPr="00A35052" w:rsidRDefault="0064562B" w:rsidP="005B103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E72B38">
        <w:rPr>
          <w:lang w:val="ru-RU"/>
        </w:rPr>
        <w:t>Поставка лекарственных препаратов для медицинского применения: МНН Тикагрелор</w:t>
      </w:r>
      <w:r w:rsidRPr="00A35052">
        <w:rPr>
          <w:lang w:val="ru-RU"/>
        </w:rPr>
        <w:t xml:space="preserve">».  </w:t>
      </w:r>
    </w:p>
    <w:p w:rsidR="0064562B" w:rsidRPr="00E72B38" w:rsidRDefault="0064562B" w:rsidP="005B1030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E72B38">
        <w:rPr>
          <w:color w:val="000000"/>
          <w:lang w:val="ru-RU"/>
        </w:rPr>
        <w:t>203234901331923490100100650012120000</w:t>
      </w:r>
    </w:p>
    <w:p w:rsidR="0064562B" w:rsidRPr="00A35052" w:rsidRDefault="0064562B" w:rsidP="005B1030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85680</w:t>
      </w:r>
      <w:r w:rsidRPr="00A35052">
        <w:rPr>
          <w:lang w:val="ru-RU"/>
        </w:rPr>
        <w:t xml:space="preserve">руб. </w:t>
      </w:r>
      <w:r>
        <w:rPr>
          <w:lang w:val="ru-RU"/>
        </w:rPr>
        <w:t xml:space="preserve">00 </w:t>
      </w:r>
      <w:r w:rsidRPr="00A35052">
        <w:rPr>
          <w:lang w:val="ru-RU"/>
        </w:rPr>
        <w:t>коп. (</w:t>
      </w:r>
      <w:r>
        <w:rPr>
          <w:lang w:val="ru-RU"/>
        </w:rPr>
        <w:t>восемьдесят пять</w:t>
      </w:r>
      <w:r w:rsidRPr="00A35052">
        <w:rPr>
          <w:lang w:val="ru-RU"/>
        </w:rPr>
        <w:t xml:space="preserve"> тысяч </w:t>
      </w:r>
      <w:r>
        <w:rPr>
          <w:lang w:val="ru-RU"/>
        </w:rPr>
        <w:t>шестьсот восемьдесят</w:t>
      </w:r>
      <w:r w:rsidRPr="00A35052">
        <w:rPr>
          <w:lang w:val="ru-RU"/>
        </w:rPr>
        <w:t xml:space="preserve"> рубл</w:t>
      </w:r>
      <w:r>
        <w:rPr>
          <w:lang w:val="ru-RU"/>
        </w:rPr>
        <w:t>ей</w:t>
      </w:r>
      <w:r w:rsidRPr="00A35052">
        <w:rPr>
          <w:lang w:val="ru-RU"/>
        </w:rPr>
        <w:t xml:space="preserve"> </w:t>
      </w:r>
      <w:r>
        <w:rPr>
          <w:lang w:val="ru-RU"/>
        </w:rPr>
        <w:t>00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64562B" w:rsidRPr="00A35052" w:rsidRDefault="0064562B" w:rsidP="005B103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64562B" w:rsidRPr="00E72B38" w:rsidRDefault="0064562B" w:rsidP="005B103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E72B38">
        <w:rPr>
          <w:lang w:val="ru-RU"/>
        </w:rPr>
        <w:t>Поставщик производит первую поставку медицинской продукции в количестве 1/10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декабря 2020 г.</w:t>
      </w:r>
    </w:p>
    <w:p w:rsidR="0064562B" w:rsidRPr="00A35052" w:rsidRDefault="0064562B" w:rsidP="005B103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 w:rsidRPr="0085545D">
        <w:rPr>
          <w:lang w:val="ru-RU"/>
        </w:rPr>
        <w:t>Внебюдже</w:t>
      </w:r>
      <w:r>
        <w:rPr>
          <w:lang w:val="ru-RU"/>
        </w:rPr>
        <w:t>тные фонды (ОМС)</w:t>
      </w:r>
      <w:r w:rsidRPr="00A35052">
        <w:rPr>
          <w:lang w:val="ru-RU"/>
        </w:rPr>
        <w:t>.</w:t>
      </w:r>
    </w:p>
    <w:p w:rsidR="0064562B" w:rsidRPr="00A35052" w:rsidRDefault="0064562B" w:rsidP="005B1030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64562B" w:rsidRPr="00A35052" w:rsidRDefault="0064562B" w:rsidP="005B1030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64562B" w:rsidRPr="00A35052" w:rsidRDefault="0064562B" w:rsidP="005B1030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E72B38">
        <w:rPr>
          <w:color w:val="000000"/>
          <w:sz w:val="24"/>
          <w:szCs w:val="24"/>
        </w:rPr>
        <w:t>14.02.2020 14:48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64562B" w:rsidRPr="00A35052" w:rsidRDefault="0064562B" w:rsidP="005B1030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p w:rsidR="0064562B" w:rsidRDefault="0064562B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64562B" w:rsidRPr="00A001CE">
        <w:trPr>
          <w:jc w:val="center"/>
        </w:trPr>
        <w:tc>
          <w:tcPr>
            <w:tcW w:w="9828" w:type="dxa"/>
            <w:gridSpan w:val="5"/>
          </w:tcPr>
          <w:p w:rsidR="0064562B" w:rsidRPr="00A001CE" w:rsidRDefault="0064562B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64562B" w:rsidRPr="002E41D2">
        <w:trPr>
          <w:jc w:val="center"/>
        </w:trPr>
        <w:tc>
          <w:tcPr>
            <w:tcW w:w="2820" w:type="dxa"/>
          </w:tcPr>
          <w:p w:rsidR="0064562B" w:rsidRPr="00A001CE" w:rsidRDefault="0064562B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64562B" w:rsidRPr="00A001CE" w:rsidRDefault="0064562B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Главный врач ГБУЗ «Славянская ЦРБ»МЗ КК.</w:t>
            </w:r>
          </w:p>
        </w:tc>
      </w:tr>
      <w:tr w:rsidR="0064562B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64562B" w:rsidRPr="00A001CE" w:rsidRDefault="0064562B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64562B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64562B" w:rsidRPr="00A001CE" w:rsidRDefault="0064562B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64562B" w:rsidRPr="00A001CE" w:rsidRDefault="0064562B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64562B" w:rsidRPr="00A001CE">
        <w:trPr>
          <w:jc w:val="center"/>
        </w:trPr>
        <w:tc>
          <w:tcPr>
            <w:tcW w:w="9828" w:type="dxa"/>
            <w:gridSpan w:val="5"/>
          </w:tcPr>
          <w:p w:rsidR="0064562B" w:rsidRPr="00A001CE" w:rsidRDefault="0064562B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64562B" w:rsidRPr="002E41D2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64562B" w:rsidRPr="00A001CE" w:rsidRDefault="0064562B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64562B" w:rsidRPr="00A001CE" w:rsidRDefault="0064562B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Костюк Наталья Владимировна</w:t>
            </w:r>
          </w:p>
          <w:p w:rsidR="0064562B" w:rsidRPr="00A001CE" w:rsidRDefault="0064562B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64562B" w:rsidRPr="00A001CE" w:rsidRDefault="0064562B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64562B" w:rsidRPr="00A001CE" w:rsidRDefault="0064562B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64562B" w:rsidRPr="00A001CE" w:rsidRDefault="0064562B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заведующая аптекой</w:t>
            </w:r>
          </w:p>
          <w:p w:rsidR="0064562B" w:rsidRPr="00A001CE" w:rsidRDefault="0064562B" w:rsidP="00B52A02">
            <w:pPr>
              <w:ind w:right="-80"/>
              <w:jc w:val="both"/>
              <w:rPr>
                <w:lang w:val="ru-RU"/>
              </w:rPr>
            </w:pPr>
          </w:p>
          <w:p w:rsidR="0064562B" w:rsidRPr="00A001CE" w:rsidRDefault="0064562B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64562B" w:rsidRPr="00A001CE" w:rsidRDefault="0064562B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64562B" w:rsidRPr="00A001CE" w:rsidRDefault="0064562B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28</w:t>
      </w:r>
      <w:r w:rsidRPr="00A001CE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A001CE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A001CE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11</w:t>
      </w:r>
      <w:r w:rsidRPr="00A001C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A001CE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64562B" w:rsidRPr="00A001CE" w:rsidRDefault="0064562B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64562B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562B" w:rsidRPr="00A001CE" w:rsidRDefault="0064562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562B" w:rsidRPr="00A001CE" w:rsidRDefault="0064562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562B" w:rsidRPr="00A001CE" w:rsidRDefault="0064562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562B" w:rsidRPr="00A001CE" w:rsidRDefault="0064562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562B" w:rsidRPr="00A001CE" w:rsidRDefault="0064562B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64562B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562B" w:rsidRPr="00A001CE" w:rsidRDefault="0064562B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562B" w:rsidRPr="00A14AB6" w:rsidRDefault="0064562B" w:rsidP="0096734D">
            <w:pPr>
              <w:ind w:right="120"/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85 251.60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562B" w:rsidRPr="00A001CE" w:rsidRDefault="0064562B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562B" w:rsidRPr="00A001CE" w:rsidRDefault="0064562B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27.02.2020 10:31:22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4562B" w:rsidRPr="00AF2173" w:rsidRDefault="0064562B" w:rsidP="00CE4749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EA-42154</w:t>
            </w:r>
          </w:p>
        </w:tc>
      </w:tr>
    </w:tbl>
    <w:p w:rsidR="0064562B" w:rsidRPr="00A001CE" w:rsidRDefault="0064562B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>Участник закупки с заявк</w:t>
      </w:r>
      <w:r>
        <w:rPr>
          <w:lang w:val="ru-RU"/>
        </w:rPr>
        <w:t>ой</w:t>
      </w:r>
      <w:r w:rsidRPr="00A001CE">
        <w:rPr>
          <w:lang w:val="ru-RU"/>
        </w:rPr>
        <w:t xml:space="preserve"> </w:t>
      </w:r>
      <w:r w:rsidRPr="005B1186">
        <w:rPr>
          <w:lang w:val="ru-RU"/>
        </w:rPr>
        <w:t xml:space="preserve">№ </w:t>
      </w:r>
      <w:r w:rsidRPr="000A112B">
        <w:rPr>
          <w:rFonts w:ascii="Roboto" w:hAnsi="Roboto" w:cs="Roboto"/>
          <w:color w:val="000000"/>
          <w:shd w:val="clear" w:color="auto" w:fill="F9F9F9"/>
        </w:rPr>
        <w:t>EA</w:t>
      </w:r>
      <w:r w:rsidRPr="000A112B">
        <w:rPr>
          <w:rFonts w:ascii="Roboto" w:hAnsi="Roboto" w:cs="Roboto"/>
          <w:color w:val="000000"/>
          <w:shd w:val="clear" w:color="auto" w:fill="F9F9F9"/>
          <w:lang w:val="ru-RU"/>
        </w:rPr>
        <w:t>-42247</w:t>
      </w:r>
      <w:r>
        <w:rPr>
          <w:color w:val="000000"/>
          <w:shd w:val="clear" w:color="auto" w:fill="F9F9F9"/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</w:t>
      </w:r>
      <w:r w:rsidRPr="00A001CE">
        <w:rPr>
          <w:lang w:val="ru-RU"/>
        </w:rPr>
        <w:t xml:space="preserve">. </w:t>
      </w:r>
    </w:p>
    <w:p w:rsidR="0064562B" w:rsidRPr="00A001CE" w:rsidRDefault="0064562B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64562B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562B" w:rsidRPr="00A001CE" w:rsidRDefault="0064562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64562B" w:rsidRPr="00A001CE" w:rsidRDefault="0064562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4562B" w:rsidRPr="00A001CE" w:rsidRDefault="0064562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64562B" w:rsidRPr="00A001CE" w:rsidRDefault="0064562B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4562B" w:rsidRPr="00A001CE" w:rsidRDefault="0064562B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64562B" w:rsidRPr="002E41D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4562B" w:rsidRPr="00A001CE" w:rsidRDefault="0064562B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EA-42154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4562B" w:rsidRPr="00AF2173" w:rsidRDefault="0064562B" w:rsidP="00FE5198">
            <w:pPr>
              <w:jc w:val="center"/>
            </w:pPr>
            <w:r w:rsidRPr="00E72B38">
              <w:rPr>
                <w:rFonts w:ascii="Roboto" w:hAnsi="Roboto" w:cs="Roboto"/>
                <w:color w:val="000000"/>
                <w:shd w:val="clear" w:color="auto" w:fill="F9F9F9"/>
              </w:rPr>
              <w:t>21.02.2020 07:28:12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562B" w:rsidRPr="000A112B" w:rsidRDefault="0064562B" w:rsidP="000A112B">
            <w:pPr>
              <w:rPr>
                <w:lang w:val="ru-RU"/>
              </w:rPr>
            </w:pPr>
            <w:r w:rsidRPr="000A112B">
              <w:rPr>
                <w:lang w:val="ru-RU"/>
              </w:rPr>
              <w:t>АКЦИОНЕРНОЕ ОБЩЕСТВО "ЛАНЦЕТ"</w:t>
            </w:r>
          </w:p>
          <w:p w:rsidR="0064562B" w:rsidRPr="000A112B" w:rsidRDefault="0064562B" w:rsidP="000A112B">
            <w:pPr>
              <w:rPr>
                <w:lang w:val="ru-RU"/>
              </w:rPr>
            </w:pPr>
            <w:r w:rsidRPr="000A112B">
              <w:rPr>
                <w:lang w:val="ru-RU"/>
              </w:rPr>
              <w:t>ИНН7718538045</w:t>
            </w:r>
          </w:p>
          <w:p w:rsidR="0064562B" w:rsidRPr="000A112B" w:rsidRDefault="0064562B" w:rsidP="000A112B">
            <w:pPr>
              <w:rPr>
                <w:lang w:val="ru-RU"/>
              </w:rPr>
            </w:pPr>
            <w:r w:rsidRPr="000A112B">
              <w:rPr>
                <w:lang w:val="ru-RU"/>
              </w:rPr>
              <w:t>ОГРН1057746183417</w:t>
            </w:r>
          </w:p>
          <w:p w:rsidR="0064562B" w:rsidRPr="000A112B" w:rsidRDefault="0064562B" w:rsidP="000A112B">
            <w:pPr>
              <w:rPr>
                <w:lang w:val="ru-RU"/>
              </w:rPr>
            </w:pPr>
            <w:r w:rsidRPr="000A112B">
              <w:rPr>
                <w:lang w:val="ru-RU"/>
              </w:rPr>
              <w:t>КПП771801001</w:t>
            </w:r>
          </w:p>
          <w:p w:rsidR="0064562B" w:rsidRPr="000A112B" w:rsidRDefault="0064562B" w:rsidP="000A112B">
            <w:pPr>
              <w:rPr>
                <w:lang w:val="ru-RU"/>
              </w:rPr>
            </w:pPr>
            <w:r w:rsidRPr="000A112B">
              <w:rPr>
                <w:lang w:val="ru-RU"/>
              </w:rPr>
              <w:t>Место нахождения (жительства)</w:t>
            </w:r>
          </w:p>
          <w:p w:rsidR="0064562B" w:rsidRPr="000A112B" w:rsidRDefault="0064562B" w:rsidP="000A112B">
            <w:pPr>
              <w:rPr>
                <w:lang w:val="ru-RU"/>
              </w:rPr>
            </w:pPr>
            <w:r w:rsidRPr="000A112B">
              <w:rPr>
                <w:lang w:val="ru-RU"/>
              </w:rPr>
              <w:t>107553, Г МОСКВА, УЛ ЧЕРКИЗОВСКАЯ Б., ДОМ 24А, СТРОЕНИЕ 1, ОФИС 527</w:t>
            </w:r>
          </w:p>
          <w:p w:rsidR="0064562B" w:rsidRPr="000A112B" w:rsidRDefault="0064562B" w:rsidP="000A112B">
            <w:pPr>
              <w:rPr>
                <w:lang w:val="ru-RU"/>
              </w:rPr>
            </w:pPr>
            <w:r w:rsidRPr="000A112B">
              <w:rPr>
                <w:lang w:val="ru-RU"/>
              </w:rPr>
              <w:t>Почтовый адрес</w:t>
            </w:r>
          </w:p>
          <w:p w:rsidR="0064562B" w:rsidRDefault="0064562B" w:rsidP="000A112B">
            <w:r w:rsidRPr="000A112B">
              <w:rPr>
                <w:lang w:val="ru-RU"/>
              </w:rPr>
              <w:t xml:space="preserve">Россия, 142717, Московская область, Ленинский р-н, сельское поселение Развилковское, пос. </w:t>
            </w:r>
            <w:r>
              <w:t>Развилка, квартал 1, владение 10, а/я 267</w:t>
            </w:r>
          </w:p>
          <w:p w:rsidR="0064562B" w:rsidRDefault="0064562B" w:rsidP="000A112B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64562B" w:rsidRPr="000A112B" w:rsidRDefault="0064562B" w:rsidP="00AF2173">
            <w:pPr>
              <w:rPr>
                <w:lang w:val="ru-RU"/>
              </w:rPr>
            </w:pPr>
            <w:r>
              <w:t>Телефон 74956465665</w:t>
            </w:r>
          </w:p>
        </w:tc>
      </w:tr>
    </w:tbl>
    <w:p w:rsidR="0064562B" w:rsidRPr="00A001CE" w:rsidRDefault="0064562B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64562B" w:rsidRPr="00A001CE" w:rsidRDefault="0064562B" w:rsidP="00F91BE6">
      <w:pPr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0A112B">
        <w:rPr>
          <w:rFonts w:ascii="Roboto" w:hAnsi="Roboto" w:cs="Roboto"/>
          <w:color w:val="000000"/>
          <w:shd w:val="clear" w:color="auto" w:fill="F9F9F9"/>
          <w:lang w:val="ru-RU"/>
        </w:rPr>
        <w:t>-42154</w:t>
      </w:r>
      <w:r w:rsidRPr="00A001CE">
        <w:rPr>
          <w:lang w:val="ru-RU"/>
        </w:rPr>
        <w:t xml:space="preserve">- </w:t>
      </w:r>
      <w:r w:rsidRPr="000A112B">
        <w:rPr>
          <w:lang w:val="ru-RU"/>
        </w:rPr>
        <w:t>АКЦИОНЕРНОЕ ОБЩЕСТВО "ЛАНЦЕТ"</w:t>
      </w:r>
      <w:r w:rsidRPr="00A001CE">
        <w:rPr>
          <w:lang w:val="ru-RU"/>
        </w:rPr>
        <w:t xml:space="preserve">.   </w:t>
      </w:r>
    </w:p>
    <w:p w:rsidR="0064562B" w:rsidRPr="00A001CE" w:rsidRDefault="0064562B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64562B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64562B" w:rsidRPr="00A001CE" w:rsidRDefault="0064562B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64562B" w:rsidRPr="00A001CE" w:rsidRDefault="0064562B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64562B" w:rsidRPr="00A001CE">
        <w:trPr>
          <w:trHeight w:val="274"/>
        </w:trPr>
        <w:tc>
          <w:tcPr>
            <w:tcW w:w="2204" w:type="dxa"/>
            <w:vMerge/>
          </w:tcPr>
          <w:p w:rsidR="0064562B" w:rsidRPr="00A001CE" w:rsidRDefault="0064562B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64562B" w:rsidRPr="00A001CE" w:rsidRDefault="0064562B" w:rsidP="00AA4A97">
            <w:pPr>
              <w:jc w:val="center"/>
              <w:rPr>
                <w:lang w:val="ru-RU"/>
              </w:rPr>
            </w:pPr>
          </w:p>
          <w:p w:rsidR="0064562B" w:rsidRPr="00A001CE" w:rsidRDefault="0064562B" w:rsidP="00AA4A97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64562B" w:rsidRPr="00A001CE" w:rsidRDefault="0064562B" w:rsidP="00AA4A97">
            <w:pPr>
              <w:ind w:right="-21"/>
              <w:jc w:val="center"/>
              <w:rPr>
                <w:lang w:val="ru-RU"/>
              </w:rPr>
            </w:pPr>
          </w:p>
          <w:p w:rsidR="0064562B" w:rsidRPr="00A001CE" w:rsidRDefault="0064562B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64562B" w:rsidRPr="00A001CE" w:rsidRDefault="0064562B" w:rsidP="0056026D">
            <w:pPr>
              <w:jc w:val="center"/>
              <w:rPr>
                <w:lang w:val="ru-RU"/>
              </w:rPr>
            </w:pPr>
          </w:p>
          <w:p w:rsidR="0064562B" w:rsidRPr="00A001CE" w:rsidRDefault="0064562B" w:rsidP="001B1EE5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64562B" w:rsidRPr="00A001CE" w:rsidRDefault="0064562B" w:rsidP="00AA4A97">
            <w:pPr>
              <w:jc w:val="center"/>
              <w:rPr>
                <w:lang w:val="ru-RU"/>
              </w:rPr>
            </w:pPr>
          </w:p>
          <w:p w:rsidR="0064562B" w:rsidRPr="00A001CE" w:rsidRDefault="0064562B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64562B" w:rsidRPr="00A001CE" w:rsidRDefault="0064562B" w:rsidP="0056026D">
            <w:pPr>
              <w:jc w:val="center"/>
              <w:rPr>
                <w:lang w:val="ru-RU"/>
              </w:rPr>
            </w:pPr>
          </w:p>
          <w:p w:rsidR="0064562B" w:rsidRPr="00A001CE" w:rsidRDefault="0064562B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64562B" w:rsidRPr="002E41D2">
        <w:trPr>
          <w:trHeight w:val="938"/>
        </w:trPr>
        <w:tc>
          <w:tcPr>
            <w:tcW w:w="2204" w:type="dxa"/>
            <w:vAlign w:val="center"/>
          </w:tcPr>
          <w:p w:rsidR="0064562B" w:rsidRPr="00A001CE" w:rsidRDefault="0064562B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0A112B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-42154</w:t>
            </w:r>
            <w:r w:rsidRPr="00A001CE">
              <w:rPr>
                <w:lang w:val="ru-RU"/>
              </w:rPr>
              <w:t xml:space="preserve">- </w:t>
            </w:r>
            <w:r w:rsidRPr="000A112B">
              <w:rPr>
                <w:lang w:val="ru-RU"/>
              </w:rPr>
              <w:t>АКЦИОНЕРНОЕ ОБЩЕСТВО "ЛАНЦЕТ"</w:t>
            </w:r>
            <w:r w:rsidRPr="00A001CE">
              <w:rPr>
                <w:lang w:val="ru-RU"/>
              </w:rPr>
              <w:t xml:space="preserve">       </w:t>
            </w:r>
          </w:p>
        </w:tc>
        <w:tc>
          <w:tcPr>
            <w:tcW w:w="1700" w:type="dxa"/>
          </w:tcPr>
          <w:p w:rsidR="0064562B" w:rsidRPr="00A001CE" w:rsidRDefault="0064562B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4562B" w:rsidRPr="00A001CE" w:rsidRDefault="0064562B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4562B" w:rsidRPr="00A001CE" w:rsidRDefault="0064562B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4562B" w:rsidRPr="00A001CE" w:rsidRDefault="0064562B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4562B" w:rsidRPr="00A001CE" w:rsidRDefault="0064562B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64562B" w:rsidRPr="00A001CE" w:rsidRDefault="0064562B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64562B" w:rsidRPr="00A001CE" w:rsidRDefault="0064562B" w:rsidP="001B1EE5">
      <w:pPr>
        <w:ind w:firstLine="709"/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0A112B">
        <w:rPr>
          <w:lang w:val="ru-RU"/>
        </w:rPr>
        <w:t>Поставка лекарственных препаратов для медицинского применения: МНН Тикагрелор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0A112B">
        <w:rPr>
          <w:lang w:val="ru-RU"/>
        </w:rPr>
        <w:t>АКЦИОНЕРНОЕ ОБЩЕСТВО "ЛАНЦЕТ"</w:t>
      </w:r>
      <w:r w:rsidRPr="00A001CE">
        <w:rPr>
          <w:lang w:val="ru-RU"/>
        </w:rPr>
        <w:t xml:space="preserve">, предложившим цену контракта </w:t>
      </w:r>
      <w:r w:rsidRPr="000A112B">
        <w:rPr>
          <w:rFonts w:ascii="Roboto" w:hAnsi="Roboto" w:cs="Roboto"/>
          <w:color w:val="000000"/>
          <w:shd w:val="clear" w:color="auto" w:fill="F9F9F9"/>
          <w:lang w:val="ru-RU"/>
        </w:rPr>
        <w:t>85 251.60</w:t>
      </w:r>
      <w:r w:rsidRPr="00A001CE">
        <w:rPr>
          <w:lang w:val="ru-RU"/>
        </w:rPr>
        <w:t xml:space="preserve"> руб.</w:t>
      </w:r>
    </w:p>
    <w:p w:rsidR="0064562B" w:rsidRPr="00A001CE" w:rsidRDefault="0064562B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</w:t>
      </w:r>
      <w:r>
        <w:rPr>
          <w:b/>
          <w:bCs/>
          <w:lang w:val="ru-RU"/>
        </w:rPr>
        <w:t xml:space="preserve"> </w:t>
      </w:r>
      <w:r w:rsidRPr="00A001CE">
        <w:rPr>
          <w:b/>
          <w:bCs/>
          <w:lang w:val="ru-RU"/>
        </w:rPr>
        <w:t>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64562B" w:rsidRPr="00A001CE">
        <w:trPr>
          <w:trHeight w:val="206"/>
          <w:jc w:val="center"/>
        </w:trPr>
        <w:tc>
          <w:tcPr>
            <w:tcW w:w="7338" w:type="dxa"/>
          </w:tcPr>
          <w:p w:rsidR="0064562B" w:rsidRPr="00A001CE" w:rsidRDefault="0064562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4562B" w:rsidRPr="00A001CE" w:rsidRDefault="0064562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64562B" w:rsidRPr="00A001CE" w:rsidRDefault="0064562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4562B" w:rsidRPr="00A001CE" w:rsidRDefault="0064562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Просоленко Ю.А.</w:t>
            </w:r>
          </w:p>
          <w:p w:rsidR="0064562B" w:rsidRPr="00A001CE" w:rsidRDefault="0064562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64562B" w:rsidRPr="00A001CE">
        <w:trPr>
          <w:trHeight w:val="206"/>
          <w:jc w:val="center"/>
        </w:trPr>
        <w:tc>
          <w:tcPr>
            <w:tcW w:w="7338" w:type="dxa"/>
          </w:tcPr>
          <w:p w:rsidR="0064562B" w:rsidRPr="00A001CE" w:rsidRDefault="0064562B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4562B" w:rsidRPr="00A001CE" w:rsidRDefault="0064562B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64562B" w:rsidRPr="00A001CE" w:rsidRDefault="0064562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64562B" w:rsidRPr="00A001CE" w:rsidRDefault="0064562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4562B" w:rsidRPr="00A001CE" w:rsidRDefault="0064562B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64562B" w:rsidRPr="00A001CE" w:rsidRDefault="0064562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4562B" w:rsidRPr="00A001CE" w:rsidRDefault="0064562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Костюк Н.В.</w:t>
            </w:r>
          </w:p>
          <w:p w:rsidR="0064562B" w:rsidRPr="00A001CE" w:rsidRDefault="0064562B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64562B" w:rsidRPr="00A001CE">
        <w:trPr>
          <w:trHeight w:val="206"/>
          <w:jc w:val="center"/>
        </w:trPr>
        <w:tc>
          <w:tcPr>
            <w:tcW w:w="7338" w:type="dxa"/>
          </w:tcPr>
          <w:p w:rsidR="0064562B" w:rsidRPr="00A001CE" w:rsidRDefault="0064562B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64562B" w:rsidRPr="00A001CE" w:rsidRDefault="0064562B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64562B" w:rsidRPr="00A001CE" w:rsidRDefault="0064562B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64562B" w:rsidRPr="00A001CE" w:rsidRDefault="0064562B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64562B" w:rsidRPr="00A001CE" w:rsidRDefault="0064562B" w:rsidP="00B7524D">
      <w:pPr>
        <w:jc w:val="both"/>
        <w:rPr>
          <w:lang w:val="ru-RU" w:eastAsia="ru-RU"/>
        </w:rPr>
      </w:pPr>
    </w:p>
    <w:sectPr w:rsidR="0064562B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62B" w:rsidRDefault="0064562B">
      <w:r>
        <w:separator/>
      </w:r>
    </w:p>
  </w:endnote>
  <w:endnote w:type="continuationSeparator" w:id="1">
    <w:p w:rsidR="0064562B" w:rsidRDefault="006456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62B" w:rsidRDefault="0064562B">
      <w:r>
        <w:separator/>
      </w:r>
    </w:p>
  </w:footnote>
  <w:footnote w:type="continuationSeparator" w:id="1">
    <w:p w:rsidR="0064562B" w:rsidRDefault="006456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62B" w:rsidRDefault="0064562B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4562B" w:rsidRDefault="0064562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0F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112B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04F8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31A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2FA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B86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27EF8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6499F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1D2"/>
    <w:rsid w:val="002E4B8E"/>
    <w:rsid w:val="002E53F4"/>
    <w:rsid w:val="002E5AC0"/>
    <w:rsid w:val="002E783B"/>
    <w:rsid w:val="002E7986"/>
    <w:rsid w:val="002F0991"/>
    <w:rsid w:val="002F1925"/>
    <w:rsid w:val="002F2615"/>
    <w:rsid w:val="002F3791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04A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5B94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44A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AA8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5290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359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1C"/>
    <w:rsid w:val="005A08FA"/>
    <w:rsid w:val="005A0E17"/>
    <w:rsid w:val="005A1671"/>
    <w:rsid w:val="005A20FF"/>
    <w:rsid w:val="005A2434"/>
    <w:rsid w:val="005B0739"/>
    <w:rsid w:val="005B0F09"/>
    <w:rsid w:val="005B1030"/>
    <w:rsid w:val="005B1186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C7A25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55B2"/>
    <w:rsid w:val="0064562B"/>
    <w:rsid w:val="00646595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A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4F6"/>
    <w:rsid w:val="00701976"/>
    <w:rsid w:val="00701C59"/>
    <w:rsid w:val="00702C6F"/>
    <w:rsid w:val="007049CE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5748"/>
    <w:rsid w:val="00716176"/>
    <w:rsid w:val="00716DF2"/>
    <w:rsid w:val="00721D9E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20F3"/>
    <w:rsid w:val="007538A6"/>
    <w:rsid w:val="007541FD"/>
    <w:rsid w:val="00757343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AE8"/>
    <w:rsid w:val="00775C3B"/>
    <w:rsid w:val="00775EEC"/>
    <w:rsid w:val="00776796"/>
    <w:rsid w:val="007803D5"/>
    <w:rsid w:val="00781001"/>
    <w:rsid w:val="00781195"/>
    <w:rsid w:val="00781AB4"/>
    <w:rsid w:val="00783779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B3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B4A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483E"/>
    <w:rsid w:val="0085545D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34CA"/>
    <w:rsid w:val="00883943"/>
    <w:rsid w:val="008858EB"/>
    <w:rsid w:val="00886CB3"/>
    <w:rsid w:val="00886E3F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1FF0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734D"/>
    <w:rsid w:val="00971871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92C"/>
    <w:rsid w:val="009A2EB6"/>
    <w:rsid w:val="009A4CD3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4AB6"/>
    <w:rsid w:val="00A150B5"/>
    <w:rsid w:val="00A160B2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052"/>
    <w:rsid w:val="00A35487"/>
    <w:rsid w:val="00A35DBB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1FF9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54D"/>
    <w:rsid w:val="00AA4A97"/>
    <w:rsid w:val="00AA6D03"/>
    <w:rsid w:val="00AA7061"/>
    <w:rsid w:val="00AA752F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0EDC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173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1DAF"/>
    <w:rsid w:val="00B422A3"/>
    <w:rsid w:val="00B42B6F"/>
    <w:rsid w:val="00B436A6"/>
    <w:rsid w:val="00B43B38"/>
    <w:rsid w:val="00B452B0"/>
    <w:rsid w:val="00B47108"/>
    <w:rsid w:val="00B47990"/>
    <w:rsid w:val="00B500D8"/>
    <w:rsid w:val="00B505B5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DEB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94D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1CEF"/>
    <w:rsid w:val="00C43103"/>
    <w:rsid w:val="00C43B8B"/>
    <w:rsid w:val="00C44303"/>
    <w:rsid w:val="00C44A2F"/>
    <w:rsid w:val="00C45705"/>
    <w:rsid w:val="00C46340"/>
    <w:rsid w:val="00C47ACB"/>
    <w:rsid w:val="00C502CE"/>
    <w:rsid w:val="00C50D29"/>
    <w:rsid w:val="00C50EB9"/>
    <w:rsid w:val="00C51814"/>
    <w:rsid w:val="00C521D7"/>
    <w:rsid w:val="00C54174"/>
    <w:rsid w:val="00C54B03"/>
    <w:rsid w:val="00C55AC5"/>
    <w:rsid w:val="00C565A6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2036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372"/>
    <w:rsid w:val="00CB053E"/>
    <w:rsid w:val="00CB0F59"/>
    <w:rsid w:val="00CB1EA9"/>
    <w:rsid w:val="00CB36A9"/>
    <w:rsid w:val="00CB5276"/>
    <w:rsid w:val="00CB58ED"/>
    <w:rsid w:val="00CB6303"/>
    <w:rsid w:val="00CB63B7"/>
    <w:rsid w:val="00CB68BE"/>
    <w:rsid w:val="00CB6CD8"/>
    <w:rsid w:val="00CB77CF"/>
    <w:rsid w:val="00CC1A11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347C"/>
    <w:rsid w:val="00D044B0"/>
    <w:rsid w:val="00D04C2C"/>
    <w:rsid w:val="00D05486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48E5"/>
    <w:rsid w:val="00D95179"/>
    <w:rsid w:val="00DA1CF5"/>
    <w:rsid w:val="00DA6403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378C2"/>
    <w:rsid w:val="00E40820"/>
    <w:rsid w:val="00E40F24"/>
    <w:rsid w:val="00E4191B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2B38"/>
    <w:rsid w:val="00E7478B"/>
    <w:rsid w:val="00E74A52"/>
    <w:rsid w:val="00E756BD"/>
    <w:rsid w:val="00E75BF4"/>
    <w:rsid w:val="00E75F6E"/>
    <w:rsid w:val="00E760AD"/>
    <w:rsid w:val="00E80DDF"/>
    <w:rsid w:val="00E82889"/>
    <w:rsid w:val="00E82CB0"/>
    <w:rsid w:val="00E82DBB"/>
    <w:rsid w:val="00E86643"/>
    <w:rsid w:val="00E90CF1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2834"/>
    <w:rsid w:val="00F13608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37E11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1BE6"/>
    <w:rsid w:val="00F923C7"/>
    <w:rsid w:val="00F930B4"/>
    <w:rsid w:val="00F93B3F"/>
    <w:rsid w:val="00F93BF3"/>
    <w:rsid w:val="00F94AFB"/>
    <w:rsid w:val="00F9526F"/>
    <w:rsid w:val="00F95498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6017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7ACB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  <w:style w:type="character" w:customStyle="1" w:styleId="116">
    <w:name w:val="Знак Знак116"/>
    <w:basedOn w:val="DefaultParagraphFont"/>
    <w:uiPriority w:val="99"/>
    <w:rsid w:val="007C5B38"/>
  </w:style>
  <w:style w:type="character" w:customStyle="1" w:styleId="117">
    <w:name w:val="Знак Знак117"/>
    <w:basedOn w:val="DefaultParagraphFont"/>
    <w:uiPriority w:val="99"/>
    <w:rsid w:val="004C68D1"/>
  </w:style>
  <w:style w:type="character" w:customStyle="1" w:styleId="118">
    <w:name w:val="Знак Знак118"/>
    <w:basedOn w:val="DefaultParagraphFont"/>
    <w:uiPriority w:val="99"/>
    <w:rsid w:val="003B644A"/>
  </w:style>
  <w:style w:type="character" w:customStyle="1" w:styleId="119">
    <w:name w:val="Знак Знак119"/>
    <w:basedOn w:val="DefaultParagraphFont"/>
    <w:uiPriority w:val="99"/>
    <w:rsid w:val="0096734D"/>
  </w:style>
  <w:style w:type="character" w:customStyle="1" w:styleId="120">
    <w:name w:val="Знак Знак120"/>
    <w:basedOn w:val="DefaultParagraphFont"/>
    <w:uiPriority w:val="99"/>
    <w:rsid w:val="00757343"/>
  </w:style>
  <w:style w:type="character" w:customStyle="1" w:styleId="121">
    <w:name w:val="Знак Знак121"/>
    <w:basedOn w:val="DefaultParagraphFont"/>
    <w:uiPriority w:val="99"/>
    <w:rsid w:val="00A14AB6"/>
  </w:style>
  <w:style w:type="character" w:customStyle="1" w:styleId="122">
    <w:name w:val="Знак Знак122"/>
    <w:basedOn w:val="DefaultParagraphFont"/>
    <w:uiPriority w:val="99"/>
    <w:rsid w:val="002F3791"/>
  </w:style>
  <w:style w:type="character" w:customStyle="1" w:styleId="123">
    <w:name w:val="Знак Знак123"/>
    <w:basedOn w:val="DefaultParagraphFont"/>
    <w:uiPriority w:val="99"/>
    <w:rsid w:val="00715748"/>
  </w:style>
  <w:style w:type="character" w:customStyle="1" w:styleId="124">
    <w:name w:val="Знак Знак124"/>
    <w:basedOn w:val="DefaultParagraphFont"/>
    <w:uiPriority w:val="99"/>
    <w:rsid w:val="00AF2173"/>
  </w:style>
  <w:style w:type="character" w:customStyle="1" w:styleId="125">
    <w:name w:val="Знак Знак125"/>
    <w:basedOn w:val="DefaultParagraphFont"/>
    <w:uiPriority w:val="99"/>
    <w:rsid w:val="005B10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740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2740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3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740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2740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2740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2740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2740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40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40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2740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740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274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51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4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42740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740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740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5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5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42740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740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4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5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4274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740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2740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3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4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42740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740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2740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4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4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42740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740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74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43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4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42740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740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4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5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42740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74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4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4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4274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740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4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4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42740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740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4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5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4274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740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46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5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42740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7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740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4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4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42740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740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2740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55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5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42740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740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2740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2740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2740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274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2740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2740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2740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2740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2740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2740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2740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2740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2740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2740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75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740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2740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2740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274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4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4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4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274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27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740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40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740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8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740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8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740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8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740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8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740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7408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3</Pages>
  <Words>1047</Words>
  <Characters>5973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5</cp:revision>
  <cp:lastPrinted>2020-02-26T13:03:00Z</cp:lastPrinted>
  <dcterms:created xsi:type="dcterms:W3CDTF">2020-02-28T12:04:00Z</dcterms:created>
  <dcterms:modified xsi:type="dcterms:W3CDTF">2020-02-28T12:13:00Z</dcterms:modified>
</cp:coreProperties>
</file>