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F83" w:rsidRPr="00757343" w:rsidRDefault="00952F83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 xml:space="preserve">ПРОТОКОЛ № </w:t>
      </w:r>
      <w:r w:rsidRPr="00757343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53</w:t>
      </w:r>
    </w:p>
    <w:p w:rsidR="00952F83" w:rsidRPr="00A001CE" w:rsidRDefault="00952F83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952F83" w:rsidRPr="00A001CE" w:rsidRDefault="00952F83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952F83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52F83" w:rsidRPr="00A001CE" w:rsidRDefault="00952F83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52F83" w:rsidRPr="00A001CE" w:rsidRDefault="00952F83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28</w:t>
            </w:r>
            <w:r w:rsidRPr="00A001CE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A001CE">
              <w:rPr>
                <w:lang w:val="ru-RU"/>
              </w:rPr>
              <w:t xml:space="preserve"> </w:t>
            </w:r>
            <w:r w:rsidRPr="00A001CE">
              <w:t>20</w:t>
            </w:r>
            <w:r>
              <w:rPr>
                <w:lang w:val="ru-RU"/>
              </w:rPr>
              <w:t>20</w:t>
            </w:r>
            <w:r w:rsidRPr="00A001CE">
              <w:rPr>
                <w:lang w:val="ru-RU"/>
              </w:rPr>
              <w:t xml:space="preserve"> </w:t>
            </w:r>
            <w:r w:rsidRPr="00A001CE">
              <w:t>года</w:t>
            </w:r>
          </w:p>
        </w:tc>
      </w:tr>
    </w:tbl>
    <w:p w:rsidR="00952F83" w:rsidRPr="00A35052" w:rsidRDefault="00952F83" w:rsidP="007646E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952F83" w:rsidRPr="00A35052" w:rsidRDefault="00952F83" w:rsidP="007646E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9B6F09">
        <w:rPr>
          <w:lang w:val="ru-RU"/>
        </w:rPr>
        <w:t>Лекарственные средства фармацевтические разные</w:t>
      </w:r>
      <w:r w:rsidRPr="00A35052">
        <w:rPr>
          <w:lang w:val="ru-RU"/>
        </w:rPr>
        <w:t xml:space="preserve">».  </w:t>
      </w:r>
    </w:p>
    <w:p w:rsidR="00952F83" w:rsidRPr="009B6F09" w:rsidRDefault="00952F83" w:rsidP="007646ED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9B6F09">
        <w:rPr>
          <w:color w:val="000000"/>
          <w:lang w:val="ru-RU"/>
        </w:rPr>
        <w:t>203234901331923490100100730010000000</w:t>
      </w:r>
    </w:p>
    <w:p w:rsidR="00952F83" w:rsidRPr="00A35052" w:rsidRDefault="00952F83" w:rsidP="007646ED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373038</w:t>
      </w:r>
      <w:r w:rsidRPr="00A35052">
        <w:rPr>
          <w:lang w:val="ru-RU"/>
        </w:rPr>
        <w:t xml:space="preserve">руб. </w:t>
      </w:r>
      <w:r>
        <w:rPr>
          <w:lang w:val="ru-RU"/>
        </w:rPr>
        <w:t xml:space="preserve">50 </w:t>
      </w:r>
      <w:r w:rsidRPr="00A35052">
        <w:rPr>
          <w:lang w:val="ru-RU"/>
        </w:rPr>
        <w:t>коп. (</w:t>
      </w:r>
      <w:r>
        <w:rPr>
          <w:lang w:val="ru-RU"/>
        </w:rPr>
        <w:t>триста семьдесят три</w:t>
      </w:r>
      <w:r w:rsidRPr="00A35052">
        <w:rPr>
          <w:lang w:val="ru-RU"/>
        </w:rPr>
        <w:t xml:space="preserve"> тысяч</w:t>
      </w:r>
      <w:r>
        <w:rPr>
          <w:lang w:val="ru-RU"/>
        </w:rPr>
        <w:t>и</w:t>
      </w:r>
      <w:r w:rsidRPr="00A35052">
        <w:rPr>
          <w:lang w:val="ru-RU"/>
        </w:rPr>
        <w:t xml:space="preserve"> </w:t>
      </w:r>
      <w:r>
        <w:rPr>
          <w:lang w:val="ru-RU"/>
        </w:rPr>
        <w:t>тридцать восемь</w:t>
      </w:r>
      <w:r w:rsidRPr="00A35052">
        <w:rPr>
          <w:lang w:val="ru-RU"/>
        </w:rPr>
        <w:t xml:space="preserve"> рубл</w:t>
      </w:r>
      <w:r>
        <w:rPr>
          <w:lang w:val="ru-RU"/>
        </w:rPr>
        <w:t>ей</w:t>
      </w:r>
      <w:r w:rsidRPr="00A35052">
        <w:rPr>
          <w:lang w:val="ru-RU"/>
        </w:rPr>
        <w:t xml:space="preserve"> </w:t>
      </w:r>
      <w:r>
        <w:rPr>
          <w:lang w:val="ru-RU"/>
        </w:rPr>
        <w:t>50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952F83" w:rsidRPr="00A35052" w:rsidRDefault="00952F83" w:rsidP="007646E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952F83" w:rsidRPr="009B6F09" w:rsidRDefault="00952F83" w:rsidP="007646E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9B6F09">
        <w:rPr>
          <w:lang w:val="ru-RU"/>
        </w:rPr>
        <w:t>Поставщик производит первую поставку медицинской продукции в количестве 1/10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декабря 2020 г.</w:t>
      </w:r>
    </w:p>
    <w:p w:rsidR="00952F83" w:rsidRPr="00A35052" w:rsidRDefault="00952F83" w:rsidP="007646E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 w:rsidRPr="009B6F09">
        <w:rPr>
          <w:lang w:val="ru-RU"/>
        </w:rPr>
        <w:t>Внебюджетные фонды (ОМС), краевой бюджет</w:t>
      </w:r>
      <w:r w:rsidRPr="00A35052">
        <w:rPr>
          <w:lang w:val="ru-RU"/>
        </w:rPr>
        <w:t>.</w:t>
      </w:r>
    </w:p>
    <w:p w:rsidR="00952F83" w:rsidRPr="00A35052" w:rsidRDefault="00952F83" w:rsidP="007646ED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952F83" w:rsidRPr="00A35052" w:rsidRDefault="00952F83" w:rsidP="007646ED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952F83" w:rsidRPr="00A35052" w:rsidRDefault="00952F83" w:rsidP="007646ED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9B6F09">
        <w:rPr>
          <w:color w:val="000000"/>
          <w:sz w:val="24"/>
          <w:szCs w:val="24"/>
        </w:rPr>
        <w:t>17.02.2020 15:40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952F83" w:rsidRPr="00A35052" w:rsidRDefault="00952F83" w:rsidP="007646ED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p w:rsidR="00952F83" w:rsidRDefault="00952F83" w:rsidP="005B1030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952F83" w:rsidRPr="00A001CE">
        <w:trPr>
          <w:jc w:val="center"/>
        </w:trPr>
        <w:tc>
          <w:tcPr>
            <w:tcW w:w="9828" w:type="dxa"/>
            <w:gridSpan w:val="5"/>
          </w:tcPr>
          <w:p w:rsidR="00952F83" w:rsidRPr="00A001CE" w:rsidRDefault="00952F83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952F83" w:rsidRPr="00C1262A">
        <w:trPr>
          <w:jc w:val="center"/>
        </w:trPr>
        <w:tc>
          <w:tcPr>
            <w:tcW w:w="2820" w:type="dxa"/>
          </w:tcPr>
          <w:p w:rsidR="00952F83" w:rsidRPr="00A001CE" w:rsidRDefault="00952F83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952F83" w:rsidRPr="00A001CE" w:rsidRDefault="00952F83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Главный врач ГБУЗ «Славянская ЦРБ»МЗ КК.</w:t>
            </w:r>
          </w:p>
        </w:tc>
      </w:tr>
      <w:tr w:rsidR="00952F83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952F83" w:rsidRPr="00A001CE" w:rsidRDefault="00952F83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952F83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952F83" w:rsidRPr="00A001CE" w:rsidRDefault="00952F83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952F83" w:rsidRPr="00A001CE" w:rsidRDefault="00952F83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952F83" w:rsidRPr="00A001CE">
        <w:trPr>
          <w:jc w:val="center"/>
        </w:trPr>
        <w:tc>
          <w:tcPr>
            <w:tcW w:w="9828" w:type="dxa"/>
            <w:gridSpan w:val="5"/>
          </w:tcPr>
          <w:p w:rsidR="00952F83" w:rsidRPr="00A001CE" w:rsidRDefault="00952F83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952F83" w:rsidRPr="00C1262A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952F83" w:rsidRPr="00A001CE" w:rsidRDefault="00952F83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952F83" w:rsidRPr="00A001CE" w:rsidRDefault="00952F83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Костюк Наталья Владимировна</w:t>
            </w:r>
          </w:p>
          <w:p w:rsidR="00952F83" w:rsidRPr="00A001CE" w:rsidRDefault="00952F83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952F83" w:rsidRPr="00A001CE" w:rsidRDefault="00952F83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952F83" w:rsidRPr="00A001CE" w:rsidRDefault="00952F83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952F83" w:rsidRPr="00A001CE" w:rsidRDefault="00952F83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заведующая аптекой</w:t>
            </w:r>
          </w:p>
          <w:p w:rsidR="00952F83" w:rsidRPr="00A001CE" w:rsidRDefault="00952F83" w:rsidP="00B52A02">
            <w:pPr>
              <w:ind w:right="-80"/>
              <w:jc w:val="both"/>
              <w:rPr>
                <w:lang w:val="ru-RU"/>
              </w:rPr>
            </w:pPr>
          </w:p>
          <w:p w:rsidR="00952F83" w:rsidRPr="00A001CE" w:rsidRDefault="00952F83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952F83" w:rsidRPr="00A001CE" w:rsidRDefault="00952F83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952F83" w:rsidRPr="00A001CE" w:rsidRDefault="00952F83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28</w:t>
      </w:r>
      <w:r w:rsidRPr="00A001CE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A001CE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A001CE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11</w:t>
      </w:r>
      <w:r w:rsidRPr="00A001C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A001CE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952F83" w:rsidRPr="00A001CE" w:rsidRDefault="00952F83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952F83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2F83" w:rsidRPr="00A001CE" w:rsidRDefault="00952F8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2F83" w:rsidRPr="00A001CE" w:rsidRDefault="00952F8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2F83" w:rsidRPr="00A001CE" w:rsidRDefault="00952F8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2F83" w:rsidRPr="00A001CE" w:rsidRDefault="00952F8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2F83" w:rsidRPr="00A001CE" w:rsidRDefault="00952F8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952F83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2F83" w:rsidRPr="00A001CE" w:rsidRDefault="00952F83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2F83" w:rsidRPr="00A14AB6" w:rsidRDefault="00952F83" w:rsidP="0096734D">
            <w:pPr>
              <w:ind w:right="120"/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371 173.31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2F83" w:rsidRPr="00A001CE" w:rsidRDefault="00952F83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2F83" w:rsidRPr="00A001CE" w:rsidRDefault="00952F83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27.02.2020 12:06:50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52F83" w:rsidRPr="00AF2173" w:rsidRDefault="00952F83" w:rsidP="00CE4749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EA-42338</w:t>
            </w:r>
          </w:p>
        </w:tc>
      </w:tr>
    </w:tbl>
    <w:p w:rsidR="00952F83" w:rsidRPr="00A001CE" w:rsidRDefault="00952F83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>Участник закупки с заявк</w:t>
      </w:r>
      <w:r>
        <w:rPr>
          <w:lang w:val="ru-RU"/>
        </w:rPr>
        <w:t>ой</w:t>
      </w:r>
      <w:r w:rsidRPr="00A001CE">
        <w:rPr>
          <w:lang w:val="ru-RU"/>
        </w:rPr>
        <w:t xml:space="preserve"> </w:t>
      </w:r>
      <w:r w:rsidRPr="005B1186">
        <w:rPr>
          <w:lang w:val="ru-RU"/>
        </w:rPr>
        <w:t xml:space="preserve">№ </w:t>
      </w:r>
      <w:r w:rsidRPr="009B6F09">
        <w:rPr>
          <w:rFonts w:ascii="Roboto" w:hAnsi="Roboto" w:cs="Roboto"/>
          <w:color w:val="000000"/>
          <w:shd w:val="clear" w:color="auto" w:fill="F9F9F9"/>
        </w:rPr>
        <w:t>EA</w:t>
      </w:r>
      <w:r w:rsidRPr="009B6F09">
        <w:rPr>
          <w:rFonts w:ascii="Roboto" w:hAnsi="Roboto" w:cs="Roboto"/>
          <w:color w:val="000000"/>
          <w:shd w:val="clear" w:color="auto" w:fill="F9F9F9"/>
          <w:lang w:val="ru-RU"/>
        </w:rPr>
        <w:t>-42250</w:t>
      </w:r>
      <w:r>
        <w:rPr>
          <w:color w:val="000000"/>
          <w:shd w:val="clear" w:color="auto" w:fill="F9F9F9"/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</w:t>
      </w:r>
      <w:r w:rsidRPr="00A001CE">
        <w:rPr>
          <w:lang w:val="ru-RU"/>
        </w:rPr>
        <w:t xml:space="preserve">. </w:t>
      </w:r>
    </w:p>
    <w:p w:rsidR="00952F83" w:rsidRPr="00A001CE" w:rsidRDefault="00952F83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952F83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52F83" w:rsidRPr="00A001CE" w:rsidRDefault="00952F8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952F83" w:rsidRPr="00A001CE" w:rsidRDefault="00952F8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52F83" w:rsidRPr="00A001CE" w:rsidRDefault="00952F8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952F83" w:rsidRPr="00A001CE" w:rsidRDefault="00952F8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2F83" w:rsidRPr="00A001CE" w:rsidRDefault="00952F8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952F83" w:rsidRPr="002E41D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52F83" w:rsidRPr="00A001CE" w:rsidRDefault="00952F83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EA-42338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52F83" w:rsidRPr="00AF2173" w:rsidRDefault="00952F83" w:rsidP="00FE5198">
            <w:pPr>
              <w:jc w:val="center"/>
            </w:pPr>
            <w:r w:rsidRPr="009B6F09">
              <w:rPr>
                <w:rFonts w:ascii="Roboto" w:hAnsi="Roboto" w:cs="Roboto"/>
                <w:color w:val="000000"/>
                <w:shd w:val="clear" w:color="auto" w:fill="FFFFFF"/>
              </w:rPr>
              <w:t>25.02.2020 08:32:01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2F83" w:rsidRPr="007646ED" w:rsidRDefault="00952F83" w:rsidP="007646ED">
            <w:pPr>
              <w:rPr>
                <w:lang w:val="ru-RU"/>
              </w:rPr>
            </w:pPr>
            <w:r w:rsidRPr="007646ED">
              <w:rPr>
                <w:lang w:val="ru-RU"/>
              </w:rPr>
              <w:t>ОБЩЕСТВО С ОГРАНИЧЕННОЙ ОТВЕТСТВЕННОСТЬЮ "МЕДСТАЙЛ"</w:t>
            </w:r>
          </w:p>
          <w:p w:rsidR="00952F83" w:rsidRPr="007646ED" w:rsidRDefault="00952F83" w:rsidP="007646ED">
            <w:pPr>
              <w:rPr>
                <w:lang w:val="ru-RU"/>
              </w:rPr>
            </w:pPr>
            <w:r w:rsidRPr="007646ED">
              <w:rPr>
                <w:lang w:val="ru-RU"/>
              </w:rPr>
              <w:t>ИНН6102064981</w:t>
            </w:r>
          </w:p>
          <w:p w:rsidR="00952F83" w:rsidRPr="007646ED" w:rsidRDefault="00952F83" w:rsidP="007646ED">
            <w:pPr>
              <w:rPr>
                <w:lang w:val="ru-RU"/>
              </w:rPr>
            </w:pPr>
            <w:r w:rsidRPr="007646ED">
              <w:rPr>
                <w:lang w:val="ru-RU"/>
              </w:rPr>
              <w:t>ОГРН1166196056872</w:t>
            </w:r>
          </w:p>
          <w:p w:rsidR="00952F83" w:rsidRPr="007646ED" w:rsidRDefault="00952F83" w:rsidP="007646ED">
            <w:pPr>
              <w:rPr>
                <w:lang w:val="ru-RU"/>
              </w:rPr>
            </w:pPr>
            <w:r w:rsidRPr="007646ED">
              <w:rPr>
                <w:lang w:val="ru-RU"/>
              </w:rPr>
              <w:t>КПП610201001</w:t>
            </w:r>
          </w:p>
          <w:p w:rsidR="00952F83" w:rsidRPr="007646ED" w:rsidRDefault="00952F83" w:rsidP="007646ED">
            <w:pPr>
              <w:rPr>
                <w:lang w:val="ru-RU"/>
              </w:rPr>
            </w:pPr>
            <w:r w:rsidRPr="007646ED">
              <w:rPr>
                <w:lang w:val="ru-RU"/>
              </w:rPr>
              <w:t>Место нахождения (жительства)</w:t>
            </w:r>
          </w:p>
          <w:p w:rsidR="00952F83" w:rsidRPr="007646ED" w:rsidRDefault="00952F83" w:rsidP="007646ED">
            <w:pPr>
              <w:rPr>
                <w:lang w:val="ru-RU"/>
              </w:rPr>
            </w:pPr>
            <w:r w:rsidRPr="007646ED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952F83" w:rsidRPr="007646ED" w:rsidRDefault="00952F83" w:rsidP="007646ED">
            <w:pPr>
              <w:rPr>
                <w:lang w:val="ru-RU"/>
              </w:rPr>
            </w:pPr>
            <w:r w:rsidRPr="007646ED">
              <w:rPr>
                <w:lang w:val="ru-RU"/>
              </w:rPr>
              <w:t>Почтовый адрес</w:t>
            </w:r>
          </w:p>
          <w:p w:rsidR="00952F83" w:rsidRPr="007646ED" w:rsidRDefault="00952F83" w:rsidP="007646ED">
            <w:pPr>
              <w:rPr>
                <w:lang w:val="ru-RU"/>
              </w:rPr>
            </w:pPr>
            <w:r w:rsidRPr="007646ED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952F83" w:rsidRDefault="00952F83" w:rsidP="007646ED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952F83" w:rsidRPr="007646ED" w:rsidRDefault="00952F83" w:rsidP="00AF2173">
            <w:pPr>
              <w:rPr>
                <w:lang w:val="ru-RU"/>
              </w:rPr>
            </w:pPr>
            <w:r>
              <w:t>Телефон 79282700075</w:t>
            </w:r>
          </w:p>
        </w:tc>
      </w:tr>
    </w:tbl>
    <w:p w:rsidR="00952F83" w:rsidRPr="00A001CE" w:rsidRDefault="00952F83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952F83" w:rsidRPr="00A001CE" w:rsidRDefault="00952F83" w:rsidP="00F91BE6">
      <w:pPr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7646ED">
        <w:rPr>
          <w:rFonts w:ascii="Roboto" w:hAnsi="Roboto" w:cs="Roboto"/>
          <w:color w:val="000000"/>
          <w:shd w:val="clear" w:color="auto" w:fill="F9F9F9"/>
          <w:lang w:val="ru-RU"/>
        </w:rPr>
        <w:t>-42338</w:t>
      </w:r>
      <w:r w:rsidRPr="00A001CE">
        <w:rPr>
          <w:lang w:val="ru-RU"/>
        </w:rPr>
        <w:t xml:space="preserve">- </w:t>
      </w:r>
      <w:r w:rsidRPr="007646ED">
        <w:rPr>
          <w:lang w:val="ru-RU"/>
        </w:rPr>
        <w:t>ОБЩЕСТВО С ОГРАНИЧЕННОЙ ОТВЕТСТВЕННОСТЬЮ "МЕДСТАЙЛ"</w:t>
      </w:r>
      <w:r w:rsidRPr="00A001CE">
        <w:rPr>
          <w:lang w:val="ru-RU"/>
        </w:rPr>
        <w:t xml:space="preserve">.   </w:t>
      </w:r>
    </w:p>
    <w:p w:rsidR="00952F83" w:rsidRPr="00A001CE" w:rsidRDefault="00952F83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952F83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952F83" w:rsidRPr="00A001CE" w:rsidRDefault="00952F83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952F83" w:rsidRPr="00A001CE" w:rsidRDefault="00952F83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952F83" w:rsidRPr="00A001CE">
        <w:trPr>
          <w:trHeight w:val="274"/>
        </w:trPr>
        <w:tc>
          <w:tcPr>
            <w:tcW w:w="2204" w:type="dxa"/>
            <w:vMerge/>
          </w:tcPr>
          <w:p w:rsidR="00952F83" w:rsidRPr="00A001CE" w:rsidRDefault="00952F83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952F83" w:rsidRPr="00A001CE" w:rsidRDefault="00952F83" w:rsidP="00AA4A97">
            <w:pPr>
              <w:jc w:val="center"/>
              <w:rPr>
                <w:lang w:val="ru-RU"/>
              </w:rPr>
            </w:pPr>
          </w:p>
          <w:p w:rsidR="00952F83" w:rsidRPr="00A001CE" w:rsidRDefault="00952F83" w:rsidP="00AA4A97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952F83" w:rsidRPr="00A001CE" w:rsidRDefault="00952F83" w:rsidP="00AA4A97">
            <w:pPr>
              <w:ind w:right="-21"/>
              <w:jc w:val="center"/>
              <w:rPr>
                <w:lang w:val="ru-RU"/>
              </w:rPr>
            </w:pPr>
          </w:p>
          <w:p w:rsidR="00952F83" w:rsidRPr="00A001CE" w:rsidRDefault="00952F83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952F83" w:rsidRPr="00A001CE" w:rsidRDefault="00952F83" w:rsidP="0056026D">
            <w:pPr>
              <w:jc w:val="center"/>
              <w:rPr>
                <w:lang w:val="ru-RU"/>
              </w:rPr>
            </w:pPr>
          </w:p>
          <w:p w:rsidR="00952F83" w:rsidRPr="00A001CE" w:rsidRDefault="00952F83" w:rsidP="001B1EE5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952F83" w:rsidRPr="00A001CE" w:rsidRDefault="00952F83" w:rsidP="00AA4A97">
            <w:pPr>
              <w:jc w:val="center"/>
              <w:rPr>
                <w:lang w:val="ru-RU"/>
              </w:rPr>
            </w:pPr>
          </w:p>
          <w:p w:rsidR="00952F83" w:rsidRPr="00A001CE" w:rsidRDefault="00952F83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952F83" w:rsidRPr="00A001CE" w:rsidRDefault="00952F83" w:rsidP="0056026D">
            <w:pPr>
              <w:jc w:val="center"/>
              <w:rPr>
                <w:lang w:val="ru-RU"/>
              </w:rPr>
            </w:pPr>
          </w:p>
          <w:p w:rsidR="00952F83" w:rsidRPr="00A001CE" w:rsidRDefault="00952F83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952F83" w:rsidRPr="00C1262A">
        <w:trPr>
          <w:trHeight w:val="938"/>
        </w:trPr>
        <w:tc>
          <w:tcPr>
            <w:tcW w:w="2204" w:type="dxa"/>
            <w:vAlign w:val="center"/>
          </w:tcPr>
          <w:p w:rsidR="00952F83" w:rsidRPr="00A001CE" w:rsidRDefault="00952F83" w:rsidP="003032D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7646ED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-42338</w:t>
            </w:r>
            <w:r w:rsidRPr="00A001CE">
              <w:rPr>
                <w:lang w:val="ru-RU"/>
              </w:rPr>
              <w:t xml:space="preserve">- </w:t>
            </w:r>
            <w:r w:rsidRPr="007646ED">
              <w:rPr>
                <w:lang w:val="ru-RU"/>
              </w:rPr>
              <w:t>ОБЩЕСТВО С ОГРАНИЧЕННОЙ ОТВЕТСТВЕННОСТЬЮ "МЕДСТАЙЛ"</w:t>
            </w:r>
            <w:r w:rsidRPr="00A001CE">
              <w:rPr>
                <w:lang w:val="ru-RU"/>
              </w:rPr>
              <w:t xml:space="preserve">       </w:t>
            </w:r>
          </w:p>
        </w:tc>
        <w:tc>
          <w:tcPr>
            <w:tcW w:w="1700" w:type="dxa"/>
          </w:tcPr>
          <w:p w:rsidR="00952F83" w:rsidRPr="00A001CE" w:rsidRDefault="00952F83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52F83" w:rsidRPr="00A001CE" w:rsidRDefault="00952F83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52F83" w:rsidRPr="00A001CE" w:rsidRDefault="00952F83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52F83" w:rsidRPr="00A001CE" w:rsidRDefault="00952F83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52F83" w:rsidRPr="00A001CE" w:rsidRDefault="00952F83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952F83" w:rsidRPr="00A001CE" w:rsidRDefault="00952F83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952F83" w:rsidRPr="00A001CE" w:rsidRDefault="00952F83" w:rsidP="001B1EE5">
      <w:pPr>
        <w:ind w:firstLine="709"/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9B6F09">
        <w:rPr>
          <w:lang w:val="ru-RU"/>
        </w:rPr>
        <w:t>Лекарственные средства фармацевтические разные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7646ED">
        <w:rPr>
          <w:lang w:val="ru-RU"/>
        </w:rPr>
        <w:t>ОБЩЕСТВО С ОГРАНИЧЕННОЙ ОТВЕТСТВЕННОСТЬЮ "МЕДСТАЙЛ"</w:t>
      </w:r>
      <w:r w:rsidRPr="00A001CE">
        <w:rPr>
          <w:lang w:val="ru-RU"/>
        </w:rPr>
        <w:t xml:space="preserve">, предложившим цену контракта </w:t>
      </w:r>
      <w:r w:rsidRPr="007646ED">
        <w:rPr>
          <w:rFonts w:ascii="Roboto" w:hAnsi="Roboto" w:cs="Roboto"/>
          <w:color w:val="000000"/>
          <w:shd w:val="clear" w:color="auto" w:fill="F9F9F9"/>
          <w:lang w:val="ru-RU"/>
        </w:rPr>
        <w:t>371</w:t>
      </w:r>
      <w:r>
        <w:rPr>
          <w:rFonts w:ascii="Roboto" w:hAnsi="Roboto" w:cs="Roboto"/>
          <w:color w:val="000000"/>
          <w:shd w:val="clear" w:color="auto" w:fill="F9F9F9"/>
        </w:rPr>
        <w:t> </w:t>
      </w:r>
      <w:r w:rsidRPr="007646ED">
        <w:rPr>
          <w:rFonts w:ascii="Roboto" w:hAnsi="Roboto" w:cs="Roboto"/>
          <w:color w:val="000000"/>
          <w:shd w:val="clear" w:color="auto" w:fill="F9F9F9"/>
          <w:lang w:val="ru-RU"/>
        </w:rPr>
        <w:t>173.31</w:t>
      </w:r>
      <w:r w:rsidRPr="00A001CE">
        <w:rPr>
          <w:lang w:val="ru-RU"/>
        </w:rPr>
        <w:t xml:space="preserve"> руб.</w:t>
      </w:r>
    </w:p>
    <w:p w:rsidR="00952F83" w:rsidRPr="00A001CE" w:rsidRDefault="00952F83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</w:t>
      </w:r>
      <w:r>
        <w:rPr>
          <w:b/>
          <w:bCs/>
          <w:lang w:val="ru-RU"/>
        </w:rPr>
        <w:t xml:space="preserve"> </w:t>
      </w:r>
      <w:r w:rsidRPr="00A001CE">
        <w:rPr>
          <w:b/>
          <w:bCs/>
          <w:lang w:val="ru-RU"/>
        </w:rPr>
        <w:t>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952F83" w:rsidRPr="00A001CE">
        <w:trPr>
          <w:trHeight w:val="206"/>
          <w:jc w:val="center"/>
        </w:trPr>
        <w:tc>
          <w:tcPr>
            <w:tcW w:w="7338" w:type="dxa"/>
          </w:tcPr>
          <w:p w:rsidR="00952F83" w:rsidRPr="00A001CE" w:rsidRDefault="00952F8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52F83" w:rsidRPr="00A001CE" w:rsidRDefault="00952F8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952F83" w:rsidRPr="00A001CE" w:rsidRDefault="00952F8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52F83" w:rsidRPr="00A001CE" w:rsidRDefault="00952F8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Просоленко Ю.А.</w:t>
            </w:r>
          </w:p>
          <w:p w:rsidR="00952F83" w:rsidRPr="00A001CE" w:rsidRDefault="00952F8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52F83" w:rsidRPr="00A001CE">
        <w:trPr>
          <w:trHeight w:val="206"/>
          <w:jc w:val="center"/>
        </w:trPr>
        <w:tc>
          <w:tcPr>
            <w:tcW w:w="7338" w:type="dxa"/>
          </w:tcPr>
          <w:p w:rsidR="00952F83" w:rsidRPr="00A001CE" w:rsidRDefault="00952F83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52F83" w:rsidRPr="00A001CE" w:rsidRDefault="00952F83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952F83" w:rsidRPr="00A001CE" w:rsidRDefault="00952F8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952F83" w:rsidRPr="00A001CE" w:rsidRDefault="00952F8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52F83" w:rsidRPr="00A001CE" w:rsidRDefault="00952F83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952F83" w:rsidRPr="00A001CE" w:rsidRDefault="00952F8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52F83" w:rsidRPr="00A001CE" w:rsidRDefault="00952F8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Костюк Н.В.</w:t>
            </w:r>
          </w:p>
          <w:p w:rsidR="00952F83" w:rsidRPr="00A001CE" w:rsidRDefault="00952F8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52F83" w:rsidRPr="00A001CE">
        <w:trPr>
          <w:trHeight w:val="206"/>
          <w:jc w:val="center"/>
        </w:trPr>
        <w:tc>
          <w:tcPr>
            <w:tcW w:w="7338" w:type="dxa"/>
          </w:tcPr>
          <w:p w:rsidR="00952F83" w:rsidRPr="00A001CE" w:rsidRDefault="00952F8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952F83" w:rsidRPr="00A001CE" w:rsidRDefault="00952F83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952F83" w:rsidRPr="00A001CE" w:rsidRDefault="00952F83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952F83" w:rsidRPr="00A001CE" w:rsidRDefault="00952F83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952F83" w:rsidRPr="00A001CE" w:rsidRDefault="00952F83" w:rsidP="00B7524D">
      <w:pPr>
        <w:jc w:val="both"/>
        <w:rPr>
          <w:lang w:val="ru-RU" w:eastAsia="ru-RU"/>
        </w:rPr>
      </w:pPr>
    </w:p>
    <w:sectPr w:rsidR="00952F83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2F83" w:rsidRDefault="00952F83">
      <w:r>
        <w:separator/>
      </w:r>
    </w:p>
  </w:endnote>
  <w:endnote w:type="continuationSeparator" w:id="1">
    <w:p w:rsidR="00952F83" w:rsidRDefault="00952F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2F83" w:rsidRDefault="00952F83">
      <w:r>
        <w:separator/>
      </w:r>
    </w:p>
  </w:footnote>
  <w:footnote w:type="continuationSeparator" w:id="1">
    <w:p w:rsidR="00952F83" w:rsidRDefault="00952F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F83" w:rsidRDefault="00952F83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52F83" w:rsidRDefault="00952F8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0F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112B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04F8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31A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2FA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B86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27EF8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6499F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1D2"/>
    <w:rsid w:val="002E4B8E"/>
    <w:rsid w:val="002E53F4"/>
    <w:rsid w:val="002E5AC0"/>
    <w:rsid w:val="002E783B"/>
    <w:rsid w:val="002E7986"/>
    <w:rsid w:val="002F0991"/>
    <w:rsid w:val="002F1925"/>
    <w:rsid w:val="002F2615"/>
    <w:rsid w:val="002F3791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04A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5B94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44A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AA8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5290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359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1C"/>
    <w:rsid w:val="005A08FA"/>
    <w:rsid w:val="005A0E17"/>
    <w:rsid w:val="005A1671"/>
    <w:rsid w:val="005A20FF"/>
    <w:rsid w:val="005A2434"/>
    <w:rsid w:val="005B0739"/>
    <w:rsid w:val="005B0F09"/>
    <w:rsid w:val="005B1030"/>
    <w:rsid w:val="005B1186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C7A25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55B2"/>
    <w:rsid w:val="0064562B"/>
    <w:rsid w:val="00646595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A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4F6"/>
    <w:rsid w:val="00701976"/>
    <w:rsid w:val="00701C59"/>
    <w:rsid w:val="00702C6F"/>
    <w:rsid w:val="007049CE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5748"/>
    <w:rsid w:val="00716176"/>
    <w:rsid w:val="00716DF2"/>
    <w:rsid w:val="00721D9E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20F3"/>
    <w:rsid w:val="007538A6"/>
    <w:rsid w:val="007541FD"/>
    <w:rsid w:val="00757343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6ED"/>
    <w:rsid w:val="00764B14"/>
    <w:rsid w:val="00764EBC"/>
    <w:rsid w:val="007655BB"/>
    <w:rsid w:val="0076765D"/>
    <w:rsid w:val="00773AE8"/>
    <w:rsid w:val="00775C3B"/>
    <w:rsid w:val="00775EEC"/>
    <w:rsid w:val="00776796"/>
    <w:rsid w:val="007803D5"/>
    <w:rsid w:val="00781001"/>
    <w:rsid w:val="00781195"/>
    <w:rsid w:val="00781AB4"/>
    <w:rsid w:val="00783779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B3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B4A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483E"/>
    <w:rsid w:val="0085545D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34CA"/>
    <w:rsid w:val="00883943"/>
    <w:rsid w:val="008858EB"/>
    <w:rsid w:val="00886CB3"/>
    <w:rsid w:val="00886E3F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1FF0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2F83"/>
    <w:rsid w:val="009538C9"/>
    <w:rsid w:val="0095394B"/>
    <w:rsid w:val="00953C08"/>
    <w:rsid w:val="00954021"/>
    <w:rsid w:val="00956E1A"/>
    <w:rsid w:val="00961A27"/>
    <w:rsid w:val="0096455F"/>
    <w:rsid w:val="0096538D"/>
    <w:rsid w:val="0096734D"/>
    <w:rsid w:val="00971871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92C"/>
    <w:rsid w:val="009A2EB6"/>
    <w:rsid w:val="009A4CD3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4AB6"/>
    <w:rsid w:val="00A150B5"/>
    <w:rsid w:val="00A160B2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052"/>
    <w:rsid w:val="00A35487"/>
    <w:rsid w:val="00A35DBB"/>
    <w:rsid w:val="00A364B7"/>
    <w:rsid w:val="00A37FF7"/>
    <w:rsid w:val="00A4228D"/>
    <w:rsid w:val="00A42F5A"/>
    <w:rsid w:val="00A43967"/>
    <w:rsid w:val="00A44B80"/>
    <w:rsid w:val="00A44C15"/>
    <w:rsid w:val="00A466DC"/>
    <w:rsid w:val="00A46EDD"/>
    <w:rsid w:val="00A472C7"/>
    <w:rsid w:val="00A47AD9"/>
    <w:rsid w:val="00A47B1A"/>
    <w:rsid w:val="00A5002F"/>
    <w:rsid w:val="00A51320"/>
    <w:rsid w:val="00A51FF9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2D58"/>
    <w:rsid w:val="00AA454D"/>
    <w:rsid w:val="00AA4A97"/>
    <w:rsid w:val="00AA6D03"/>
    <w:rsid w:val="00AA7061"/>
    <w:rsid w:val="00AA752F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0EDC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173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1DAF"/>
    <w:rsid w:val="00B422A3"/>
    <w:rsid w:val="00B42B6F"/>
    <w:rsid w:val="00B436A6"/>
    <w:rsid w:val="00B43B38"/>
    <w:rsid w:val="00B452B0"/>
    <w:rsid w:val="00B47108"/>
    <w:rsid w:val="00B47990"/>
    <w:rsid w:val="00B500D8"/>
    <w:rsid w:val="00B505B5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DEB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94D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262A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1CEF"/>
    <w:rsid w:val="00C43103"/>
    <w:rsid w:val="00C43B8B"/>
    <w:rsid w:val="00C44303"/>
    <w:rsid w:val="00C44A2F"/>
    <w:rsid w:val="00C45705"/>
    <w:rsid w:val="00C46340"/>
    <w:rsid w:val="00C47ACB"/>
    <w:rsid w:val="00C502CE"/>
    <w:rsid w:val="00C50D29"/>
    <w:rsid w:val="00C50EB9"/>
    <w:rsid w:val="00C51814"/>
    <w:rsid w:val="00C521D7"/>
    <w:rsid w:val="00C54174"/>
    <w:rsid w:val="00C54B03"/>
    <w:rsid w:val="00C55AC5"/>
    <w:rsid w:val="00C565A6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2036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372"/>
    <w:rsid w:val="00CB053E"/>
    <w:rsid w:val="00CB0F59"/>
    <w:rsid w:val="00CB1EA9"/>
    <w:rsid w:val="00CB36A9"/>
    <w:rsid w:val="00CB5276"/>
    <w:rsid w:val="00CB58ED"/>
    <w:rsid w:val="00CB6303"/>
    <w:rsid w:val="00CB63B7"/>
    <w:rsid w:val="00CB68BE"/>
    <w:rsid w:val="00CB6CD8"/>
    <w:rsid w:val="00CB77CF"/>
    <w:rsid w:val="00CC1A11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347C"/>
    <w:rsid w:val="00D044B0"/>
    <w:rsid w:val="00D04C2C"/>
    <w:rsid w:val="00D05486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48E5"/>
    <w:rsid w:val="00D95179"/>
    <w:rsid w:val="00DA1CF5"/>
    <w:rsid w:val="00DA6403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378C2"/>
    <w:rsid w:val="00E40820"/>
    <w:rsid w:val="00E40F24"/>
    <w:rsid w:val="00E4191B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2B38"/>
    <w:rsid w:val="00E7478B"/>
    <w:rsid w:val="00E74A52"/>
    <w:rsid w:val="00E756BD"/>
    <w:rsid w:val="00E75BF4"/>
    <w:rsid w:val="00E75F6E"/>
    <w:rsid w:val="00E760AD"/>
    <w:rsid w:val="00E80DDF"/>
    <w:rsid w:val="00E82889"/>
    <w:rsid w:val="00E82CB0"/>
    <w:rsid w:val="00E82DBB"/>
    <w:rsid w:val="00E86643"/>
    <w:rsid w:val="00E90CF1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2834"/>
    <w:rsid w:val="00F13608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37E11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1BE6"/>
    <w:rsid w:val="00F923C7"/>
    <w:rsid w:val="00F930B4"/>
    <w:rsid w:val="00F93B3F"/>
    <w:rsid w:val="00F93BF3"/>
    <w:rsid w:val="00F94AFB"/>
    <w:rsid w:val="00F9526F"/>
    <w:rsid w:val="00F95498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6017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7ACB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  <w:style w:type="character" w:customStyle="1" w:styleId="116">
    <w:name w:val="Знак Знак116"/>
    <w:basedOn w:val="DefaultParagraphFont"/>
    <w:uiPriority w:val="99"/>
    <w:rsid w:val="007C5B38"/>
  </w:style>
  <w:style w:type="character" w:customStyle="1" w:styleId="117">
    <w:name w:val="Знак Знак117"/>
    <w:basedOn w:val="DefaultParagraphFont"/>
    <w:uiPriority w:val="99"/>
    <w:rsid w:val="004C68D1"/>
  </w:style>
  <w:style w:type="character" w:customStyle="1" w:styleId="118">
    <w:name w:val="Знак Знак118"/>
    <w:basedOn w:val="DefaultParagraphFont"/>
    <w:uiPriority w:val="99"/>
    <w:rsid w:val="003B644A"/>
  </w:style>
  <w:style w:type="character" w:customStyle="1" w:styleId="119">
    <w:name w:val="Знак Знак119"/>
    <w:basedOn w:val="DefaultParagraphFont"/>
    <w:uiPriority w:val="99"/>
    <w:rsid w:val="0096734D"/>
  </w:style>
  <w:style w:type="character" w:customStyle="1" w:styleId="120">
    <w:name w:val="Знак Знак120"/>
    <w:basedOn w:val="DefaultParagraphFont"/>
    <w:uiPriority w:val="99"/>
    <w:rsid w:val="00757343"/>
  </w:style>
  <w:style w:type="character" w:customStyle="1" w:styleId="121">
    <w:name w:val="Знак Знак121"/>
    <w:basedOn w:val="DefaultParagraphFont"/>
    <w:uiPriority w:val="99"/>
    <w:rsid w:val="00A14AB6"/>
  </w:style>
  <w:style w:type="character" w:customStyle="1" w:styleId="122">
    <w:name w:val="Знак Знак122"/>
    <w:basedOn w:val="DefaultParagraphFont"/>
    <w:uiPriority w:val="99"/>
    <w:rsid w:val="002F3791"/>
  </w:style>
  <w:style w:type="character" w:customStyle="1" w:styleId="123">
    <w:name w:val="Знак Знак123"/>
    <w:basedOn w:val="DefaultParagraphFont"/>
    <w:uiPriority w:val="99"/>
    <w:rsid w:val="00715748"/>
  </w:style>
  <w:style w:type="character" w:customStyle="1" w:styleId="124">
    <w:name w:val="Знак Знак124"/>
    <w:basedOn w:val="DefaultParagraphFont"/>
    <w:uiPriority w:val="99"/>
    <w:rsid w:val="00AF2173"/>
  </w:style>
  <w:style w:type="character" w:customStyle="1" w:styleId="125">
    <w:name w:val="Знак Знак125"/>
    <w:basedOn w:val="DefaultParagraphFont"/>
    <w:uiPriority w:val="99"/>
    <w:rsid w:val="005B1030"/>
  </w:style>
  <w:style w:type="character" w:customStyle="1" w:styleId="126">
    <w:name w:val="Знак Знак126"/>
    <w:basedOn w:val="DefaultParagraphFont"/>
    <w:uiPriority w:val="99"/>
    <w:rsid w:val="007646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891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389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18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891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91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3891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891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891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1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891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891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891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3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2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73891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891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89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37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3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7389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891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2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3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73891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891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891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2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2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73891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891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891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3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2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73891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891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891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2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3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73891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891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2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3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73891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891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3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2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7389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891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3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2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73891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89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26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3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7389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891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3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3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73891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89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89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2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2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73891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891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89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40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4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7389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891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91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3891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891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891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891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891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89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89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891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891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891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891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891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389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6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891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91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3891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389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9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389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389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9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91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6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891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6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89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6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89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6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891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916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3</Pages>
  <Words>1047</Words>
  <Characters>5969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2020-02-26T13:03:00Z</cp:lastPrinted>
  <dcterms:created xsi:type="dcterms:W3CDTF">2020-02-28T12:16:00Z</dcterms:created>
  <dcterms:modified xsi:type="dcterms:W3CDTF">2020-02-28T12:25:00Z</dcterms:modified>
</cp:coreProperties>
</file>