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602" w:rsidRPr="00757343" w:rsidRDefault="00A34602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57343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54</w:t>
      </w:r>
    </w:p>
    <w:p w:rsidR="00A34602" w:rsidRPr="00A001CE" w:rsidRDefault="00A34602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34602" w:rsidRPr="00A001CE" w:rsidRDefault="00A3460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34602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34602" w:rsidRPr="00A001CE" w:rsidRDefault="00A34602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34602" w:rsidRPr="00A001CE" w:rsidRDefault="00A3460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02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марта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A34602" w:rsidRDefault="00A34602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34602" w:rsidRDefault="00A34602" w:rsidP="0071574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34602" w:rsidRPr="00536230" w:rsidRDefault="00A34602" w:rsidP="0053623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36230">
        <w:rPr>
          <w:b/>
          <w:bCs/>
          <w:lang w:val="ru-RU"/>
        </w:rPr>
        <w:t xml:space="preserve">Информация о государственном заказчике: </w:t>
      </w:r>
      <w:r w:rsidRPr="00536230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536230">
          <w:rPr>
            <w:rStyle w:val="Hyperlink"/>
          </w:rPr>
          <w:t>crbzak</w:t>
        </w:r>
        <w:r w:rsidRPr="00536230">
          <w:rPr>
            <w:rStyle w:val="Hyperlink"/>
            <w:lang w:val="ru-RU"/>
          </w:rPr>
          <w:t>@</w:t>
        </w:r>
        <w:r w:rsidRPr="00536230">
          <w:rPr>
            <w:rStyle w:val="Hyperlink"/>
          </w:rPr>
          <w:t>mail</w:t>
        </w:r>
        <w:r w:rsidRPr="00536230">
          <w:rPr>
            <w:rStyle w:val="Hyperlink"/>
            <w:lang w:val="ru-RU"/>
          </w:rPr>
          <w:t>.</w:t>
        </w:r>
        <w:r w:rsidRPr="00536230">
          <w:rPr>
            <w:rStyle w:val="Hyperlink"/>
          </w:rPr>
          <w:t>ru</w:t>
        </w:r>
      </w:hyperlink>
      <w:r w:rsidRPr="00536230">
        <w:rPr>
          <w:lang w:val="ru-RU"/>
        </w:rPr>
        <w:t>. Контрактный управляющий: Дехтерев Юрий Сергеевич.</w:t>
      </w:r>
    </w:p>
    <w:p w:rsidR="00A34602" w:rsidRPr="00536230" w:rsidRDefault="00A34602" w:rsidP="0053623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36230">
        <w:rPr>
          <w:b/>
          <w:bCs/>
          <w:lang w:val="ru-RU"/>
        </w:rPr>
        <w:t>Предмет контракта: «</w:t>
      </w:r>
      <w:r w:rsidRPr="00536230">
        <w:rPr>
          <w:lang w:val="ru-RU"/>
        </w:rPr>
        <w:t xml:space="preserve">Изделия медицинские прочие».  </w:t>
      </w:r>
    </w:p>
    <w:p w:rsidR="00A34602" w:rsidRPr="00536230" w:rsidRDefault="00A34602" w:rsidP="00536230">
      <w:pPr>
        <w:autoSpaceDE w:val="0"/>
        <w:autoSpaceDN w:val="0"/>
        <w:adjustRightInd w:val="0"/>
        <w:rPr>
          <w:lang w:val="ru-RU" w:eastAsia="ru-RU"/>
        </w:rPr>
      </w:pPr>
      <w:r w:rsidRPr="00536230">
        <w:rPr>
          <w:b/>
          <w:bCs/>
          <w:noProof/>
          <w:lang w:val="ru-RU"/>
        </w:rPr>
        <w:t>Идентификационный код закупки:</w:t>
      </w:r>
      <w:r w:rsidRPr="00536230">
        <w:rPr>
          <w:lang w:val="ru-RU"/>
        </w:rPr>
        <w:t xml:space="preserve"> </w:t>
      </w:r>
      <w:r w:rsidRPr="00536230">
        <w:rPr>
          <w:color w:val="000000"/>
          <w:lang w:val="ru-RU"/>
        </w:rPr>
        <w:t>203234901331923490100100780012660000</w:t>
      </w:r>
    </w:p>
    <w:p w:rsidR="00A34602" w:rsidRPr="00536230" w:rsidRDefault="00A34602" w:rsidP="00536230">
      <w:pPr>
        <w:autoSpaceDE w:val="0"/>
        <w:autoSpaceDN w:val="0"/>
        <w:adjustRightInd w:val="0"/>
        <w:rPr>
          <w:lang w:val="ru-RU"/>
        </w:rPr>
      </w:pPr>
      <w:r w:rsidRPr="00536230">
        <w:rPr>
          <w:b/>
          <w:bCs/>
          <w:noProof/>
          <w:lang w:val="ru-RU"/>
        </w:rPr>
        <w:t>Начальная (максимальная) цена контракта</w:t>
      </w:r>
      <w:r w:rsidRPr="00536230">
        <w:rPr>
          <w:b/>
          <w:bCs/>
          <w:lang w:val="ru-RU"/>
        </w:rPr>
        <w:t>:</w:t>
      </w:r>
      <w:r w:rsidRPr="00536230">
        <w:rPr>
          <w:lang w:val="ru-RU"/>
        </w:rPr>
        <w:t xml:space="preserve"> 414290 руб. 10 коп. (четыреста четырнадцать тысяч двести девяносто рублей 10 копеек).</w:t>
      </w:r>
    </w:p>
    <w:p w:rsidR="00A34602" w:rsidRPr="00536230" w:rsidRDefault="00A34602" w:rsidP="0053623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36230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536230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A34602" w:rsidRPr="00536230" w:rsidRDefault="00A34602" w:rsidP="0053623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36230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536230">
        <w:rPr>
          <w:lang w:val="ru-RU"/>
        </w:rPr>
        <w:t xml:space="preserve"> Россия, Краснодарский край, г. Славянск-на-Кубани, ул. Батарейная, 377.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A34602" w:rsidRPr="00536230" w:rsidRDefault="00A34602" w:rsidP="0053623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536230">
        <w:rPr>
          <w:b/>
          <w:bCs/>
          <w:lang w:val="ru-RU"/>
        </w:rPr>
        <w:t>Источник финансирования:</w:t>
      </w:r>
      <w:r w:rsidRPr="00536230">
        <w:rPr>
          <w:lang w:val="ru-RU"/>
        </w:rPr>
        <w:t xml:space="preserve"> Внебюджетные фонды (ОМС).</w:t>
      </w:r>
    </w:p>
    <w:p w:rsidR="00A34602" w:rsidRPr="00536230" w:rsidRDefault="00A34602" w:rsidP="0053623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536230">
        <w:rPr>
          <w:lang w:val="ru-RU"/>
        </w:rPr>
        <w:t xml:space="preserve">  </w:t>
      </w:r>
      <w:r w:rsidRPr="00536230">
        <w:rPr>
          <w:b/>
          <w:bCs/>
          <w:lang w:val="ru-RU"/>
        </w:rPr>
        <w:t>Размер обеспечения заявки на участие в аукционе:</w:t>
      </w:r>
      <w:r w:rsidRPr="00536230">
        <w:rPr>
          <w:lang w:val="ru-RU"/>
        </w:rPr>
        <w:t xml:space="preserve"> Не установлен</w:t>
      </w:r>
      <w:r w:rsidRPr="00536230">
        <w:rPr>
          <w:spacing w:val="-2"/>
          <w:lang w:val="ru-RU"/>
        </w:rPr>
        <w:t>.</w:t>
      </w:r>
    </w:p>
    <w:p w:rsidR="00A34602" w:rsidRPr="00536230" w:rsidRDefault="00A34602" w:rsidP="00536230">
      <w:pPr>
        <w:jc w:val="both"/>
        <w:rPr>
          <w:spacing w:val="-2"/>
          <w:lang w:val="ru-RU"/>
        </w:rPr>
      </w:pPr>
      <w:r w:rsidRPr="00536230">
        <w:rPr>
          <w:b/>
          <w:bCs/>
          <w:lang w:val="ru-RU"/>
        </w:rPr>
        <w:t xml:space="preserve">       </w:t>
      </w:r>
      <w:r w:rsidRPr="00536230">
        <w:rPr>
          <w:b/>
          <w:bCs/>
          <w:lang w:val="ru-RU"/>
        </w:rPr>
        <w:tab/>
        <w:t xml:space="preserve">Размер обеспечения исполнения контракта: </w:t>
      </w:r>
      <w:r w:rsidRPr="00536230">
        <w:rPr>
          <w:lang w:val="ru-RU"/>
        </w:rPr>
        <w:t xml:space="preserve">5 </w:t>
      </w:r>
      <w:r w:rsidRPr="00536230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34602" w:rsidRPr="00536230" w:rsidRDefault="00A34602" w:rsidP="0053623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536230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536230">
        <w:rPr>
          <w:color w:val="000000"/>
          <w:sz w:val="24"/>
          <w:szCs w:val="24"/>
        </w:rPr>
        <w:t>19.02.2020 12:08</w:t>
      </w:r>
      <w:r w:rsidRPr="00536230">
        <w:rPr>
          <w:sz w:val="24"/>
          <w:szCs w:val="24"/>
        </w:rPr>
        <w:t xml:space="preserve"> (московское время).</w:t>
      </w:r>
    </w:p>
    <w:p w:rsidR="00A34602" w:rsidRPr="00536230" w:rsidRDefault="00A34602" w:rsidP="00536230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536230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536230">
        <w:rPr>
          <w:sz w:val="24"/>
          <w:szCs w:val="24"/>
        </w:rPr>
        <w:t xml:space="preserve"> </w:t>
      </w:r>
    </w:p>
    <w:p w:rsidR="00A34602" w:rsidRDefault="00A34602" w:rsidP="0071574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34602" w:rsidRPr="00A001CE">
        <w:trPr>
          <w:jc w:val="center"/>
        </w:trPr>
        <w:tc>
          <w:tcPr>
            <w:tcW w:w="9828" w:type="dxa"/>
            <w:gridSpan w:val="5"/>
          </w:tcPr>
          <w:p w:rsidR="00A34602" w:rsidRPr="00A001CE" w:rsidRDefault="00A34602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A34602" w:rsidRPr="008E3B5B">
        <w:trPr>
          <w:jc w:val="center"/>
        </w:trPr>
        <w:tc>
          <w:tcPr>
            <w:tcW w:w="2820" w:type="dxa"/>
          </w:tcPr>
          <w:p w:rsidR="00A34602" w:rsidRPr="00A001CE" w:rsidRDefault="00A34602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A34602" w:rsidRPr="00A001CE" w:rsidRDefault="00A34602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A34602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A34602" w:rsidRPr="00A001CE" w:rsidRDefault="00A34602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A34602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A34602" w:rsidRPr="00A001CE" w:rsidRDefault="00A34602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34602" w:rsidRPr="00A001CE" w:rsidRDefault="00A34602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A34602" w:rsidRPr="00A001CE">
        <w:trPr>
          <w:jc w:val="center"/>
        </w:trPr>
        <w:tc>
          <w:tcPr>
            <w:tcW w:w="9828" w:type="dxa"/>
            <w:gridSpan w:val="5"/>
          </w:tcPr>
          <w:p w:rsidR="00A34602" w:rsidRPr="00A001CE" w:rsidRDefault="00A34602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A34602" w:rsidRPr="008E3B5B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34602" w:rsidRPr="00A001CE" w:rsidRDefault="00A34602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A34602" w:rsidRPr="00A001CE" w:rsidRDefault="00A34602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A34602" w:rsidRPr="00A001CE" w:rsidRDefault="00A34602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34602" w:rsidRPr="00A001CE" w:rsidRDefault="00A34602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A34602" w:rsidRPr="00A001CE" w:rsidRDefault="00A34602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A34602" w:rsidRPr="00A001CE" w:rsidRDefault="00A34602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A34602" w:rsidRPr="00A001CE" w:rsidRDefault="00A34602" w:rsidP="00B52A02">
            <w:pPr>
              <w:ind w:right="-80"/>
              <w:jc w:val="both"/>
              <w:rPr>
                <w:lang w:val="ru-RU"/>
              </w:rPr>
            </w:pPr>
          </w:p>
          <w:p w:rsidR="00A34602" w:rsidRPr="00A001CE" w:rsidRDefault="00A34602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A34602" w:rsidRPr="00A001CE" w:rsidRDefault="00A34602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A34602" w:rsidRPr="00A001CE" w:rsidRDefault="00A34602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02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15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34602" w:rsidRPr="00A001CE" w:rsidRDefault="00A34602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A34602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4602" w:rsidRPr="00A001CE" w:rsidRDefault="00A346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4602" w:rsidRPr="00A001CE" w:rsidRDefault="00A346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4602" w:rsidRPr="00A001CE" w:rsidRDefault="00A346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4602" w:rsidRPr="00A001CE" w:rsidRDefault="00A346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4602" w:rsidRPr="00A001CE" w:rsidRDefault="00A3460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34602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4602" w:rsidRPr="00A001CE" w:rsidRDefault="00A34602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4602" w:rsidRPr="00536230" w:rsidRDefault="00A34602" w:rsidP="00536230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412 218.00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4602" w:rsidRPr="00A001CE" w:rsidRDefault="00A34602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4602" w:rsidRPr="00A001CE" w:rsidRDefault="00A34602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02.03.2020 11:01:35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4602" w:rsidRPr="00AF2173" w:rsidRDefault="00A34602" w:rsidP="00CE4749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EA-42528</w:t>
            </w:r>
          </w:p>
        </w:tc>
      </w:tr>
    </w:tbl>
    <w:p w:rsidR="00A34602" w:rsidRPr="00A001CE" w:rsidRDefault="00A34602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</w:t>
      </w:r>
      <w:r>
        <w:rPr>
          <w:lang w:val="ru-RU"/>
        </w:rPr>
        <w:t xml:space="preserve"> закупки</w:t>
      </w:r>
      <w:r w:rsidRPr="00A001CE">
        <w:rPr>
          <w:lang w:val="ru-RU"/>
        </w:rPr>
        <w:t xml:space="preserve">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>
        <w:rPr>
          <w:color w:val="000000"/>
          <w:shd w:val="clear" w:color="auto" w:fill="F9F9F9"/>
          <w:lang w:val="ru-RU"/>
        </w:rPr>
        <w:t xml:space="preserve"> №</w:t>
      </w:r>
      <w:r w:rsidRPr="00536230">
        <w:rPr>
          <w:lang w:val="ru-RU"/>
        </w:rPr>
        <w:t xml:space="preserve"> </w:t>
      </w:r>
      <w:r w:rsidRPr="00536230">
        <w:rPr>
          <w:color w:val="000000"/>
          <w:shd w:val="clear" w:color="auto" w:fill="F9F9F9"/>
          <w:lang w:val="ru-RU"/>
        </w:rPr>
        <w:t>EA-42371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A34602" w:rsidRPr="00A001CE" w:rsidRDefault="00A34602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34602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34602" w:rsidRPr="00A001CE" w:rsidRDefault="00A3460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A34602" w:rsidRPr="00A001CE" w:rsidRDefault="00A3460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34602" w:rsidRPr="00A001CE" w:rsidRDefault="00A3460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A34602" w:rsidRPr="00A001CE" w:rsidRDefault="00A3460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4602" w:rsidRPr="00A001CE" w:rsidRDefault="00A3460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34602" w:rsidRPr="008E3B5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34602" w:rsidRPr="00A001CE" w:rsidRDefault="00A3460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EA-42528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34602" w:rsidRPr="00536230" w:rsidRDefault="00A34602" w:rsidP="00FE5198">
            <w:pPr>
              <w:jc w:val="center"/>
            </w:pPr>
            <w:r w:rsidRPr="00536230">
              <w:t>26.02.2020 23:23:16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4602" w:rsidRPr="00E42096" w:rsidRDefault="00A34602" w:rsidP="00536230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Индивидуальный предприниматель Хуртесова Лариса Сергеевна    </w:t>
            </w:r>
          </w:p>
          <w:p w:rsidR="00A34602" w:rsidRPr="00E42096" w:rsidRDefault="00A34602" w:rsidP="00536230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Дата подтверждения аккредитации  27.09.2017 </w:t>
            </w:r>
          </w:p>
          <w:p w:rsidR="00A34602" w:rsidRPr="00E42096" w:rsidRDefault="00A34602" w:rsidP="00536230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ИНН  231106428272 </w:t>
            </w:r>
          </w:p>
          <w:p w:rsidR="00A34602" w:rsidRPr="00E42096" w:rsidRDefault="00A34602" w:rsidP="00536230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Юридический адрес  350000, Краснодарский край, Краснодар г, ул.Cелезнева, д.88/1 - 309 </w:t>
            </w:r>
          </w:p>
          <w:p w:rsidR="00A34602" w:rsidRPr="00E42096" w:rsidRDefault="00A34602" w:rsidP="00536230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Почтовый адрес  350000, Краснодарский край, Краснодар г, ул.Cелезнева, д.88/1 - 309 </w:t>
            </w:r>
          </w:p>
          <w:p w:rsidR="00A34602" w:rsidRPr="00E42096" w:rsidRDefault="00A34602" w:rsidP="00536230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Контактный телефон  +7 9282757928 </w:t>
            </w:r>
          </w:p>
          <w:p w:rsidR="00A34602" w:rsidRPr="005B1186" w:rsidRDefault="00A34602" w:rsidP="00536230">
            <w:pPr>
              <w:rPr>
                <w:lang w:val="ru-RU"/>
              </w:rPr>
            </w:pPr>
            <w:r w:rsidRPr="00E42096">
              <w:rPr>
                <w:lang w:val="ru-RU"/>
              </w:rPr>
              <w:t>Контактное лицо  Хуртесова Лариса Сергеевна</w:t>
            </w:r>
          </w:p>
        </w:tc>
      </w:tr>
    </w:tbl>
    <w:p w:rsidR="00A34602" w:rsidRPr="00A001CE" w:rsidRDefault="00A34602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34602" w:rsidRPr="00A001CE" w:rsidRDefault="00A34602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536230">
        <w:rPr>
          <w:rFonts w:ascii="Roboto" w:hAnsi="Roboto" w:cs="Roboto"/>
          <w:color w:val="000000"/>
          <w:shd w:val="clear" w:color="auto" w:fill="F9F9F9"/>
          <w:lang w:val="ru-RU"/>
        </w:rPr>
        <w:t>-42528</w:t>
      </w:r>
      <w:r w:rsidRPr="00A001CE">
        <w:rPr>
          <w:lang w:val="ru-RU"/>
        </w:rPr>
        <w:t xml:space="preserve">- </w:t>
      </w:r>
      <w:r w:rsidRPr="00536230">
        <w:rPr>
          <w:lang w:val="ru-RU"/>
        </w:rPr>
        <w:t>Индивидуальный предприни</w:t>
      </w:r>
      <w:r>
        <w:rPr>
          <w:lang w:val="ru-RU"/>
        </w:rPr>
        <w:t>матель Хуртесова Лариса Сергеев</w:t>
      </w:r>
      <w:r w:rsidRPr="00536230">
        <w:rPr>
          <w:lang w:val="ru-RU"/>
        </w:rPr>
        <w:t>на</w:t>
      </w:r>
      <w:r w:rsidRPr="00A001CE">
        <w:rPr>
          <w:lang w:val="ru-RU"/>
        </w:rPr>
        <w:t xml:space="preserve">.   </w:t>
      </w:r>
    </w:p>
    <w:p w:rsidR="00A34602" w:rsidRPr="00A001CE" w:rsidRDefault="00A34602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34602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A34602" w:rsidRPr="00A001CE" w:rsidRDefault="00A34602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34602" w:rsidRPr="00A001CE" w:rsidRDefault="00A34602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34602" w:rsidRPr="00A001CE">
        <w:trPr>
          <w:trHeight w:val="274"/>
        </w:trPr>
        <w:tc>
          <w:tcPr>
            <w:tcW w:w="2204" w:type="dxa"/>
            <w:vMerge/>
          </w:tcPr>
          <w:p w:rsidR="00A34602" w:rsidRPr="00A001CE" w:rsidRDefault="00A3460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34602" w:rsidRPr="00A001CE" w:rsidRDefault="00A34602" w:rsidP="00AA4A97">
            <w:pPr>
              <w:jc w:val="center"/>
              <w:rPr>
                <w:lang w:val="ru-RU"/>
              </w:rPr>
            </w:pPr>
          </w:p>
          <w:p w:rsidR="00A34602" w:rsidRPr="00A001CE" w:rsidRDefault="00A34602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A34602" w:rsidRPr="00A001CE" w:rsidRDefault="00A34602" w:rsidP="00AA4A97">
            <w:pPr>
              <w:ind w:right="-21"/>
              <w:jc w:val="center"/>
              <w:rPr>
                <w:lang w:val="ru-RU"/>
              </w:rPr>
            </w:pPr>
          </w:p>
          <w:p w:rsidR="00A34602" w:rsidRPr="00A001CE" w:rsidRDefault="00A34602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34602" w:rsidRPr="00A001CE" w:rsidRDefault="00A34602" w:rsidP="0056026D">
            <w:pPr>
              <w:jc w:val="center"/>
              <w:rPr>
                <w:lang w:val="ru-RU"/>
              </w:rPr>
            </w:pPr>
          </w:p>
          <w:p w:rsidR="00A34602" w:rsidRPr="00A001CE" w:rsidRDefault="00A34602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A34602" w:rsidRPr="00A001CE" w:rsidRDefault="00A34602" w:rsidP="00AA4A97">
            <w:pPr>
              <w:jc w:val="center"/>
              <w:rPr>
                <w:lang w:val="ru-RU"/>
              </w:rPr>
            </w:pPr>
          </w:p>
          <w:p w:rsidR="00A34602" w:rsidRPr="00A001CE" w:rsidRDefault="00A34602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34602" w:rsidRPr="00A001CE" w:rsidRDefault="00A34602" w:rsidP="0056026D">
            <w:pPr>
              <w:jc w:val="center"/>
              <w:rPr>
                <w:lang w:val="ru-RU"/>
              </w:rPr>
            </w:pPr>
          </w:p>
          <w:p w:rsidR="00A34602" w:rsidRPr="00A001CE" w:rsidRDefault="00A34602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A34602" w:rsidRPr="008E3B5B">
        <w:trPr>
          <w:trHeight w:val="938"/>
        </w:trPr>
        <w:tc>
          <w:tcPr>
            <w:tcW w:w="2204" w:type="dxa"/>
            <w:vAlign w:val="center"/>
          </w:tcPr>
          <w:p w:rsidR="00A34602" w:rsidRPr="00A001CE" w:rsidRDefault="00A3460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53623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-42528</w:t>
            </w:r>
            <w:r w:rsidRPr="00A001CE">
              <w:rPr>
                <w:lang w:val="ru-RU"/>
              </w:rPr>
              <w:t xml:space="preserve">- </w:t>
            </w:r>
            <w:r w:rsidRPr="00E42096">
              <w:rPr>
                <w:lang w:val="ru-RU"/>
              </w:rPr>
              <w:t>Индивидуальный предприниматель Хуртесова Лариса Сергеевна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A34602" w:rsidRPr="00A001CE" w:rsidRDefault="00A3460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34602" w:rsidRPr="00A001CE" w:rsidRDefault="00A3460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34602" w:rsidRPr="00A001CE" w:rsidRDefault="00A3460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34602" w:rsidRPr="00A001CE" w:rsidRDefault="00A3460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34602" w:rsidRPr="00A001CE" w:rsidRDefault="00A3460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34602" w:rsidRPr="00A001CE" w:rsidRDefault="00A34602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A34602" w:rsidRPr="00A001CE" w:rsidRDefault="00A34602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536230">
        <w:rPr>
          <w:lang w:val="ru-RU"/>
        </w:rPr>
        <w:t>Изделия медицинские прочие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0050FF">
        <w:rPr>
          <w:lang w:val="ru-RU"/>
        </w:rPr>
        <w:t xml:space="preserve">Индивидуальный предприниматель </w:t>
      </w:r>
      <w:r w:rsidRPr="00E42096">
        <w:rPr>
          <w:lang w:val="ru-RU"/>
        </w:rPr>
        <w:t>Индивидуальный предприниматель Хуртесова Лариса Сергеевна</w:t>
      </w:r>
      <w:r w:rsidRPr="00A001CE">
        <w:rPr>
          <w:lang w:val="ru-RU"/>
        </w:rPr>
        <w:t xml:space="preserve">, предложившим цену контракта </w:t>
      </w:r>
      <w:r>
        <w:rPr>
          <w:rFonts w:ascii="Roboto" w:hAnsi="Roboto" w:cs="Roboto"/>
          <w:color w:val="000000"/>
        </w:rPr>
        <w:t>412 218.00</w:t>
      </w:r>
      <w:r w:rsidRPr="00A001CE">
        <w:rPr>
          <w:lang w:val="ru-RU"/>
        </w:rPr>
        <w:t xml:space="preserve"> руб.</w:t>
      </w:r>
    </w:p>
    <w:p w:rsidR="00A34602" w:rsidRPr="00A001CE" w:rsidRDefault="00A34602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34602" w:rsidRPr="00A001CE">
        <w:trPr>
          <w:trHeight w:val="206"/>
          <w:jc w:val="center"/>
        </w:trPr>
        <w:tc>
          <w:tcPr>
            <w:tcW w:w="7338" w:type="dxa"/>
          </w:tcPr>
          <w:p w:rsidR="00A34602" w:rsidRPr="00A001CE" w:rsidRDefault="00A346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34602" w:rsidRPr="00A001CE" w:rsidRDefault="00A346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34602" w:rsidRPr="00A001CE" w:rsidRDefault="00A346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34602" w:rsidRPr="00A001CE" w:rsidRDefault="00A346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A34602" w:rsidRPr="00A001CE" w:rsidRDefault="00A346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34602" w:rsidRPr="00A001CE">
        <w:trPr>
          <w:trHeight w:val="206"/>
          <w:jc w:val="center"/>
        </w:trPr>
        <w:tc>
          <w:tcPr>
            <w:tcW w:w="7338" w:type="dxa"/>
          </w:tcPr>
          <w:p w:rsidR="00A34602" w:rsidRPr="00A001CE" w:rsidRDefault="00A3460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34602" w:rsidRPr="00A001CE" w:rsidRDefault="00A3460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34602" w:rsidRPr="00A001CE" w:rsidRDefault="00A346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A34602" w:rsidRPr="00A001CE" w:rsidRDefault="00A346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34602" w:rsidRPr="00A001CE" w:rsidRDefault="00A34602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A34602" w:rsidRPr="00A001CE" w:rsidRDefault="00A346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34602" w:rsidRPr="00A001CE" w:rsidRDefault="00A346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A34602" w:rsidRPr="00A001CE" w:rsidRDefault="00A3460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34602" w:rsidRPr="00A001CE">
        <w:trPr>
          <w:trHeight w:val="206"/>
          <w:jc w:val="center"/>
        </w:trPr>
        <w:tc>
          <w:tcPr>
            <w:tcW w:w="7338" w:type="dxa"/>
          </w:tcPr>
          <w:p w:rsidR="00A34602" w:rsidRPr="00A001CE" w:rsidRDefault="00A3460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A34602" w:rsidRPr="00A001CE" w:rsidRDefault="00A34602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34602" w:rsidRPr="00A001CE" w:rsidRDefault="00A34602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A34602" w:rsidRPr="00A001CE" w:rsidRDefault="00A34602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A34602" w:rsidRPr="00A001CE" w:rsidRDefault="00A34602" w:rsidP="00B7524D">
      <w:pPr>
        <w:jc w:val="both"/>
        <w:rPr>
          <w:lang w:val="ru-RU" w:eastAsia="ru-RU"/>
        </w:rPr>
      </w:pPr>
    </w:p>
    <w:sectPr w:rsidR="00A34602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602" w:rsidRDefault="00A34602">
      <w:r>
        <w:separator/>
      </w:r>
    </w:p>
  </w:endnote>
  <w:endnote w:type="continuationSeparator" w:id="1">
    <w:p w:rsidR="00A34602" w:rsidRDefault="00A3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602" w:rsidRDefault="00A34602">
      <w:r>
        <w:separator/>
      </w:r>
    </w:p>
  </w:footnote>
  <w:footnote w:type="continuationSeparator" w:id="1">
    <w:p w:rsidR="00A34602" w:rsidRDefault="00A346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602" w:rsidRDefault="00A3460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34602" w:rsidRDefault="00A3460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0F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04F8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31A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2FA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B86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27EF8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499F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3791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653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5B94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6230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A25FD"/>
    <w:rsid w:val="005B0739"/>
    <w:rsid w:val="005B0F09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5748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483E"/>
    <w:rsid w:val="0085545D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86E3F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3B5B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4AB6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4602"/>
    <w:rsid w:val="00A35052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1FF9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A752F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173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1CEF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2036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1A11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97487"/>
    <w:rsid w:val="00DA1CF5"/>
    <w:rsid w:val="00DA6403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378C2"/>
    <w:rsid w:val="00E40820"/>
    <w:rsid w:val="00E40F24"/>
    <w:rsid w:val="00E4191B"/>
    <w:rsid w:val="00E42096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0CF1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A14AB6"/>
  </w:style>
  <w:style w:type="character" w:customStyle="1" w:styleId="122">
    <w:name w:val="Знак Знак122"/>
    <w:basedOn w:val="DefaultParagraphFont"/>
    <w:uiPriority w:val="99"/>
    <w:rsid w:val="002F3791"/>
  </w:style>
  <w:style w:type="character" w:customStyle="1" w:styleId="123">
    <w:name w:val="Знак Знак123"/>
    <w:basedOn w:val="DefaultParagraphFont"/>
    <w:uiPriority w:val="99"/>
    <w:rsid w:val="00715748"/>
  </w:style>
  <w:style w:type="character" w:customStyle="1" w:styleId="124">
    <w:name w:val="Знак Знак124"/>
    <w:basedOn w:val="DefaultParagraphFont"/>
    <w:uiPriority w:val="99"/>
    <w:rsid w:val="00AF2173"/>
  </w:style>
  <w:style w:type="character" w:customStyle="1" w:styleId="125">
    <w:name w:val="Знак Знак125"/>
    <w:basedOn w:val="DefaultParagraphFont"/>
    <w:uiPriority w:val="99"/>
    <w:rsid w:val="00536230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94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139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4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39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394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39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39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39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39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5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6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6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5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39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4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5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39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5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9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5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6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5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6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6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4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394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64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6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9139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394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394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394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39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394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39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39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39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39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39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39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394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39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139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8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39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394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139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9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139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139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4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394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39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8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9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9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4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9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4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4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999</Words>
  <Characters>5697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2020-02-26T13:03:00Z</cp:lastPrinted>
  <dcterms:created xsi:type="dcterms:W3CDTF">2020-03-02T13:23:00Z</dcterms:created>
  <dcterms:modified xsi:type="dcterms:W3CDTF">2020-03-02T13:32:00Z</dcterms:modified>
</cp:coreProperties>
</file>