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8D3" w:rsidRPr="008E7FC7" w:rsidRDefault="002838D3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58</w:t>
      </w:r>
    </w:p>
    <w:p w:rsidR="002838D3" w:rsidRPr="001D19F7" w:rsidRDefault="002838D3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2838D3" w:rsidRPr="001D19F7" w:rsidRDefault="002838D3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2838D3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838D3" w:rsidRPr="001D19F7" w:rsidRDefault="002838D3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838D3" w:rsidRPr="001D19F7" w:rsidRDefault="002838D3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04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марта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2838D3" w:rsidRDefault="002838D3" w:rsidP="00AA037E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2838D3" w:rsidRPr="00A35052" w:rsidRDefault="002838D3" w:rsidP="0093521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2838D3" w:rsidRPr="00A35052" w:rsidRDefault="002838D3" w:rsidP="0093521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7F6FBB">
        <w:rPr>
          <w:lang w:val="ru-RU"/>
        </w:rPr>
        <w:t>Поставка лекарственных препаратов для медицинского применения: (МНН Инозин+Никотинамид+Рибофлавин+Янтарная кислота)</w:t>
      </w:r>
      <w:r w:rsidRPr="00A35052">
        <w:rPr>
          <w:lang w:val="ru-RU"/>
        </w:rPr>
        <w:t xml:space="preserve">».  </w:t>
      </w:r>
    </w:p>
    <w:p w:rsidR="002838D3" w:rsidRPr="007F6FBB" w:rsidRDefault="002838D3" w:rsidP="0093521C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7F6FBB">
        <w:rPr>
          <w:color w:val="000000"/>
          <w:lang w:val="ru-RU"/>
        </w:rPr>
        <w:t>203234901331923490100100930012120000</w:t>
      </w:r>
    </w:p>
    <w:p w:rsidR="002838D3" w:rsidRPr="00A35052" w:rsidRDefault="002838D3" w:rsidP="0093521C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 w:rsidRPr="007F6FBB">
        <w:rPr>
          <w:lang w:val="ru-RU"/>
        </w:rPr>
        <w:t>4992</w:t>
      </w:r>
      <w:r>
        <w:rPr>
          <w:lang w:val="ru-RU"/>
        </w:rPr>
        <w:t>30</w:t>
      </w:r>
      <w:r w:rsidRPr="00A35052">
        <w:rPr>
          <w:lang w:val="ru-RU"/>
        </w:rPr>
        <w:t xml:space="preserve">руб. </w:t>
      </w:r>
      <w:r>
        <w:rPr>
          <w:lang w:val="ru-RU"/>
        </w:rPr>
        <w:t xml:space="preserve">00 </w:t>
      </w:r>
      <w:r w:rsidRPr="00A35052">
        <w:rPr>
          <w:lang w:val="ru-RU"/>
        </w:rPr>
        <w:t>коп. (</w:t>
      </w:r>
      <w:r>
        <w:rPr>
          <w:lang w:val="ru-RU"/>
        </w:rPr>
        <w:t>четыреста девяносто девять</w:t>
      </w:r>
      <w:r w:rsidRPr="00A35052">
        <w:rPr>
          <w:lang w:val="ru-RU"/>
        </w:rPr>
        <w:t xml:space="preserve"> тысяч </w:t>
      </w:r>
      <w:r>
        <w:rPr>
          <w:lang w:val="ru-RU"/>
        </w:rPr>
        <w:t>двести тридцать</w:t>
      </w:r>
      <w:r w:rsidRPr="00A35052">
        <w:rPr>
          <w:lang w:val="ru-RU"/>
        </w:rPr>
        <w:t xml:space="preserve"> рубл</w:t>
      </w:r>
      <w:r>
        <w:rPr>
          <w:lang w:val="ru-RU"/>
        </w:rPr>
        <w:t>ей</w:t>
      </w:r>
      <w:r w:rsidRPr="00A35052">
        <w:rPr>
          <w:lang w:val="ru-RU"/>
        </w:rPr>
        <w:t xml:space="preserve"> </w:t>
      </w:r>
      <w:r>
        <w:rPr>
          <w:lang w:val="ru-RU"/>
        </w:rPr>
        <w:t>00</w:t>
      </w:r>
      <w:r w:rsidRPr="00A35052">
        <w:rPr>
          <w:lang w:val="ru-RU"/>
        </w:rPr>
        <w:t xml:space="preserve"> копе</w:t>
      </w:r>
      <w:r>
        <w:rPr>
          <w:lang w:val="ru-RU"/>
        </w:rPr>
        <w:t>ек</w:t>
      </w:r>
      <w:r w:rsidRPr="00A35052">
        <w:rPr>
          <w:lang w:val="ru-RU"/>
        </w:rPr>
        <w:t>).</w:t>
      </w:r>
    </w:p>
    <w:p w:rsidR="002838D3" w:rsidRPr="00A35052" w:rsidRDefault="002838D3" w:rsidP="0093521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2838D3" w:rsidRPr="007F6FBB" w:rsidRDefault="002838D3" w:rsidP="0093521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7F6FBB">
        <w:rPr>
          <w:lang w:val="ru-RU"/>
        </w:rPr>
        <w:t>Поставщик производит первую поставку медицинской продукции в количестве 1/8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октября 2020 г.</w:t>
      </w:r>
    </w:p>
    <w:p w:rsidR="002838D3" w:rsidRPr="00A35052" w:rsidRDefault="002838D3" w:rsidP="0093521C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 w:rsidRPr="009B6F09">
        <w:rPr>
          <w:lang w:val="ru-RU"/>
        </w:rPr>
        <w:t>Внебюдже</w:t>
      </w:r>
      <w:r>
        <w:rPr>
          <w:lang w:val="ru-RU"/>
        </w:rPr>
        <w:t>тные фонды (ОМС)</w:t>
      </w:r>
      <w:r w:rsidRPr="00A35052">
        <w:rPr>
          <w:lang w:val="ru-RU"/>
        </w:rPr>
        <w:t>.</w:t>
      </w:r>
    </w:p>
    <w:p w:rsidR="002838D3" w:rsidRPr="00A35052" w:rsidRDefault="002838D3" w:rsidP="0093521C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2838D3" w:rsidRPr="00A35052" w:rsidRDefault="002838D3" w:rsidP="0093521C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2838D3" w:rsidRPr="00A35052" w:rsidRDefault="002838D3" w:rsidP="0093521C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7F6FBB">
        <w:rPr>
          <w:color w:val="000000"/>
          <w:sz w:val="24"/>
          <w:szCs w:val="24"/>
        </w:rPr>
        <w:t>21.02.2020 16:11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2838D3" w:rsidRPr="00A35052" w:rsidRDefault="002838D3" w:rsidP="0093521C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p w:rsidR="002838D3" w:rsidRDefault="002838D3" w:rsidP="00AA037E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2838D3" w:rsidRPr="001D19F7">
        <w:trPr>
          <w:jc w:val="center"/>
        </w:trPr>
        <w:tc>
          <w:tcPr>
            <w:tcW w:w="9828" w:type="dxa"/>
            <w:gridSpan w:val="5"/>
          </w:tcPr>
          <w:p w:rsidR="002838D3" w:rsidRPr="001D19F7" w:rsidRDefault="002838D3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2838D3" w:rsidRPr="00156E9C">
        <w:trPr>
          <w:jc w:val="center"/>
        </w:trPr>
        <w:tc>
          <w:tcPr>
            <w:tcW w:w="2820" w:type="dxa"/>
          </w:tcPr>
          <w:p w:rsidR="002838D3" w:rsidRPr="001D19F7" w:rsidRDefault="002838D3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2838D3" w:rsidRPr="001D19F7" w:rsidRDefault="002838D3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2838D3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2838D3" w:rsidRPr="001D19F7" w:rsidRDefault="002838D3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2838D3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2838D3" w:rsidRPr="001D19F7" w:rsidRDefault="002838D3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2838D3" w:rsidRPr="001D19F7" w:rsidRDefault="002838D3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2838D3" w:rsidRPr="001D19F7">
        <w:trPr>
          <w:jc w:val="center"/>
        </w:trPr>
        <w:tc>
          <w:tcPr>
            <w:tcW w:w="9828" w:type="dxa"/>
            <w:gridSpan w:val="5"/>
          </w:tcPr>
          <w:p w:rsidR="002838D3" w:rsidRPr="001D19F7" w:rsidRDefault="002838D3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2838D3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2838D3" w:rsidRPr="001D19F7" w:rsidRDefault="002838D3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2838D3" w:rsidRPr="001D19F7" w:rsidRDefault="002838D3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2838D3" w:rsidRPr="001D19F7" w:rsidRDefault="002838D3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2838D3" w:rsidRPr="001D19F7" w:rsidRDefault="002838D3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2838D3" w:rsidRPr="001D19F7" w:rsidRDefault="002838D3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2838D3" w:rsidRPr="001D19F7" w:rsidRDefault="002838D3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2838D3" w:rsidRPr="001D19F7" w:rsidRDefault="002838D3" w:rsidP="00A841CC">
            <w:pPr>
              <w:ind w:right="-80"/>
              <w:jc w:val="both"/>
              <w:rPr>
                <w:lang w:val="ru-RU"/>
              </w:rPr>
            </w:pPr>
          </w:p>
          <w:p w:rsidR="002838D3" w:rsidRPr="001D19F7" w:rsidRDefault="002838D3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2838D3" w:rsidRDefault="002838D3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2838D3" w:rsidRPr="001D19F7" w:rsidRDefault="002838D3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04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марта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15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3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2838D3" w:rsidRPr="001D19F7" w:rsidRDefault="002838D3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2838D3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38D3" w:rsidRPr="001D19F7" w:rsidRDefault="002838D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38D3" w:rsidRPr="001D19F7" w:rsidRDefault="002838D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38D3" w:rsidRPr="001D19F7" w:rsidRDefault="002838D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38D3" w:rsidRPr="001D19F7" w:rsidRDefault="002838D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38D3" w:rsidRPr="001D19F7" w:rsidRDefault="002838D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2838D3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38D3" w:rsidRPr="001D19F7" w:rsidRDefault="002838D3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38D3" w:rsidRPr="00024EE4" w:rsidRDefault="002838D3" w:rsidP="00024EE4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459 282.00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38D3" w:rsidRPr="001D19F7" w:rsidRDefault="002838D3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38D3" w:rsidRPr="006F05DB" w:rsidRDefault="002838D3" w:rsidP="002D63DC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04.03.2020 11:15:40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38D3" w:rsidRPr="006F05DB" w:rsidRDefault="002838D3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EA-42662</w:t>
            </w:r>
          </w:p>
        </w:tc>
      </w:tr>
      <w:tr w:rsidR="002838D3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38D3" w:rsidRPr="001D19F7" w:rsidRDefault="002838D3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38D3" w:rsidRPr="003169A3" w:rsidRDefault="002838D3" w:rsidP="003169A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461 779.00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38D3" w:rsidRPr="001D19F7" w:rsidRDefault="002838D3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38D3" w:rsidRPr="006F05DB" w:rsidRDefault="002838D3" w:rsidP="00220981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04.03.2020 11:13:24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38D3" w:rsidRPr="006F05DB" w:rsidRDefault="002838D3" w:rsidP="00220981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EA-42671</w:t>
            </w:r>
          </w:p>
        </w:tc>
      </w:tr>
      <w:tr w:rsidR="002838D3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38D3" w:rsidRPr="001D19F7" w:rsidRDefault="002838D3" w:rsidP="00D157E6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38D3" w:rsidRPr="00BC36AE" w:rsidRDefault="002838D3" w:rsidP="00BC36AE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464 275.85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38D3" w:rsidRPr="001D19F7" w:rsidRDefault="002838D3" w:rsidP="00D157E6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38D3" w:rsidRPr="006F05DB" w:rsidRDefault="002838D3" w:rsidP="00D157E6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04.03.2020 11:13:08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838D3" w:rsidRPr="006F05DB" w:rsidRDefault="002838D3" w:rsidP="00D157E6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EA-42694</w:t>
            </w:r>
          </w:p>
        </w:tc>
      </w:tr>
    </w:tbl>
    <w:p w:rsidR="002838D3" w:rsidRPr="001D19F7" w:rsidRDefault="002838D3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2838D3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2838D3" w:rsidRPr="001D19F7" w:rsidRDefault="002838D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2838D3" w:rsidRPr="001D19F7" w:rsidRDefault="002838D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838D3" w:rsidRPr="001D19F7" w:rsidRDefault="002838D3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2838D3" w:rsidRPr="001D19F7" w:rsidRDefault="002838D3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838D3" w:rsidRPr="001D19F7" w:rsidRDefault="002838D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2838D3" w:rsidRPr="00024E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838D3" w:rsidRPr="003169A3" w:rsidRDefault="002838D3" w:rsidP="00220981">
            <w:pPr>
              <w:jc w:val="center"/>
              <w:rPr>
                <w:lang w:val="ru-RU"/>
              </w:rPr>
            </w:pPr>
            <w:r w:rsidRPr="003169A3">
              <w:rPr>
                <w:lang w:val="ru-RU"/>
              </w:rPr>
              <w:t>EA-42662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838D3" w:rsidRPr="006F05DB" w:rsidRDefault="002838D3" w:rsidP="00FE5198">
            <w:pPr>
              <w:jc w:val="center"/>
            </w:pPr>
            <w:r w:rsidRPr="007F6FBB">
              <w:rPr>
                <w:rFonts w:ascii="Roboto" w:hAnsi="Roboto" w:cs="Roboto"/>
                <w:color w:val="000000"/>
                <w:shd w:val="clear" w:color="auto" w:fill="F9F9F9"/>
              </w:rPr>
              <w:t>28.02.2020 10:47:11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8D3" w:rsidRPr="00024EE4" w:rsidRDefault="002838D3" w:rsidP="0093521C">
            <w:pPr>
              <w:rPr>
                <w:lang w:val="ru-RU"/>
              </w:rPr>
            </w:pPr>
            <w:r w:rsidRPr="00024EE4">
              <w:rPr>
                <w:lang w:val="ru-RU"/>
              </w:rPr>
              <w:t>ЗАКРЫТОЕ АКЦИОНЕРНОЕ ОБЩЕСТВО "ФАРМАЦЕВТ"</w:t>
            </w:r>
          </w:p>
          <w:p w:rsidR="002838D3" w:rsidRPr="00024EE4" w:rsidRDefault="002838D3" w:rsidP="0093521C">
            <w:pPr>
              <w:rPr>
                <w:lang w:val="ru-RU"/>
              </w:rPr>
            </w:pPr>
            <w:r w:rsidRPr="00024EE4">
              <w:rPr>
                <w:lang w:val="ru-RU"/>
              </w:rPr>
              <w:t>ИНН6165016437</w:t>
            </w:r>
          </w:p>
          <w:p w:rsidR="002838D3" w:rsidRPr="00024EE4" w:rsidRDefault="002838D3" w:rsidP="0093521C">
            <w:pPr>
              <w:rPr>
                <w:lang w:val="ru-RU"/>
              </w:rPr>
            </w:pPr>
            <w:r w:rsidRPr="00024EE4">
              <w:rPr>
                <w:lang w:val="ru-RU"/>
              </w:rPr>
              <w:t>ОГРН1026103713360</w:t>
            </w:r>
          </w:p>
          <w:p w:rsidR="002838D3" w:rsidRPr="00024EE4" w:rsidRDefault="002838D3" w:rsidP="0093521C">
            <w:pPr>
              <w:rPr>
                <w:lang w:val="ru-RU"/>
              </w:rPr>
            </w:pPr>
            <w:r w:rsidRPr="00024EE4">
              <w:rPr>
                <w:lang w:val="ru-RU"/>
              </w:rPr>
              <w:t>КПП616601001</w:t>
            </w:r>
          </w:p>
          <w:p w:rsidR="002838D3" w:rsidRPr="00024EE4" w:rsidRDefault="002838D3" w:rsidP="0093521C">
            <w:pPr>
              <w:rPr>
                <w:lang w:val="ru-RU"/>
              </w:rPr>
            </w:pPr>
            <w:r w:rsidRPr="00024EE4">
              <w:rPr>
                <w:lang w:val="ru-RU"/>
              </w:rPr>
              <w:t>Место нахождения (жительства)</w:t>
            </w:r>
          </w:p>
          <w:p w:rsidR="002838D3" w:rsidRPr="00024EE4" w:rsidRDefault="002838D3" w:rsidP="0093521C">
            <w:pPr>
              <w:rPr>
                <w:lang w:val="ru-RU"/>
              </w:rPr>
            </w:pPr>
            <w:r w:rsidRPr="00024EE4">
              <w:rPr>
                <w:lang w:val="ru-RU"/>
              </w:rPr>
              <w:t>344065, ОБЛ РОСТОВСКАЯ, Г РОСТОВ-НА-ДОНУ, ПЕР БЕЛОМОРСКИЙ, 94,</w:t>
            </w:r>
          </w:p>
          <w:p w:rsidR="002838D3" w:rsidRPr="00024EE4" w:rsidRDefault="002838D3" w:rsidP="0093521C">
            <w:pPr>
              <w:rPr>
                <w:lang w:val="ru-RU"/>
              </w:rPr>
            </w:pPr>
            <w:r w:rsidRPr="00024EE4">
              <w:rPr>
                <w:lang w:val="ru-RU"/>
              </w:rPr>
              <w:t>Почтовый адрес</w:t>
            </w:r>
          </w:p>
          <w:p w:rsidR="002838D3" w:rsidRPr="00024EE4" w:rsidRDefault="002838D3" w:rsidP="0093521C">
            <w:pPr>
              <w:rPr>
                <w:lang w:val="ru-RU"/>
              </w:rPr>
            </w:pPr>
            <w:r w:rsidRPr="00024EE4">
              <w:rPr>
                <w:lang w:val="ru-RU"/>
              </w:rPr>
              <w:t>344065, ОБЛ РОСТОВСКАЯ, Г РОСТОВ-НА-ДОНУ, ПЕР БЕЛОМОРСКИЙ, 94</w:t>
            </w:r>
          </w:p>
          <w:p w:rsidR="002838D3" w:rsidRDefault="002838D3" w:rsidP="0093521C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2838D3" w:rsidRPr="00BC36AE" w:rsidRDefault="002838D3" w:rsidP="0093521C">
            <w:pPr>
              <w:rPr>
                <w:lang w:val="ru-RU"/>
              </w:rPr>
            </w:pPr>
            <w:r>
              <w:t>Телефон 78632278027</w:t>
            </w:r>
          </w:p>
        </w:tc>
      </w:tr>
      <w:tr w:rsidR="002838D3" w:rsidRPr="00024EE4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838D3" w:rsidRPr="003169A3" w:rsidRDefault="002838D3" w:rsidP="00220981">
            <w:pPr>
              <w:jc w:val="center"/>
              <w:rPr>
                <w:lang w:val="ru-RU"/>
              </w:rPr>
            </w:pPr>
            <w:r w:rsidRPr="003169A3">
              <w:rPr>
                <w:lang w:val="ru-RU"/>
              </w:rPr>
              <w:t>EA-42671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838D3" w:rsidRPr="006F05DB" w:rsidRDefault="002838D3" w:rsidP="008424A3">
            <w:pPr>
              <w:jc w:val="center"/>
              <w:rPr>
                <w:color w:val="000000"/>
                <w:shd w:val="clear" w:color="auto" w:fill="FFFFFF"/>
              </w:rPr>
            </w:pPr>
            <w:r w:rsidRPr="007F6FBB">
              <w:rPr>
                <w:rFonts w:ascii="Roboto" w:hAnsi="Roboto" w:cs="Roboto"/>
                <w:color w:val="000000"/>
                <w:shd w:val="clear" w:color="auto" w:fill="FFFFFF"/>
              </w:rPr>
              <w:t>28.02.2020 12:04:27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8D3" w:rsidRPr="003169A3" w:rsidRDefault="002838D3" w:rsidP="003169A3">
            <w:pPr>
              <w:rPr>
                <w:lang w:val="ru-RU"/>
              </w:rPr>
            </w:pPr>
            <w:r w:rsidRPr="003169A3">
              <w:rPr>
                <w:lang w:val="ru-RU"/>
              </w:rPr>
              <w:t>ОБЩЕСТВО С ОГРАНИЧЕННОЙ ОТВЕТСТВЕННОСТЬЮ "ЛЕСАН ФАРМА"</w:t>
            </w:r>
          </w:p>
          <w:p w:rsidR="002838D3" w:rsidRPr="003169A3" w:rsidRDefault="002838D3" w:rsidP="003169A3">
            <w:pPr>
              <w:rPr>
                <w:lang w:val="ru-RU"/>
              </w:rPr>
            </w:pPr>
            <w:r w:rsidRPr="003169A3">
              <w:rPr>
                <w:lang w:val="ru-RU"/>
              </w:rPr>
              <w:t>ИНН6161051021</w:t>
            </w:r>
          </w:p>
          <w:p w:rsidR="002838D3" w:rsidRPr="003169A3" w:rsidRDefault="002838D3" w:rsidP="003169A3">
            <w:pPr>
              <w:rPr>
                <w:lang w:val="ru-RU"/>
              </w:rPr>
            </w:pPr>
            <w:r w:rsidRPr="003169A3">
              <w:rPr>
                <w:lang w:val="ru-RU"/>
              </w:rPr>
              <w:t>ОГРН1086161000200</w:t>
            </w:r>
          </w:p>
          <w:p w:rsidR="002838D3" w:rsidRPr="003169A3" w:rsidRDefault="002838D3" w:rsidP="003169A3">
            <w:pPr>
              <w:rPr>
                <w:lang w:val="ru-RU"/>
              </w:rPr>
            </w:pPr>
            <w:r w:rsidRPr="003169A3">
              <w:rPr>
                <w:lang w:val="ru-RU"/>
              </w:rPr>
              <w:t>КПП616101001</w:t>
            </w:r>
          </w:p>
          <w:p w:rsidR="002838D3" w:rsidRPr="003169A3" w:rsidRDefault="002838D3" w:rsidP="003169A3">
            <w:pPr>
              <w:rPr>
                <w:lang w:val="ru-RU"/>
              </w:rPr>
            </w:pPr>
            <w:r w:rsidRPr="003169A3">
              <w:rPr>
                <w:lang w:val="ru-RU"/>
              </w:rPr>
              <w:t>Место нахождения (жительства)</w:t>
            </w:r>
          </w:p>
          <w:p w:rsidR="002838D3" w:rsidRPr="003169A3" w:rsidRDefault="002838D3" w:rsidP="003169A3">
            <w:pPr>
              <w:rPr>
                <w:lang w:val="ru-RU"/>
              </w:rPr>
            </w:pPr>
            <w:r w:rsidRPr="003169A3">
              <w:rPr>
                <w:lang w:val="ru-RU"/>
              </w:rPr>
              <w:t>344092, ОБЛ РОСТОВСКАЯ, Г РОСТОВ-НА-ДОНУ, УЛ ВОЛКОВА, 18,</w:t>
            </w:r>
          </w:p>
          <w:p w:rsidR="002838D3" w:rsidRPr="003169A3" w:rsidRDefault="002838D3" w:rsidP="003169A3">
            <w:pPr>
              <w:rPr>
                <w:lang w:val="ru-RU"/>
              </w:rPr>
            </w:pPr>
            <w:r w:rsidRPr="003169A3">
              <w:rPr>
                <w:lang w:val="ru-RU"/>
              </w:rPr>
              <w:t>Почтовый адрес</w:t>
            </w:r>
          </w:p>
          <w:p w:rsidR="002838D3" w:rsidRPr="003169A3" w:rsidRDefault="002838D3" w:rsidP="003169A3">
            <w:pPr>
              <w:rPr>
                <w:lang w:val="ru-RU"/>
              </w:rPr>
            </w:pPr>
            <w:r w:rsidRPr="003169A3">
              <w:rPr>
                <w:lang w:val="ru-RU"/>
              </w:rPr>
              <w:t>344064 г.Ростов-на-Дону, Ул.Днепроградская, 9а</w:t>
            </w:r>
          </w:p>
          <w:p w:rsidR="002838D3" w:rsidRDefault="002838D3" w:rsidP="003169A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2838D3" w:rsidRPr="003169A3" w:rsidRDefault="002838D3" w:rsidP="006F05DB">
            <w:pPr>
              <w:rPr>
                <w:lang w:val="ru-RU"/>
              </w:rPr>
            </w:pPr>
            <w:r>
              <w:t>Телефон 78633330139</w:t>
            </w:r>
          </w:p>
        </w:tc>
      </w:tr>
      <w:tr w:rsidR="002838D3" w:rsidRPr="003E7C1F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838D3" w:rsidRPr="003169A3" w:rsidRDefault="002838D3" w:rsidP="00220981">
            <w:pPr>
              <w:jc w:val="center"/>
              <w:rPr>
                <w:lang w:val="ru-RU"/>
              </w:rPr>
            </w:pPr>
            <w:r w:rsidRPr="003169A3">
              <w:rPr>
                <w:lang w:val="ru-RU"/>
              </w:rPr>
              <w:t>EA-42694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838D3" w:rsidRPr="003169A3" w:rsidRDefault="002838D3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</w:pPr>
            <w:r w:rsidRPr="007F6FBB">
              <w:rPr>
                <w:rFonts w:ascii="Roboto" w:hAnsi="Roboto" w:cs="Roboto"/>
                <w:color w:val="000000"/>
                <w:shd w:val="clear" w:color="auto" w:fill="FFFFFF"/>
              </w:rPr>
              <w:t>28.02.2020 15:26:35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838D3" w:rsidRPr="003169A3" w:rsidRDefault="002838D3" w:rsidP="003169A3">
            <w:pPr>
              <w:rPr>
                <w:lang w:val="ru-RU"/>
              </w:rPr>
            </w:pPr>
            <w:r w:rsidRPr="003169A3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  <w:p w:rsidR="002838D3" w:rsidRPr="003169A3" w:rsidRDefault="002838D3" w:rsidP="003169A3">
            <w:pPr>
              <w:rPr>
                <w:lang w:val="ru-RU"/>
              </w:rPr>
            </w:pPr>
            <w:r w:rsidRPr="003169A3">
              <w:rPr>
                <w:lang w:val="ru-RU"/>
              </w:rPr>
              <w:t>ИНН6162050380</w:t>
            </w:r>
          </w:p>
          <w:p w:rsidR="002838D3" w:rsidRPr="003169A3" w:rsidRDefault="002838D3" w:rsidP="003169A3">
            <w:pPr>
              <w:rPr>
                <w:lang w:val="ru-RU"/>
              </w:rPr>
            </w:pPr>
            <w:r w:rsidRPr="003169A3">
              <w:rPr>
                <w:lang w:val="ru-RU"/>
              </w:rPr>
              <w:t>ОГРН1106194001110</w:t>
            </w:r>
          </w:p>
          <w:p w:rsidR="002838D3" w:rsidRPr="003169A3" w:rsidRDefault="002838D3" w:rsidP="003169A3">
            <w:pPr>
              <w:rPr>
                <w:lang w:val="ru-RU"/>
              </w:rPr>
            </w:pPr>
            <w:r w:rsidRPr="003169A3">
              <w:rPr>
                <w:lang w:val="ru-RU"/>
              </w:rPr>
              <w:t>КПП616501001</w:t>
            </w:r>
          </w:p>
          <w:p w:rsidR="002838D3" w:rsidRPr="003169A3" w:rsidRDefault="002838D3" w:rsidP="003169A3">
            <w:pPr>
              <w:rPr>
                <w:lang w:val="ru-RU"/>
              </w:rPr>
            </w:pPr>
            <w:r w:rsidRPr="003169A3">
              <w:rPr>
                <w:lang w:val="ru-RU"/>
              </w:rPr>
              <w:t>ОКОПФ</w:t>
            </w:r>
          </w:p>
          <w:p w:rsidR="002838D3" w:rsidRPr="003169A3" w:rsidRDefault="002838D3" w:rsidP="003169A3">
            <w:pPr>
              <w:rPr>
                <w:lang w:val="ru-RU"/>
              </w:rPr>
            </w:pPr>
            <w:r w:rsidRPr="003169A3">
              <w:rPr>
                <w:lang w:val="ru-RU"/>
              </w:rPr>
              <w:t>Место нахождения (жительства)</w:t>
            </w:r>
          </w:p>
          <w:p w:rsidR="002838D3" w:rsidRPr="003169A3" w:rsidRDefault="002838D3" w:rsidP="003169A3">
            <w:pPr>
              <w:rPr>
                <w:lang w:val="ru-RU"/>
              </w:rPr>
            </w:pPr>
            <w:r w:rsidRPr="003169A3">
              <w:rPr>
                <w:lang w:val="ru-RU"/>
              </w:rPr>
              <w:t>344012, ОБЛ РОСТОВСКАЯ, Г РОСТОВ-НА-ДОНУ, УЛ ЮФИМЦЕВА, 17/18, Б, 5Ж</w:t>
            </w:r>
          </w:p>
          <w:p w:rsidR="002838D3" w:rsidRPr="003169A3" w:rsidRDefault="002838D3" w:rsidP="003169A3">
            <w:pPr>
              <w:rPr>
                <w:lang w:val="ru-RU"/>
              </w:rPr>
            </w:pPr>
            <w:r w:rsidRPr="003169A3">
              <w:rPr>
                <w:lang w:val="ru-RU"/>
              </w:rPr>
              <w:t>Почтовый адрес</w:t>
            </w:r>
          </w:p>
          <w:p w:rsidR="002838D3" w:rsidRPr="003169A3" w:rsidRDefault="002838D3" w:rsidP="003169A3">
            <w:pPr>
              <w:rPr>
                <w:lang w:val="ru-RU"/>
              </w:rPr>
            </w:pPr>
            <w:r w:rsidRPr="003169A3">
              <w:rPr>
                <w:lang w:val="ru-RU"/>
              </w:rPr>
              <w:t>344012, Ростовская область, г.Ростов-на-Дону, ул.Юфимцева,дом 17/18, литер «Б», комната 5Ж</w:t>
            </w:r>
          </w:p>
          <w:p w:rsidR="002838D3" w:rsidRPr="003169A3" w:rsidRDefault="002838D3" w:rsidP="003169A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3169A3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2838D3" w:rsidRPr="003169A3" w:rsidRDefault="002838D3" w:rsidP="003169A3">
            <w:pPr>
              <w:rPr>
                <w:lang w:val="ru-RU"/>
              </w:rPr>
            </w:pPr>
            <w:r w:rsidRPr="003169A3">
              <w:rPr>
                <w:lang w:val="ru-RU"/>
              </w:rPr>
              <w:t>Шевелева Ирина</w:t>
            </w:r>
          </w:p>
          <w:p w:rsidR="002838D3" w:rsidRPr="003169A3" w:rsidRDefault="002838D3" w:rsidP="00024EE4">
            <w:pPr>
              <w:rPr>
                <w:lang w:val="ru-RU"/>
              </w:rPr>
            </w:pPr>
            <w:r w:rsidRPr="003169A3">
              <w:rPr>
                <w:lang w:val="ru-RU"/>
              </w:rPr>
              <w:t>Телефон 78633030066</w:t>
            </w:r>
          </w:p>
        </w:tc>
      </w:tr>
    </w:tbl>
    <w:p w:rsidR="002838D3" w:rsidRPr="001D19F7" w:rsidRDefault="002838D3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2838D3" w:rsidRPr="001D19F7" w:rsidRDefault="002838D3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</w:t>
      </w:r>
      <w:r w:rsidRPr="0043741B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3169A3">
        <w:rPr>
          <w:lang w:val="ru-RU"/>
        </w:rPr>
        <w:t>EA-42662</w:t>
      </w:r>
      <w:r w:rsidRPr="001D19F7">
        <w:rPr>
          <w:lang w:val="ru-RU"/>
        </w:rPr>
        <w:t xml:space="preserve">- </w:t>
      </w:r>
      <w:r w:rsidRPr="00024EE4">
        <w:rPr>
          <w:lang w:val="ru-RU"/>
        </w:rPr>
        <w:t>ЗАКРЫТОЕ А</w:t>
      </w:r>
      <w:r>
        <w:rPr>
          <w:lang w:val="ru-RU"/>
        </w:rPr>
        <w:t>КЦИОНЕРНОЕ ОБЩЕСТВО "ФАРМАЦЕВТ",</w:t>
      </w:r>
      <w:r w:rsidRPr="001D19F7">
        <w:rPr>
          <w:lang w:val="ru-RU"/>
        </w:rPr>
        <w:t xml:space="preserve"> № </w:t>
      </w:r>
      <w:r w:rsidRPr="003169A3">
        <w:rPr>
          <w:lang w:val="ru-RU"/>
        </w:rPr>
        <w:t>EA-42671</w:t>
      </w:r>
      <w:r w:rsidRPr="001D19F7">
        <w:rPr>
          <w:lang w:val="ru-RU"/>
        </w:rPr>
        <w:t xml:space="preserve">- </w:t>
      </w:r>
      <w:r w:rsidRPr="003169A3">
        <w:rPr>
          <w:lang w:val="ru-RU"/>
        </w:rPr>
        <w:t>ОБЩЕСТВО С ОГРАНИЧЕННОЙ ОТВЕТСТВЕННОСТЬЮ "ЛЕСАН ФАРМА"</w:t>
      </w:r>
      <w:r>
        <w:rPr>
          <w:lang w:val="ru-RU"/>
        </w:rPr>
        <w:t>,</w:t>
      </w:r>
      <w:r w:rsidRPr="001D19F7">
        <w:rPr>
          <w:lang w:val="ru-RU"/>
        </w:rPr>
        <w:t xml:space="preserve">№ </w:t>
      </w:r>
      <w:r w:rsidRPr="003169A3">
        <w:rPr>
          <w:lang w:val="ru-RU"/>
        </w:rPr>
        <w:t>EA-42694</w:t>
      </w:r>
      <w:r w:rsidRPr="001D19F7">
        <w:rPr>
          <w:lang w:val="ru-RU"/>
        </w:rPr>
        <w:t xml:space="preserve">- </w:t>
      </w:r>
      <w:r w:rsidRPr="003169A3">
        <w:rPr>
          <w:lang w:val="ru-RU"/>
        </w:rPr>
        <w:t>ОБЩЕСТВО С ОГРАНИЧЕННОЙ ОТВЕТСТВЕННОСТЬЮ "МЕДИЦИНСКАЯ КОМПАНИЯ ПОЛИМЕД"</w:t>
      </w:r>
      <w:r>
        <w:rPr>
          <w:lang w:val="ru-RU"/>
        </w:rPr>
        <w:t>.</w:t>
      </w:r>
    </w:p>
    <w:p w:rsidR="002838D3" w:rsidRPr="001D19F7" w:rsidRDefault="002838D3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2838D3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2838D3" w:rsidRPr="001D19F7" w:rsidRDefault="002838D3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2838D3" w:rsidRPr="001D19F7" w:rsidRDefault="002838D3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2838D3" w:rsidRPr="001D19F7">
        <w:trPr>
          <w:trHeight w:val="274"/>
        </w:trPr>
        <w:tc>
          <w:tcPr>
            <w:tcW w:w="2204" w:type="dxa"/>
            <w:vMerge/>
          </w:tcPr>
          <w:p w:rsidR="002838D3" w:rsidRPr="001D19F7" w:rsidRDefault="002838D3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2838D3" w:rsidRPr="001D19F7" w:rsidRDefault="002838D3" w:rsidP="00AA4A97">
            <w:pPr>
              <w:jc w:val="center"/>
              <w:rPr>
                <w:lang w:val="ru-RU"/>
              </w:rPr>
            </w:pPr>
          </w:p>
          <w:p w:rsidR="002838D3" w:rsidRPr="001D19F7" w:rsidRDefault="002838D3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2838D3" w:rsidRPr="001D19F7" w:rsidRDefault="002838D3" w:rsidP="00AA4A97">
            <w:pPr>
              <w:ind w:right="-21"/>
              <w:jc w:val="center"/>
              <w:rPr>
                <w:lang w:val="ru-RU"/>
              </w:rPr>
            </w:pPr>
          </w:p>
          <w:p w:rsidR="002838D3" w:rsidRPr="001D19F7" w:rsidRDefault="002838D3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2838D3" w:rsidRPr="001D19F7" w:rsidRDefault="002838D3" w:rsidP="0056026D">
            <w:pPr>
              <w:jc w:val="center"/>
              <w:rPr>
                <w:lang w:val="ru-RU"/>
              </w:rPr>
            </w:pPr>
          </w:p>
          <w:p w:rsidR="002838D3" w:rsidRPr="001D19F7" w:rsidRDefault="002838D3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2838D3" w:rsidRPr="001D19F7" w:rsidRDefault="002838D3" w:rsidP="00AA4A97">
            <w:pPr>
              <w:jc w:val="center"/>
              <w:rPr>
                <w:lang w:val="ru-RU"/>
              </w:rPr>
            </w:pPr>
          </w:p>
          <w:p w:rsidR="002838D3" w:rsidRPr="001D19F7" w:rsidRDefault="002838D3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2838D3" w:rsidRPr="001D19F7" w:rsidRDefault="002838D3" w:rsidP="0056026D">
            <w:pPr>
              <w:jc w:val="center"/>
              <w:rPr>
                <w:lang w:val="ru-RU"/>
              </w:rPr>
            </w:pPr>
          </w:p>
          <w:p w:rsidR="002838D3" w:rsidRPr="001D19F7" w:rsidRDefault="002838D3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2838D3" w:rsidRPr="003E7C1F">
        <w:trPr>
          <w:trHeight w:val="938"/>
        </w:trPr>
        <w:tc>
          <w:tcPr>
            <w:tcW w:w="2204" w:type="dxa"/>
            <w:vAlign w:val="center"/>
          </w:tcPr>
          <w:p w:rsidR="002838D3" w:rsidRPr="001D19F7" w:rsidRDefault="002838D3" w:rsidP="003032D8">
            <w:pPr>
              <w:jc w:val="center"/>
              <w:rPr>
                <w:lang w:val="ru-RU"/>
              </w:rPr>
            </w:pPr>
            <w:r w:rsidRPr="003169A3">
              <w:rPr>
                <w:lang w:val="ru-RU"/>
              </w:rPr>
              <w:t>EA-42662</w:t>
            </w:r>
            <w:r w:rsidRPr="001D19F7">
              <w:rPr>
                <w:lang w:val="ru-RU"/>
              </w:rPr>
              <w:t xml:space="preserve">- </w:t>
            </w:r>
            <w:r w:rsidRPr="00024EE4">
              <w:rPr>
                <w:lang w:val="ru-RU"/>
              </w:rPr>
              <w:t>ЗАКРЫТОЕ А</w:t>
            </w:r>
            <w:r>
              <w:rPr>
                <w:lang w:val="ru-RU"/>
              </w:rPr>
              <w:t>КЦИОНЕРНОЕ ОБЩЕСТВО "ФАРМАЦЕВТ"</w:t>
            </w:r>
          </w:p>
        </w:tc>
        <w:tc>
          <w:tcPr>
            <w:tcW w:w="1700" w:type="dxa"/>
          </w:tcPr>
          <w:p w:rsidR="002838D3" w:rsidRPr="001D19F7" w:rsidRDefault="002838D3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838D3" w:rsidRPr="001D19F7" w:rsidRDefault="002838D3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838D3" w:rsidRPr="001D19F7" w:rsidRDefault="002838D3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838D3" w:rsidRPr="001D19F7" w:rsidRDefault="002838D3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838D3" w:rsidRPr="001D19F7" w:rsidRDefault="002838D3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838D3" w:rsidRPr="003E7C1F">
        <w:trPr>
          <w:trHeight w:val="938"/>
        </w:trPr>
        <w:tc>
          <w:tcPr>
            <w:tcW w:w="2204" w:type="dxa"/>
            <w:vAlign w:val="center"/>
          </w:tcPr>
          <w:p w:rsidR="002838D3" w:rsidRPr="00B63037" w:rsidRDefault="002838D3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3169A3">
              <w:rPr>
                <w:lang w:val="ru-RU"/>
              </w:rPr>
              <w:t>EA-42671</w:t>
            </w:r>
            <w:r w:rsidRPr="001D19F7">
              <w:rPr>
                <w:lang w:val="ru-RU"/>
              </w:rPr>
              <w:t xml:space="preserve">- </w:t>
            </w:r>
            <w:r w:rsidRPr="003169A3">
              <w:rPr>
                <w:lang w:val="ru-RU"/>
              </w:rPr>
              <w:t>ОБЩЕСТВО С ОГРАНИЧЕННОЙ ОТВЕТСТВЕННОСТЬЮ "ЛЕСАН ФАРМА"</w:t>
            </w:r>
          </w:p>
        </w:tc>
        <w:tc>
          <w:tcPr>
            <w:tcW w:w="1700" w:type="dxa"/>
          </w:tcPr>
          <w:p w:rsidR="002838D3" w:rsidRPr="001D19F7" w:rsidRDefault="002838D3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838D3" w:rsidRPr="001D19F7" w:rsidRDefault="002838D3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838D3" w:rsidRPr="001D19F7" w:rsidRDefault="002838D3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838D3" w:rsidRPr="001D19F7" w:rsidRDefault="002838D3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838D3" w:rsidRPr="001D19F7" w:rsidRDefault="002838D3" w:rsidP="0022098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838D3" w:rsidRPr="003E7C1F">
        <w:trPr>
          <w:trHeight w:val="938"/>
        </w:trPr>
        <w:tc>
          <w:tcPr>
            <w:tcW w:w="2204" w:type="dxa"/>
            <w:vAlign w:val="center"/>
          </w:tcPr>
          <w:p w:rsidR="002838D3" w:rsidRPr="00B63037" w:rsidRDefault="002838D3" w:rsidP="00D157E6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3169A3">
              <w:rPr>
                <w:lang w:val="ru-RU"/>
              </w:rPr>
              <w:t>EA-42694</w:t>
            </w:r>
            <w:r w:rsidRPr="001D19F7">
              <w:rPr>
                <w:lang w:val="ru-RU"/>
              </w:rPr>
              <w:t xml:space="preserve">- </w:t>
            </w:r>
            <w:r w:rsidRPr="003169A3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</w:tc>
        <w:tc>
          <w:tcPr>
            <w:tcW w:w="1700" w:type="dxa"/>
          </w:tcPr>
          <w:p w:rsidR="002838D3" w:rsidRPr="001D19F7" w:rsidRDefault="002838D3" w:rsidP="00D157E6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838D3" w:rsidRPr="001D19F7" w:rsidRDefault="002838D3" w:rsidP="00D157E6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838D3" w:rsidRPr="001D19F7" w:rsidRDefault="002838D3" w:rsidP="00D157E6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838D3" w:rsidRPr="001D19F7" w:rsidRDefault="002838D3" w:rsidP="00D157E6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838D3" w:rsidRPr="001D19F7" w:rsidRDefault="002838D3" w:rsidP="00D157E6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2838D3" w:rsidRPr="001D19F7" w:rsidRDefault="002838D3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7F6FBB">
        <w:rPr>
          <w:lang w:val="ru-RU"/>
        </w:rPr>
        <w:t>Поставка лекарственных препаратов для медицинского применения: (МНН Инозин+Никотинамид+Рибофлавин+Янтарная кислота)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024EE4">
        <w:rPr>
          <w:lang w:val="ru-RU"/>
        </w:rPr>
        <w:t>ЗАКРЫТОЕ А</w:t>
      </w:r>
      <w:r>
        <w:rPr>
          <w:lang w:val="ru-RU"/>
        </w:rPr>
        <w:t>КЦИОНЕРНОЕ ОБЩЕСТВО "ФАРМАЦЕВТ"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DD562A">
        <w:rPr>
          <w:rFonts w:ascii="Roboto" w:hAnsi="Roboto" w:cs="Roboto"/>
          <w:color w:val="000000"/>
          <w:sz w:val="27"/>
          <w:szCs w:val="27"/>
          <w:shd w:val="clear" w:color="auto" w:fill="F9F9F9"/>
          <w:lang w:val="ru-RU"/>
        </w:rPr>
        <w:t>459</w:t>
      </w:r>
      <w:r>
        <w:rPr>
          <w:rFonts w:ascii="Roboto" w:hAnsi="Roboto" w:cs="Roboto"/>
          <w:color w:val="000000"/>
          <w:sz w:val="27"/>
          <w:szCs w:val="27"/>
          <w:shd w:val="clear" w:color="auto" w:fill="F9F9F9"/>
        </w:rPr>
        <w:t> </w:t>
      </w:r>
      <w:r w:rsidRPr="00DD562A">
        <w:rPr>
          <w:rFonts w:ascii="Roboto" w:hAnsi="Roboto" w:cs="Roboto"/>
          <w:color w:val="000000"/>
          <w:sz w:val="27"/>
          <w:szCs w:val="27"/>
          <w:shd w:val="clear" w:color="auto" w:fill="F9F9F9"/>
          <w:lang w:val="ru-RU"/>
        </w:rPr>
        <w:t>282.00</w:t>
      </w:r>
      <w:r w:rsidRPr="001D19F7">
        <w:rPr>
          <w:lang w:val="ru-RU"/>
        </w:rPr>
        <w:t xml:space="preserve"> рублей.  </w:t>
      </w:r>
    </w:p>
    <w:p w:rsidR="002838D3" w:rsidRPr="001D19F7" w:rsidRDefault="002838D3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2838D3" w:rsidRPr="001D19F7">
        <w:trPr>
          <w:trHeight w:val="206"/>
          <w:jc w:val="center"/>
        </w:trPr>
        <w:tc>
          <w:tcPr>
            <w:tcW w:w="7338" w:type="dxa"/>
          </w:tcPr>
          <w:p w:rsidR="002838D3" w:rsidRPr="001D19F7" w:rsidRDefault="002838D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838D3" w:rsidRPr="001D19F7" w:rsidRDefault="002838D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2838D3" w:rsidRPr="001D19F7" w:rsidRDefault="002838D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838D3" w:rsidRPr="001D19F7" w:rsidRDefault="002838D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2838D3" w:rsidRPr="001D19F7" w:rsidRDefault="002838D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2838D3" w:rsidRPr="001D19F7">
        <w:trPr>
          <w:trHeight w:val="206"/>
          <w:jc w:val="center"/>
        </w:trPr>
        <w:tc>
          <w:tcPr>
            <w:tcW w:w="7338" w:type="dxa"/>
          </w:tcPr>
          <w:p w:rsidR="002838D3" w:rsidRPr="001D19F7" w:rsidRDefault="002838D3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838D3" w:rsidRPr="001D19F7" w:rsidRDefault="002838D3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2838D3" w:rsidRPr="001D19F7" w:rsidRDefault="002838D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2838D3" w:rsidRPr="001D19F7" w:rsidRDefault="002838D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838D3" w:rsidRPr="001D19F7" w:rsidRDefault="002838D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2838D3" w:rsidRPr="001D19F7" w:rsidRDefault="002838D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838D3" w:rsidRPr="001D19F7" w:rsidRDefault="002838D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2838D3" w:rsidRPr="001D19F7" w:rsidRDefault="002838D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2838D3" w:rsidRPr="001D19F7">
        <w:trPr>
          <w:trHeight w:val="206"/>
          <w:jc w:val="center"/>
        </w:trPr>
        <w:tc>
          <w:tcPr>
            <w:tcW w:w="7338" w:type="dxa"/>
          </w:tcPr>
          <w:p w:rsidR="002838D3" w:rsidRPr="001D19F7" w:rsidRDefault="002838D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2838D3" w:rsidRPr="001D19F7" w:rsidRDefault="002838D3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2838D3" w:rsidRPr="001D19F7" w:rsidRDefault="002838D3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2838D3" w:rsidRPr="001D19F7" w:rsidRDefault="002838D3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2838D3" w:rsidRPr="001D19F7" w:rsidRDefault="002838D3" w:rsidP="00B7524D">
      <w:pPr>
        <w:jc w:val="both"/>
        <w:rPr>
          <w:lang w:val="ru-RU" w:eastAsia="ru-RU"/>
        </w:rPr>
      </w:pPr>
    </w:p>
    <w:sectPr w:rsidR="002838D3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38D3" w:rsidRDefault="002838D3">
      <w:r>
        <w:separator/>
      </w:r>
    </w:p>
  </w:endnote>
  <w:endnote w:type="continuationSeparator" w:id="1">
    <w:p w:rsidR="002838D3" w:rsidRDefault="00283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38D3" w:rsidRDefault="002838D3">
      <w:r>
        <w:separator/>
      </w:r>
    </w:p>
  </w:footnote>
  <w:footnote w:type="continuationSeparator" w:id="1">
    <w:p w:rsidR="002838D3" w:rsidRDefault="002838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8D3" w:rsidRDefault="002838D3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838D3" w:rsidRDefault="002838D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38D3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E7C1F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4F5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B93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2A1D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9237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7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7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7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7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7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9238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7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77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8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238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9238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9238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7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237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237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7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7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237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7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7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237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79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78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923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237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7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7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79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79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923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237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7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78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794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9237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237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7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237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7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78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78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9237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237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7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237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79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78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923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237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7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7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237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7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786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79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923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237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7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78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79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9237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237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7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79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785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9237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237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7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792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78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923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237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7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78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79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9237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237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7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78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79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9237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237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7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7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78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78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9237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237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7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7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7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7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7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9237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799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79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9237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237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9237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9237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237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8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8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8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8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8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8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8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8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8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8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8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8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8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8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8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238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8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238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8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8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238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8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238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8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238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8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238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8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238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8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238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8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8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8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23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238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7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923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8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1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8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23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9238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9237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8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7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9238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8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7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7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7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9237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7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7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923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7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8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8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23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9238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8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8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238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8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238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238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2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27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2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2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2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2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27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2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2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2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2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2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2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2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2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2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8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8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2383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41</TotalTime>
  <Pages>1</Pages>
  <Words>1376</Words>
  <Characters>7848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2020-03-04T14:18:00Z</cp:lastPrinted>
  <dcterms:created xsi:type="dcterms:W3CDTF">2020-03-04T13:26:00Z</dcterms:created>
  <dcterms:modified xsi:type="dcterms:W3CDTF">2020-03-04T14:18:00Z</dcterms:modified>
</cp:coreProperties>
</file>