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8AD" w:rsidRPr="008E7FC7" w:rsidRDefault="00FB78AD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 xml:space="preserve">ПРОТОКОЛ № </w:t>
      </w:r>
      <w:r w:rsidRPr="008E7FC7">
        <w:rPr>
          <w:b/>
          <w:bCs/>
          <w:color w:val="000000"/>
          <w:lang w:val="ru-RU"/>
        </w:rPr>
        <w:t>03183001208200000</w:t>
      </w:r>
      <w:r>
        <w:rPr>
          <w:b/>
          <w:bCs/>
          <w:color w:val="000000"/>
          <w:lang w:val="ru-RU"/>
        </w:rPr>
        <w:t>62</w:t>
      </w:r>
    </w:p>
    <w:p w:rsidR="00FB78AD" w:rsidRPr="001D19F7" w:rsidRDefault="00FB78AD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FB78AD" w:rsidRPr="001D19F7" w:rsidRDefault="00FB78AD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FB78AD" w:rsidRPr="001D19F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B78AD" w:rsidRPr="001D19F7" w:rsidRDefault="00FB78AD" w:rsidP="007646A2">
            <w:pPr>
              <w:ind w:left="40" w:right="40"/>
              <w:rPr>
                <w:lang w:val="ru-RU"/>
              </w:rPr>
            </w:pPr>
            <w:r w:rsidRPr="001D19F7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B78AD" w:rsidRPr="001D19F7" w:rsidRDefault="00FB78AD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16</w:t>
            </w:r>
            <w:r w:rsidRPr="001D19F7">
              <w:rPr>
                <w:lang w:val="ru-RU"/>
              </w:rPr>
              <w:t xml:space="preserve"> </w:t>
            </w:r>
            <w:r>
              <w:rPr>
                <w:lang w:val="ru-RU"/>
              </w:rPr>
              <w:t>марта</w:t>
            </w:r>
            <w:r w:rsidRPr="001D19F7">
              <w:rPr>
                <w:lang w:val="ru-RU"/>
              </w:rPr>
              <w:t xml:space="preserve"> </w:t>
            </w:r>
            <w:r w:rsidRPr="001D19F7">
              <w:t>20</w:t>
            </w:r>
            <w:r w:rsidRPr="001D19F7">
              <w:rPr>
                <w:lang w:val="ru-RU"/>
              </w:rPr>
              <w:t xml:space="preserve">20 </w:t>
            </w:r>
            <w:r w:rsidRPr="001D19F7">
              <w:t>года</w:t>
            </w:r>
          </w:p>
        </w:tc>
      </w:tr>
    </w:tbl>
    <w:p w:rsidR="00FB78AD" w:rsidRPr="00A35052" w:rsidRDefault="00FB78AD" w:rsidP="001D2A06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 xml:space="preserve">Информация о государственном заказчике: </w:t>
      </w:r>
      <w:r w:rsidRPr="00A35052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A35052">
          <w:rPr>
            <w:rStyle w:val="Hyperlink"/>
          </w:rPr>
          <w:t>crbzak</w:t>
        </w:r>
        <w:r w:rsidRPr="00A35052">
          <w:rPr>
            <w:rStyle w:val="Hyperlink"/>
            <w:lang w:val="ru-RU"/>
          </w:rPr>
          <w:t>@</w:t>
        </w:r>
        <w:r w:rsidRPr="00A35052">
          <w:rPr>
            <w:rStyle w:val="Hyperlink"/>
          </w:rPr>
          <w:t>mail</w:t>
        </w:r>
        <w:r w:rsidRPr="00A35052">
          <w:rPr>
            <w:rStyle w:val="Hyperlink"/>
            <w:lang w:val="ru-RU"/>
          </w:rPr>
          <w:t>.</w:t>
        </w:r>
        <w:r w:rsidRPr="00A35052">
          <w:rPr>
            <w:rStyle w:val="Hyperlink"/>
          </w:rPr>
          <w:t>ru</w:t>
        </w:r>
      </w:hyperlink>
      <w:r w:rsidRPr="00A35052">
        <w:rPr>
          <w:lang w:val="ru-RU"/>
        </w:rPr>
        <w:t>. Контрактный управляющий: Дехтерев Юрий Сергеевич.</w:t>
      </w:r>
    </w:p>
    <w:p w:rsidR="00FB78AD" w:rsidRPr="00A35052" w:rsidRDefault="00FB78AD" w:rsidP="001D2A06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Предмет контракта: «</w:t>
      </w:r>
      <w:r w:rsidRPr="00152A40">
        <w:rPr>
          <w:lang w:val="ru-RU"/>
        </w:rPr>
        <w:t>Поставка лекарственных препаратов для медицинского применения: МНН Октреотид</w:t>
      </w:r>
      <w:r w:rsidRPr="00A35052">
        <w:rPr>
          <w:lang w:val="ru-RU"/>
        </w:rPr>
        <w:t xml:space="preserve">».  </w:t>
      </w:r>
    </w:p>
    <w:p w:rsidR="00FB78AD" w:rsidRPr="00152A40" w:rsidRDefault="00FB78AD" w:rsidP="001D2A06">
      <w:pPr>
        <w:autoSpaceDE w:val="0"/>
        <w:autoSpaceDN w:val="0"/>
        <w:adjustRightInd w:val="0"/>
        <w:rPr>
          <w:color w:val="000000"/>
          <w:lang w:val="ru-RU"/>
        </w:rPr>
      </w:pPr>
      <w:r w:rsidRPr="00A35052">
        <w:rPr>
          <w:b/>
          <w:bCs/>
          <w:noProof/>
          <w:lang w:val="ru-RU"/>
        </w:rPr>
        <w:t>Идентификационный код закупки:</w:t>
      </w:r>
      <w:r w:rsidRPr="00A35052">
        <w:rPr>
          <w:lang w:val="ru-RU"/>
        </w:rPr>
        <w:t xml:space="preserve"> </w:t>
      </w:r>
      <w:r w:rsidRPr="00152A40">
        <w:rPr>
          <w:color w:val="000000"/>
          <w:lang w:val="ru-RU"/>
        </w:rPr>
        <w:t>203234901331923490100100520022120000</w:t>
      </w:r>
    </w:p>
    <w:p w:rsidR="00FB78AD" w:rsidRPr="00A35052" w:rsidRDefault="00FB78AD" w:rsidP="001D2A06">
      <w:pPr>
        <w:autoSpaceDE w:val="0"/>
        <w:autoSpaceDN w:val="0"/>
        <w:adjustRightInd w:val="0"/>
        <w:rPr>
          <w:lang w:val="ru-RU"/>
        </w:rPr>
      </w:pPr>
      <w:r w:rsidRPr="00A35052">
        <w:rPr>
          <w:b/>
          <w:bCs/>
          <w:noProof/>
          <w:lang w:val="ru-RU"/>
        </w:rPr>
        <w:t>Начальная (максимальная) цена контракта</w:t>
      </w:r>
      <w:r w:rsidRPr="00A35052">
        <w:rPr>
          <w:b/>
          <w:bCs/>
          <w:lang w:val="ru-RU"/>
        </w:rPr>
        <w:t>:</w:t>
      </w:r>
      <w:r w:rsidRPr="00A35052">
        <w:rPr>
          <w:lang w:val="ru-RU"/>
        </w:rPr>
        <w:t xml:space="preserve"> </w:t>
      </w:r>
      <w:r>
        <w:rPr>
          <w:lang w:val="ru-RU"/>
        </w:rPr>
        <w:t>151970</w:t>
      </w:r>
      <w:r w:rsidRPr="00A35052">
        <w:rPr>
          <w:lang w:val="ru-RU"/>
        </w:rPr>
        <w:t xml:space="preserve">руб. </w:t>
      </w:r>
      <w:r>
        <w:rPr>
          <w:lang w:val="ru-RU"/>
        </w:rPr>
        <w:t xml:space="preserve">40 </w:t>
      </w:r>
      <w:r w:rsidRPr="00A35052">
        <w:rPr>
          <w:lang w:val="ru-RU"/>
        </w:rPr>
        <w:t>коп. (</w:t>
      </w:r>
      <w:r>
        <w:rPr>
          <w:lang w:val="ru-RU"/>
        </w:rPr>
        <w:t>сто пятьдесят одна</w:t>
      </w:r>
      <w:r w:rsidRPr="00A35052">
        <w:rPr>
          <w:lang w:val="ru-RU"/>
        </w:rPr>
        <w:t xml:space="preserve"> тысяч</w:t>
      </w:r>
      <w:r>
        <w:rPr>
          <w:lang w:val="ru-RU"/>
        </w:rPr>
        <w:t>а</w:t>
      </w:r>
      <w:r w:rsidRPr="00A35052">
        <w:rPr>
          <w:lang w:val="ru-RU"/>
        </w:rPr>
        <w:t xml:space="preserve"> </w:t>
      </w:r>
      <w:r>
        <w:rPr>
          <w:lang w:val="ru-RU"/>
        </w:rPr>
        <w:t>девятьсот семьдесят</w:t>
      </w:r>
      <w:r w:rsidRPr="00A35052">
        <w:rPr>
          <w:lang w:val="ru-RU"/>
        </w:rPr>
        <w:t xml:space="preserve"> рубл</w:t>
      </w:r>
      <w:r>
        <w:rPr>
          <w:lang w:val="ru-RU"/>
        </w:rPr>
        <w:t>ей</w:t>
      </w:r>
      <w:r w:rsidRPr="00A35052">
        <w:rPr>
          <w:lang w:val="ru-RU"/>
        </w:rPr>
        <w:t xml:space="preserve"> </w:t>
      </w:r>
      <w:r>
        <w:rPr>
          <w:lang w:val="ru-RU"/>
        </w:rPr>
        <w:t>40</w:t>
      </w:r>
      <w:r w:rsidRPr="00A35052">
        <w:rPr>
          <w:lang w:val="ru-RU"/>
        </w:rPr>
        <w:t xml:space="preserve"> копе</w:t>
      </w:r>
      <w:r>
        <w:rPr>
          <w:lang w:val="ru-RU"/>
        </w:rPr>
        <w:t>ек</w:t>
      </w:r>
      <w:r w:rsidRPr="00A35052">
        <w:rPr>
          <w:lang w:val="ru-RU"/>
        </w:rPr>
        <w:t>).</w:t>
      </w:r>
    </w:p>
    <w:p w:rsidR="00FB78AD" w:rsidRPr="00A35052" w:rsidRDefault="00FB78AD" w:rsidP="001D2A06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A35052">
        <w:rPr>
          <w:lang w:val="ru-RU"/>
        </w:rPr>
        <w:t xml:space="preserve"> Оплата поставленного товара производится не более чем в течение тридцати календарных дней с момента исполнения Поставщиком обязательств по поставке товара, подписания Государственным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 Контракта, на основании выставленного Поставщиком счета (счет-фактуры) и оформленных должным образом товаросопроводительных документов, указанных в пункте  Контракта.</w:t>
      </w:r>
    </w:p>
    <w:p w:rsidR="00FB78AD" w:rsidRPr="00152A40" w:rsidRDefault="00FB78AD" w:rsidP="001D2A06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A35052">
        <w:rPr>
          <w:lang w:val="ru-RU"/>
        </w:rPr>
        <w:t xml:space="preserve"> Россия, Краснодарский край, г. Славянск-на-Кубани, ул. Батарейная,377 транспортом поставщика. </w:t>
      </w:r>
      <w:r w:rsidRPr="00152A40">
        <w:rPr>
          <w:lang w:val="ru-RU"/>
        </w:rPr>
        <w:t>Поставщик производит первую поставку медицинской продукции в количестве 1/9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15 декабря 2020 г.</w:t>
      </w:r>
    </w:p>
    <w:p w:rsidR="00FB78AD" w:rsidRPr="00A35052" w:rsidRDefault="00FB78AD" w:rsidP="001D2A06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Источник финансирования:</w:t>
      </w:r>
      <w:r w:rsidRPr="00A35052">
        <w:rPr>
          <w:lang w:val="ru-RU"/>
        </w:rPr>
        <w:t xml:space="preserve"> </w:t>
      </w:r>
      <w:r w:rsidRPr="009B6F09">
        <w:rPr>
          <w:lang w:val="ru-RU"/>
        </w:rPr>
        <w:t>Внебюдже</w:t>
      </w:r>
      <w:r>
        <w:rPr>
          <w:lang w:val="ru-RU"/>
        </w:rPr>
        <w:t>тные фонды (ОМС)</w:t>
      </w:r>
      <w:r w:rsidRPr="00A35052">
        <w:rPr>
          <w:lang w:val="ru-RU"/>
        </w:rPr>
        <w:t>.</w:t>
      </w:r>
    </w:p>
    <w:p w:rsidR="00FB78AD" w:rsidRPr="00A35052" w:rsidRDefault="00FB78AD" w:rsidP="001D2A06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A35052">
        <w:rPr>
          <w:lang w:val="ru-RU"/>
        </w:rPr>
        <w:t xml:space="preserve">  </w:t>
      </w:r>
      <w:r w:rsidRPr="00A35052">
        <w:rPr>
          <w:b/>
          <w:bCs/>
          <w:lang w:val="ru-RU"/>
        </w:rPr>
        <w:t>Размер обеспечения заявки на участие в аукционе:</w:t>
      </w:r>
      <w:r w:rsidRPr="00A35052">
        <w:rPr>
          <w:lang w:val="ru-RU"/>
        </w:rPr>
        <w:t xml:space="preserve"> Не установлен</w:t>
      </w:r>
      <w:r w:rsidRPr="00A35052">
        <w:rPr>
          <w:spacing w:val="-2"/>
          <w:lang w:val="ru-RU"/>
        </w:rPr>
        <w:t>.</w:t>
      </w:r>
    </w:p>
    <w:p w:rsidR="00FB78AD" w:rsidRPr="00A35052" w:rsidRDefault="00FB78AD" w:rsidP="001D2A06">
      <w:pPr>
        <w:jc w:val="both"/>
        <w:rPr>
          <w:spacing w:val="-2"/>
          <w:lang w:val="ru-RU"/>
        </w:rPr>
      </w:pPr>
      <w:r w:rsidRPr="00A35052">
        <w:rPr>
          <w:b/>
          <w:bCs/>
          <w:lang w:val="ru-RU"/>
        </w:rPr>
        <w:t xml:space="preserve">       </w:t>
      </w:r>
      <w:r w:rsidRPr="00A35052">
        <w:rPr>
          <w:b/>
          <w:bCs/>
          <w:lang w:val="ru-RU"/>
        </w:rPr>
        <w:tab/>
        <w:t xml:space="preserve">Размер обеспечения исполнения контракта: </w:t>
      </w:r>
      <w:r w:rsidRPr="00A35052">
        <w:rPr>
          <w:lang w:val="ru-RU"/>
        </w:rPr>
        <w:t xml:space="preserve">5 </w:t>
      </w:r>
      <w:r w:rsidRPr="00A35052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FB78AD" w:rsidRPr="00A35052" w:rsidRDefault="00FB78AD" w:rsidP="001D2A06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A35052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152A40">
        <w:rPr>
          <w:color w:val="000000"/>
          <w:sz w:val="24"/>
          <w:szCs w:val="24"/>
        </w:rPr>
        <w:t>03.03.2020 12:32</w:t>
      </w:r>
      <w:r w:rsidRPr="00A35052">
        <w:rPr>
          <w:color w:val="000000"/>
          <w:sz w:val="24"/>
          <w:szCs w:val="24"/>
        </w:rPr>
        <w:t xml:space="preserve"> </w:t>
      </w:r>
      <w:r w:rsidRPr="00A35052">
        <w:rPr>
          <w:sz w:val="24"/>
          <w:szCs w:val="24"/>
        </w:rPr>
        <w:t>(московское время).</w:t>
      </w:r>
    </w:p>
    <w:p w:rsidR="00FB78AD" w:rsidRPr="00A35052" w:rsidRDefault="00FB78AD" w:rsidP="001D2A06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A35052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A35052">
        <w:rPr>
          <w:sz w:val="24"/>
          <w:szCs w:val="24"/>
        </w:rPr>
        <w:t xml:space="preserve"> </w:t>
      </w: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FB78AD" w:rsidRPr="001D19F7" w:rsidTr="006465AE">
        <w:trPr>
          <w:jc w:val="center"/>
        </w:trPr>
        <w:tc>
          <w:tcPr>
            <w:tcW w:w="9828" w:type="dxa"/>
            <w:gridSpan w:val="5"/>
          </w:tcPr>
          <w:p w:rsidR="00FB78AD" w:rsidRPr="001D19F7" w:rsidRDefault="00FB78AD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</w:t>
            </w:r>
            <w:r w:rsidRPr="001D19F7">
              <w:t>редседател</w:t>
            </w:r>
            <w:r w:rsidRPr="001D19F7">
              <w:rPr>
                <w:lang w:val="ru-RU"/>
              </w:rPr>
              <w:t>ь</w:t>
            </w:r>
            <w:r w:rsidRPr="001D19F7">
              <w:t xml:space="preserve"> комиссии</w:t>
            </w:r>
            <w:r w:rsidRPr="001D19F7">
              <w:rPr>
                <w:lang w:val="ru-RU"/>
              </w:rPr>
              <w:t>:</w:t>
            </w:r>
          </w:p>
        </w:tc>
      </w:tr>
      <w:tr w:rsidR="00FB78AD" w:rsidRPr="00084163" w:rsidTr="006465AE">
        <w:trPr>
          <w:jc w:val="center"/>
        </w:trPr>
        <w:tc>
          <w:tcPr>
            <w:tcW w:w="2820" w:type="dxa"/>
          </w:tcPr>
          <w:p w:rsidR="00FB78AD" w:rsidRPr="001D19F7" w:rsidRDefault="00FB78AD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FB78AD" w:rsidRPr="001D19F7" w:rsidRDefault="00FB78AD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Главный врач ГБУЗ «Славянская ЦРБ»МЗ КК.</w:t>
            </w:r>
          </w:p>
        </w:tc>
      </w:tr>
      <w:tr w:rsidR="00FB78AD" w:rsidRPr="001D19F7" w:rsidTr="006465AE">
        <w:trPr>
          <w:trHeight w:val="80"/>
          <w:jc w:val="center"/>
        </w:trPr>
        <w:tc>
          <w:tcPr>
            <w:tcW w:w="9828" w:type="dxa"/>
            <w:gridSpan w:val="5"/>
          </w:tcPr>
          <w:p w:rsidR="00FB78AD" w:rsidRPr="001D19F7" w:rsidRDefault="00FB78AD" w:rsidP="00A841CC">
            <w:pPr>
              <w:jc w:val="both"/>
            </w:pPr>
            <w:r w:rsidRPr="001D19F7">
              <w:t xml:space="preserve">Секретарь комиссии - </w:t>
            </w:r>
          </w:p>
        </w:tc>
      </w:tr>
      <w:tr w:rsidR="00FB78AD" w:rsidRPr="001D19F7" w:rsidTr="006465AE">
        <w:trPr>
          <w:trHeight w:val="300"/>
          <w:jc w:val="center"/>
        </w:trPr>
        <w:tc>
          <w:tcPr>
            <w:tcW w:w="2882" w:type="dxa"/>
            <w:gridSpan w:val="3"/>
          </w:tcPr>
          <w:p w:rsidR="00FB78AD" w:rsidRPr="001D19F7" w:rsidRDefault="00FB78AD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1D19F7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FB78AD" w:rsidRPr="001D19F7" w:rsidRDefault="00FB78AD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</w:tc>
      </w:tr>
      <w:tr w:rsidR="00FB78AD" w:rsidRPr="001D19F7" w:rsidTr="006465AE">
        <w:trPr>
          <w:jc w:val="center"/>
        </w:trPr>
        <w:tc>
          <w:tcPr>
            <w:tcW w:w="9828" w:type="dxa"/>
            <w:gridSpan w:val="5"/>
          </w:tcPr>
          <w:p w:rsidR="00FB78AD" w:rsidRPr="001D19F7" w:rsidRDefault="00FB78AD" w:rsidP="00A841CC">
            <w:pPr>
              <w:jc w:val="both"/>
            </w:pPr>
            <w:r w:rsidRPr="001D19F7">
              <w:t>Члены комиссии –</w:t>
            </w:r>
          </w:p>
        </w:tc>
      </w:tr>
      <w:tr w:rsidR="00FB78AD" w:rsidRPr="001D19F7" w:rsidTr="006465AE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FB78AD" w:rsidRPr="001D19F7" w:rsidRDefault="00FB78AD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 xml:space="preserve">Дехтерев Юрий Сергеевич </w:t>
            </w:r>
          </w:p>
          <w:p w:rsidR="00FB78AD" w:rsidRPr="001D19F7" w:rsidRDefault="00FB78AD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Мальченко Елена Александровна</w:t>
            </w:r>
          </w:p>
          <w:p w:rsidR="00FB78AD" w:rsidRPr="001D19F7" w:rsidRDefault="00FB78AD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FB78AD" w:rsidRPr="001D19F7" w:rsidRDefault="00FB78AD" w:rsidP="00A841CC">
            <w:pPr>
              <w:ind w:right="-286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начальник отдела закупок;</w:t>
            </w:r>
          </w:p>
          <w:p w:rsidR="00FB78AD" w:rsidRPr="001D19F7" w:rsidRDefault="00FB78AD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 xml:space="preserve"> </w:t>
            </w:r>
          </w:p>
          <w:p w:rsidR="00FB78AD" w:rsidRPr="001D19F7" w:rsidRDefault="00FB78AD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  <w:p w:rsidR="00FB78AD" w:rsidRPr="001D19F7" w:rsidRDefault="00FB78AD" w:rsidP="00A841CC">
            <w:pPr>
              <w:ind w:right="-80"/>
              <w:jc w:val="both"/>
              <w:rPr>
                <w:lang w:val="ru-RU"/>
              </w:rPr>
            </w:pPr>
          </w:p>
          <w:p w:rsidR="00FB78AD" w:rsidRPr="001D19F7" w:rsidRDefault="00FB78AD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заведующая аптекой.</w:t>
            </w:r>
          </w:p>
        </w:tc>
      </w:tr>
    </w:tbl>
    <w:p w:rsidR="00FB78AD" w:rsidRDefault="00FB78AD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Кворум имеется. Комиссия правомочна.</w:t>
      </w:r>
    </w:p>
    <w:p w:rsidR="00FB78AD" w:rsidRPr="001D19F7" w:rsidRDefault="00FB78AD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16</w:t>
      </w:r>
      <w:r w:rsidRPr="001D19F7">
        <w:rPr>
          <w:sz w:val="24"/>
          <w:szCs w:val="24"/>
        </w:rPr>
        <w:t xml:space="preserve"> </w:t>
      </w:r>
      <w:r>
        <w:rPr>
          <w:sz w:val="24"/>
          <w:szCs w:val="24"/>
        </w:rPr>
        <w:t>марта</w:t>
      </w:r>
      <w:r w:rsidRPr="001D19F7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08</w:t>
      </w:r>
      <w:r w:rsidRPr="001D19F7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0</w:t>
      </w:r>
      <w:r w:rsidRPr="001D19F7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FB78AD" w:rsidRPr="001D19F7" w:rsidRDefault="00FB78AD" w:rsidP="009C43B2">
      <w:pPr>
        <w:ind w:firstLine="709"/>
        <w:jc w:val="both"/>
        <w:rPr>
          <w:lang w:val="ru-RU"/>
        </w:rPr>
      </w:pPr>
      <w:r w:rsidRPr="001D19F7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221"/>
        <w:gridCol w:w="1184"/>
        <w:gridCol w:w="2914"/>
        <w:gridCol w:w="2389"/>
      </w:tblGrid>
      <w:tr w:rsidR="00FB78AD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B78AD" w:rsidRPr="001D19F7" w:rsidRDefault="00FB78A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№ </w:t>
            </w:r>
            <w:r w:rsidRPr="001D19F7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B78AD" w:rsidRPr="001D19F7" w:rsidRDefault="00FB78A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B78AD" w:rsidRPr="001D19F7" w:rsidRDefault="00FB78A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B78AD" w:rsidRPr="001D19F7" w:rsidRDefault="00FB78A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Время поступления </w:t>
            </w:r>
            <w:r w:rsidRPr="001D19F7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B78AD" w:rsidRPr="001D19F7" w:rsidRDefault="00FB78A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Порядковый </w:t>
            </w:r>
            <w:r w:rsidRPr="001D19F7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FB78AD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B78AD" w:rsidRPr="001D19F7" w:rsidRDefault="00FB78AD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B78AD" w:rsidRPr="006465AE" w:rsidRDefault="00FB78AD" w:rsidP="00682D2C">
            <w:pPr>
              <w:ind w:right="134"/>
              <w:jc w:val="center"/>
              <w:rPr>
                <w:color w:val="000000"/>
                <w:lang w:val="ru-RU"/>
              </w:rPr>
            </w:pPr>
            <w:r w:rsidRPr="006465AE">
              <w:rPr>
                <w:rFonts w:ascii="Roboto" w:hAnsi="Roboto" w:cs="Roboto"/>
                <w:color w:val="000000"/>
              </w:rPr>
              <w:t>76 745.25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B78AD" w:rsidRPr="006465AE" w:rsidRDefault="00FB78AD" w:rsidP="00CE4749">
            <w:pPr>
              <w:jc w:val="center"/>
              <w:rPr>
                <w:lang w:val="ru-RU"/>
              </w:rPr>
            </w:pPr>
            <w:r w:rsidRPr="006465AE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B78AD" w:rsidRPr="006465AE" w:rsidRDefault="00FB78AD" w:rsidP="002D63DC">
            <w:pPr>
              <w:jc w:val="center"/>
            </w:pPr>
            <w:r w:rsidRPr="006465AE">
              <w:rPr>
                <w:rFonts w:ascii="Roboto" w:hAnsi="Roboto" w:cs="Roboto"/>
                <w:color w:val="000000"/>
                <w:shd w:val="clear" w:color="auto" w:fill="F9F9F9"/>
              </w:rPr>
              <w:t>13.03.2020 11:41:27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B78AD" w:rsidRPr="006465AE" w:rsidRDefault="00FB78AD" w:rsidP="00CE4749">
            <w:pPr>
              <w:jc w:val="center"/>
              <w:rPr>
                <w:lang w:val="ru-RU"/>
              </w:rPr>
            </w:pPr>
            <w:r w:rsidRPr="006465AE">
              <w:rPr>
                <w:rFonts w:ascii="Roboto" w:hAnsi="Roboto" w:cs="Roboto"/>
                <w:color w:val="000000"/>
                <w:shd w:val="clear" w:color="auto" w:fill="F9F9F9"/>
              </w:rPr>
              <w:t>EA-43385</w:t>
            </w:r>
          </w:p>
        </w:tc>
      </w:tr>
      <w:tr w:rsidR="00FB78AD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B78AD" w:rsidRPr="001D19F7" w:rsidRDefault="00FB78AD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B78AD" w:rsidRPr="006465AE" w:rsidRDefault="00FB78AD" w:rsidP="00682D2C">
            <w:pPr>
              <w:ind w:right="134"/>
              <w:jc w:val="center"/>
              <w:rPr>
                <w:color w:val="000000"/>
                <w:lang w:val="ru-RU"/>
              </w:rPr>
            </w:pPr>
            <w:r w:rsidRPr="006465AE">
              <w:rPr>
                <w:rFonts w:ascii="Roboto" w:hAnsi="Roboto" w:cs="Roboto"/>
                <w:color w:val="000000"/>
              </w:rPr>
              <w:t>77 505.10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B78AD" w:rsidRPr="006465AE" w:rsidRDefault="00FB78AD" w:rsidP="00220981">
            <w:pPr>
              <w:jc w:val="center"/>
              <w:rPr>
                <w:lang w:val="ru-RU"/>
              </w:rPr>
            </w:pPr>
            <w:r w:rsidRPr="006465AE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B78AD" w:rsidRPr="006465AE" w:rsidRDefault="00FB78AD" w:rsidP="00220981">
            <w:pPr>
              <w:jc w:val="center"/>
            </w:pPr>
            <w:r w:rsidRPr="006465AE">
              <w:rPr>
                <w:rFonts w:ascii="Roboto" w:hAnsi="Roboto" w:cs="Roboto"/>
                <w:color w:val="000000"/>
                <w:shd w:val="clear" w:color="auto" w:fill="FFFFFF"/>
              </w:rPr>
              <w:t>13.03.2020 11:39:45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B78AD" w:rsidRPr="006465AE" w:rsidRDefault="00FB78AD" w:rsidP="00220981">
            <w:pPr>
              <w:jc w:val="center"/>
              <w:rPr>
                <w:lang w:val="ru-RU"/>
              </w:rPr>
            </w:pPr>
            <w:r w:rsidRPr="006465AE">
              <w:rPr>
                <w:rFonts w:ascii="Roboto" w:hAnsi="Roboto" w:cs="Roboto"/>
                <w:color w:val="000000"/>
                <w:shd w:val="clear" w:color="auto" w:fill="FFFFFF"/>
              </w:rPr>
              <w:t>EA-43376</w:t>
            </w:r>
          </w:p>
        </w:tc>
      </w:tr>
    </w:tbl>
    <w:p w:rsidR="00FB78AD" w:rsidRPr="001D19F7" w:rsidRDefault="00FB78AD" w:rsidP="001D2A06">
      <w:pPr>
        <w:ind w:firstLine="709"/>
        <w:jc w:val="both"/>
        <w:rPr>
          <w:lang w:val="ru-RU"/>
        </w:rPr>
      </w:pPr>
      <w:r w:rsidRPr="001D19F7">
        <w:rPr>
          <w:lang w:val="ru-RU"/>
        </w:rPr>
        <w:t>Участник закупки с заявк</w:t>
      </w:r>
      <w:r>
        <w:rPr>
          <w:lang w:val="ru-RU"/>
        </w:rPr>
        <w:t>ой</w:t>
      </w:r>
      <w:r w:rsidRPr="001D19F7">
        <w:rPr>
          <w:lang w:val="ru-RU"/>
        </w:rPr>
        <w:t xml:space="preserve"> №  </w:t>
      </w:r>
      <w:r w:rsidRPr="00152A40">
        <w:rPr>
          <w:rFonts w:ascii="Roboto" w:hAnsi="Roboto" w:cs="Roboto"/>
          <w:color w:val="000000"/>
          <w:shd w:val="clear" w:color="auto" w:fill="FFFFFF"/>
        </w:rPr>
        <w:t>EA</w:t>
      </w:r>
      <w:r w:rsidRPr="00152A40">
        <w:rPr>
          <w:rFonts w:ascii="Roboto" w:hAnsi="Roboto" w:cs="Roboto"/>
          <w:color w:val="000000"/>
          <w:shd w:val="clear" w:color="auto" w:fill="FFFFFF"/>
          <w:lang w:val="ru-RU"/>
        </w:rPr>
        <w:t>-43445</w:t>
      </w:r>
      <w:r>
        <w:rPr>
          <w:color w:val="000000"/>
          <w:shd w:val="clear" w:color="auto" w:fill="FFFFFF"/>
          <w:lang w:val="ru-RU"/>
        </w:rPr>
        <w:t xml:space="preserve"> </w:t>
      </w:r>
      <w:r w:rsidRPr="001D19F7">
        <w:rPr>
          <w:lang w:val="ru-RU"/>
        </w:rPr>
        <w:t xml:space="preserve">предложений о цене контракта в ходе проведения аукциона не подавал. </w:t>
      </w:r>
    </w:p>
    <w:p w:rsidR="00FB78AD" w:rsidRPr="001D19F7" w:rsidRDefault="00FB78AD" w:rsidP="00F742E9">
      <w:pPr>
        <w:ind w:firstLine="709"/>
        <w:jc w:val="both"/>
        <w:rPr>
          <w:lang w:val="ru-RU"/>
        </w:rPr>
      </w:pPr>
      <w:r w:rsidRPr="001D19F7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FB78AD" w:rsidRPr="001D19F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FB78AD" w:rsidRPr="001D19F7" w:rsidRDefault="00FB78AD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Номер </w:t>
            </w:r>
          </w:p>
          <w:p w:rsidR="00FB78AD" w:rsidRPr="001D19F7" w:rsidRDefault="00FB78AD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B78AD" w:rsidRPr="001D19F7" w:rsidRDefault="00FB78AD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Дата и времярегистрации</w:t>
            </w:r>
          </w:p>
          <w:p w:rsidR="00FB78AD" w:rsidRPr="001D19F7" w:rsidRDefault="00FB78AD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B78AD" w:rsidRPr="001D19F7" w:rsidRDefault="00FB78AD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FB78AD" w:rsidRPr="00024EE4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B78AD" w:rsidRPr="003169A3" w:rsidRDefault="00FB78AD" w:rsidP="00220981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EA-43385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B78AD" w:rsidRPr="006F05DB" w:rsidRDefault="00FB78AD" w:rsidP="00FE5198">
            <w:pPr>
              <w:jc w:val="center"/>
            </w:pPr>
            <w:r w:rsidRPr="00152A40">
              <w:rPr>
                <w:rFonts w:ascii="Roboto" w:hAnsi="Roboto" w:cs="Roboto"/>
                <w:color w:val="000000"/>
                <w:shd w:val="clear" w:color="auto" w:fill="FFFFFF"/>
              </w:rPr>
              <w:t>10.03.2020 14:51:12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78AD" w:rsidRPr="006465AE" w:rsidRDefault="00FB78AD" w:rsidP="006465AE">
            <w:pPr>
              <w:rPr>
                <w:lang w:val="ru-RU"/>
              </w:rPr>
            </w:pPr>
            <w:r w:rsidRPr="006465AE">
              <w:rPr>
                <w:lang w:val="ru-RU"/>
              </w:rPr>
              <w:t>ОБЩЕСТВО С ОГРАНИЧЕННОЙ ОТВЕТСТВЕННОСТЬЮ "ФАРМСЕРВИС"</w:t>
            </w:r>
          </w:p>
          <w:p w:rsidR="00FB78AD" w:rsidRPr="006465AE" w:rsidRDefault="00FB78AD" w:rsidP="006465AE">
            <w:pPr>
              <w:rPr>
                <w:lang w:val="ru-RU"/>
              </w:rPr>
            </w:pPr>
            <w:r w:rsidRPr="006465AE">
              <w:rPr>
                <w:lang w:val="ru-RU"/>
              </w:rPr>
              <w:t>ИНН2312178145</w:t>
            </w:r>
          </w:p>
          <w:p w:rsidR="00FB78AD" w:rsidRPr="006465AE" w:rsidRDefault="00FB78AD" w:rsidP="006465AE">
            <w:pPr>
              <w:rPr>
                <w:lang w:val="ru-RU"/>
              </w:rPr>
            </w:pPr>
            <w:r w:rsidRPr="006465AE">
              <w:rPr>
                <w:lang w:val="ru-RU"/>
              </w:rPr>
              <w:t>ОГРН1112312000393</w:t>
            </w:r>
          </w:p>
          <w:p w:rsidR="00FB78AD" w:rsidRPr="006465AE" w:rsidRDefault="00FB78AD" w:rsidP="006465AE">
            <w:pPr>
              <w:rPr>
                <w:lang w:val="ru-RU"/>
              </w:rPr>
            </w:pPr>
            <w:r w:rsidRPr="006465AE">
              <w:rPr>
                <w:lang w:val="ru-RU"/>
              </w:rPr>
              <w:t>КПП231201001</w:t>
            </w:r>
          </w:p>
          <w:p w:rsidR="00FB78AD" w:rsidRPr="006465AE" w:rsidRDefault="00FB78AD" w:rsidP="006465AE">
            <w:pPr>
              <w:rPr>
                <w:lang w:val="ru-RU"/>
              </w:rPr>
            </w:pPr>
            <w:r w:rsidRPr="006465AE">
              <w:rPr>
                <w:lang w:val="ru-RU"/>
              </w:rPr>
              <w:t>Место нахождения (жительства)</w:t>
            </w:r>
          </w:p>
          <w:p w:rsidR="00FB78AD" w:rsidRPr="006465AE" w:rsidRDefault="00FB78AD" w:rsidP="006465AE">
            <w:pPr>
              <w:rPr>
                <w:lang w:val="ru-RU"/>
              </w:rPr>
            </w:pPr>
            <w:r w:rsidRPr="006465AE">
              <w:rPr>
                <w:lang w:val="ru-RU"/>
              </w:rPr>
              <w:t>350018, КРАЙ КРАСНОДАРСКИЙ, Г КРАСНОДАР, УЛ СОРМОВСКАЯ, ДОМ 7, ЛИТЕР Г, ОФИС 139</w:t>
            </w:r>
          </w:p>
          <w:p w:rsidR="00FB78AD" w:rsidRPr="006465AE" w:rsidRDefault="00FB78AD" w:rsidP="006465AE">
            <w:pPr>
              <w:rPr>
                <w:lang w:val="ru-RU"/>
              </w:rPr>
            </w:pPr>
            <w:r w:rsidRPr="006465AE">
              <w:rPr>
                <w:lang w:val="ru-RU"/>
              </w:rPr>
              <w:t>Почтовый адрес</w:t>
            </w:r>
          </w:p>
          <w:p w:rsidR="00FB78AD" w:rsidRPr="006465AE" w:rsidRDefault="00FB78AD" w:rsidP="006465AE">
            <w:pPr>
              <w:rPr>
                <w:lang w:val="ru-RU"/>
              </w:rPr>
            </w:pPr>
            <w:r w:rsidRPr="006465AE">
              <w:rPr>
                <w:lang w:val="ru-RU"/>
              </w:rPr>
              <w:t>350020, Россия, Краснодарский край, г. Краснодар, ул. Коммунаров, д. 276 Литер Б</w:t>
            </w:r>
          </w:p>
          <w:p w:rsidR="00FB78AD" w:rsidRPr="006465AE" w:rsidRDefault="00FB78AD" w:rsidP="006465AE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6465AE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FB78AD" w:rsidRDefault="00FB78AD" w:rsidP="006465AE">
            <w:r>
              <w:t>Паренькова Ирина Борисовна</w:t>
            </w:r>
          </w:p>
          <w:p w:rsidR="00FB78AD" w:rsidRPr="006465AE" w:rsidRDefault="00FB78AD" w:rsidP="0093521C">
            <w:pPr>
              <w:rPr>
                <w:lang w:val="ru-RU"/>
              </w:rPr>
            </w:pPr>
            <w:r>
              <w:t>Телефон 88002500001</w:t>
            </w:r>
          </w:p>
        </w:tc>
      </w:tr>
      <w:tr w:rsidR="00FB78AD" w:rsidRPr="00024EE4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B78AD" w:rsidRPr="003169A3" w:rsidRDefault="00FB78AD" w:rsidP="00220981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EA-43376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B78AD" w:rsidRPr="006F05DB" w:rsidRDefault="00FB78AD" w:rsidP="008424A3">
            <w:pPr>
              <w:jc w:val="center"/>
              <w:rPr>
                <w:color w:val="000000"/>
                <w:shd w:val="clear" w:color="auto" w:fill="FFFFFF"/>
              </w:rPr>
            </w:pPr>
            <w:r w:rsidRPr="00152A40">
              <w:rPr>
                <w:rFonts w:ascii="Roboto" w:hAnsi="Roboto" w:cs="Roboto"/>
                <w:color w:val="000000"/>
                <w:shd w:val="clear" w:color="auto" w:fill="F9F9F9"/>
              </w:rPr>
              <w:t>10.03.2020 13:52:37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78AD" w:rsidRPr="006465AE" w:rsidRDefault="00FB78AD" w:rsidP="006465AE">
            <w:pPr>
              <w:rPr>
                <w:lang w:val="ru-RU"/>
              </w:rPr>
            </w:pPr>
            <w:r w:rsidRPr="006465AE">
              <w:rPr>
                <w:lang w:val="ru-RU"/>
              </w:rPr>
              <w:t>ОБЩЕСТВО С ОГРАНИЧЕННОЙ ОТВЕТСТВЕННОСТЬЮ «КОМПАНИЯ «ОРГАНИКА»</w:t>
            </w:r>
          </w:p>
          <w:p w:rsidR="00FB78AD" w:rsidRPr="006465AE" w:rsidRDefault="00FB78AD" w:rsidP="006465AE">
            <w:pPr>
              <w:rPr>
                <w:lang w:val="ru-RU"/>
              </w:rPr>
            </w:pPr>
            <w:r w:rsidRPr="006465AE">
              <w:rPr>
                <w:lang w:val="ru-RU"/>
              </w:rPr>
              <w:t>ИНН6165196363</w:t>
            </w:r>
          </w:p>
          <w:p w:rsidR="00FB78AD" w:rsidRPr="006465AE" w:rsidRDefault="00FB78AD" w:rsidP="006465AE">
            <w:pPr>
              <w:rPr>
                <w:lang w:val="ru-RU"/>
              </w:rPr>
            </w:pPr>
            <w:r w:rsidRPr="006465AE">
              <w:rPr>
                <w:lang w:val="ru-RU"/>
              </w:rPr>
              <w:t>ОГРН1156196061251</w:t>
            </w:r>
          </w:p>
          <w:p w:rsidR="00FB78AD" w:rsidRPr="006465AE" w:rsidRDefault="00FB78AD" w:rsidP="006465AE">
            <w:pPr>
              <w:rPr>
                <w:lang w:val="ru-RU"/>
              </w:rPr>
            </w:pPr>
            <w:r w:rsidRPr="006465AE">
              <w:rPr>
                <w:lang w:val="ru-RU"/>
              </w:rPr>
              <w:t>КПП616501001</w:t>
            </w:r>
          </w:p>
          <w:p w:rsidR="00FB78AD" w:rsidRPr="006465AE" w:rsidRDefault="00FB78AD" w:rsidP="006465AE">
            <w:pPr>
              <w:rPr>
                <w:lang w:val="ru-RU"/>
              </w:rPr>
            </w:pPr>
            <w:r w:rsidRPr="006465AE">
              <w:rPr>
                <w:lang w:val="ru-RU"/>
              </w:rPr>
              <w:t>Место нахождения (жительства)</w:t>
            </w:r>
          </w:p>
          <w:p w:rsidR="00FB78AD" w:rsidRPr="006465AE" w:rsidRDefault="00FB78AD" w:rsidP="006465AE">
            <w:pPr>
              <w:rPr>
                <w:lang w:val="ru-RU"/>
              </w:rPr>
            </w:pPr>
            <w:r w:rsidRPr="006465AE">
              <w:rPr>
                <w:lang w:val="ru-RU"/>
              </w:rPr>
              <w:t>344064, ОБЛ РОСТОВСКАЯ, Г РОСТОВ-НА-ДОНУ, УЛ ВАВИЛОВА, ДОМ 59Д,</w:t>
            </w:r>
          </w:p>
          <w:p w:rsidR="00FB78AD" w:rsidRPr="006465AE" w:rsidRDefault="00FB78AD" w:rsidP="006465AE">
            <w:pPr>
              <w:rPr>
                <w:lang w:val="ru-RU"/>
              </w:rPr>
            </w:pPr>
            <w:r w:rsidRPr="006465AE">
              <w:rPr>
                <w:lang w:val="ru-RU"/>
              </w:rPr>
              <w:t>Почтовый адрес</w:t>
            </w:r>
          </w:p>
          <w:p w:rsidR="00FB78AD" w:rsidRPr="006465AE" w:rsidRDefault="00FB78AD" w:rsidP="006465AE">
            <w:pPr>
              <w:rPr>
                <w:lang w:val="ru-RU"/>
              </w:rPr>
            </w:pPr>
            <w:r w:rsidRPr="006465AE">
              <w:rPr>
                <w:lang w:val="ru-RU"/>
              </w:rPr>
              <w:t>344064, Ростовская область, г. Ростов-на-Дону, ул. Вавилова, д. 59д</w:t>
            </w:r>
          </w:p>
          <w:p w:rsidR="00FB78AD" w:rsidRPr="006465AE" w:rsidRDefault="00FB78AD" w:rsidP="006465AE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6465AE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FB78AD" w:rsidRPr="006465AE" w:rsidRDefault="00FB78AD" w:rsidP="006465AE">
            <w:pPr>
              <w:rPr>
                <w:lang w:val="ru-RU"/>
              </w:rPr>
            </w:pPr>
            <w:r w:rsidRPr="006465AE">
              <w:rPr>
                <w:lang w:val="ru-RU"/>
              </w:rPr>
              <w:t>Корнилова Светлана Викторовна</w:t>
            </w:r>
          </w:p>
          <w:p w:rsidR="00FB78AD" w:rsidRPr="006465AE" w:rsidRDefault="00FB78AD" w:rsidP="006F05DB">
            <w:pPr>
              <w:rPr>
                <w:lang w:val="ru-RU"/>
              </w:rPr>
            </w:pPr>
            <w:r>
              <w:t>Телефон 79185543162</w:t>
            </w:r>
          </w:p>
        </w:tc>
      </w:tr>
    </w:tbl>
    <w:p w:rsidR="00FB78AD" w:rsidRPr="001D19F7" w:rsidRDefault="00FB78AD" w:rsidP="00C07BB1">
      <w:pPr>
        <w:ind w:firstLine="567"/>
        <w:jc w:val="both"/>
        <w:rPr>
          <w:lang w:val="ru-RU"/>
        </w:rPr>
      </w:pPr>
      <w:r w:rsidRPr="001D19F7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1D19F7">
        <w:rPr>
          <w:lang w:val="ru-RU" w:eastAsia="ru-RU"/>
        </w:rPr>
        <w:t xml:space="preserve"> со ст.69 Федерального закона от 05 апреля 2013 года № 44-ФЗ</w:t>
      </w:r>
      <w:r w:rsidRPr="001D19F7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1D19F7">
        <w:rPr>
          <w:lang w:val="ru-RU" w:eastAsia="ru-RU"/>
        </w:rPr>
        <w:t>Федерального закона № 44-ФЗ),</w:t>
      </w:r>
      <w:r w:rsidRPr="001D19F7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FB78AD" w:rsidRPr="001D19F7" w:rsidRDefault="00FB78AD" w:rsidP="00723272">
      <w:pPr>
        <w:rPr>
          <w:lang w:val="ru-RU"/>
        </w:rPr>
      </w:pPr>
      <w:r w:rsidRPr="001D19F7">
        <w:rPr>
          <w:lang w:val="ru-RU"/>
        </w:rPr>
        <w:t xml:space="preserve">- признать соответствующими требованиям, </w:t>
      </w:r>
      <w:r w:rsidRPr="001D19F7">
        <w:rPr>
          <w:lang w:val="ru-RU" w:eastAsia="ru-RU"/>
        </w:rPr>
        <w:t>установленным ст.69 Федерального закона № 44-ФЗ и</w:t>
      </w:r>
      <w:r w:rsidRPr="001D19F7">
        <w:rPr>
          <w:lang w:val="ru-RU"/>
        </w:rPr>
        <w:t xml:space="preserve"> документацией аукциона в электронной форме, заявки:</w:t>
      </w:r>
      <w:r w:rsidRPr="0043741B">
        <w:rPr>
          <w:lang w:val="ru-RU"/>
        </w:rPr>
        <w:t xml:space="preserve"> </w:t>
      </w:r>
      <w:r w:rsidRPr="001D19F7">
        <w:rPr>
          <w:lang w:val="ru-RU"/>
        </w:rPr>
        <w:t xml:space="preserve">№ </w:t>
      </w:r>
      <w:r w:rsidRPr="006465AE">
        <w:rPr>
          <w:lang w:val="ru-RU"/>
        </w:rPr>
        <w:t>EA-43385</w:t>
      </w:r>
      <w:r w:rsidRPr="001D19F7">
        <w:rPr>
          <w:lang w:val="ru-RU"/>
        </w:rPr>
        <w:t xml:space="preserve">- </w:t>
      </w:r>
      <w:r w:rsidRPr="006465AE">
        <w:rPr>
          <w:lang w:val="ru-RU"/>
        </w:rPr>
        <w:t>ОБЩЕСТВО С ОГРАНИЧЕННОЙ ОТВЕТСТВЕННОСТЬЮ "ФАРМСЕРВИС"</w:t>
      </w:r>
      <w:r>
        <w:rPr>
          <w:lang w:val="ru-RU"/>
        </w:rPr>
        <w:t>,</w:t>
      </w:r>
      <w:r w:rsidRPr="001D19F7">
        <w:rPr>
          <w:lang w:val="ru-RU"/>
        </w:rPr>
        <w:t xml:space="preserve"> № </w:t>
      </w:r>
      <w:r w:rsidRPr="006465AE">
        <w:rPr>
          <w:lang w:val="ru-RU"/>
        </w:rPr>
        <w:t>EA-43376</w:t>
      </w:r>
      <w:r w:rsidRPr="001D19F7">
        <w:rPr>
          <w:lang w:val="ru-RU"/>
        </w:rPr>
        <w:t xml:space="preserve">- </w:t>
      </w:r>
      <w:r w:rsidRPr="006465AE">
        <w:rPr>
          <w:lang w:val="ru-RU"/>
        </w:rPr>
        <w:t>ОБЩЕСТВО С ОГРАНИЧЕННОЙ ОТВЕТСТВЕННОСТЬЮ «КОМПАНИЯ «ОРГАНИКА»</w:t>
      </w:r>
      <w:r>
        <w:rPr>
          <w:lang w:val="ru-RU"/>
        </w:rPr>
        <w:t>.</w:t>
      </w:r>
    </w:p>
    <w:p w:rsidR="00FB78AD" w:rsidRPr="001D19F7" w:rsidRDefault="00FB78AD" w:rsidP="00584FE4">
      <w:pPr>
        <w:ind w:firstLine="708"/>
        <w:jc w:val="both"/>
        <w:rPr>
          <w:lang w:val="ru-RU"/>
        </w:rPr>
      </w:pPr>
      <w:r w:rsidRPr="001D19F7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FB78AD" w:rsidRPr="001D19F7">
        <w:trPr>
          <w:trHeight w:val="415"/>
        </w:trPr>
        <w:tc>
          <w:tcPr>
            <w:tcW w:w="2204" w:type="dxa"/>
            <w:vMerge w:val="restart"/>
            <w:vAlign w:val="center"/>
          </w:tcPr>
          <w:p w:rsidR="00FB78AD" w:rsidRPr="001D19F7" w:rsidRDefault="00FB78AD" w:rsidP="00AA4A97">
            <w:pPr>
              <w:jc w:val="center"/>
              <w:rPr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FB78AD" w:rsidRPr="001D19F7" w:rsidRDefault="00FB78AD" w:rsidP="00AA4A97">
            <w:pPr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FB78AD" w:rsidRPr="001D19F7">
        <w:trPr>
          <w:trHeight w:val="274"/>
        </w:trPr>
        <w:tc>
          <w:tcPr>
            <w:tcW w:w="2204" w:type="dxa"/>
            <w:vMerge/>
          </w:tcPr>
          <w:p w:rsidR="00FB78AD" w:rsidRPr="001D19F7" w:rsidRDefault="00FB78AD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FB78AD" w:rsidRPr="001D19F7" w:rsidRDefault="00FB78AD" w:rsidP="00AA4A97">
            <w:pPr>
              <w:jc w:val="center"/>
              <w:rPr>
                <w:lang w:val="ru-RU"/>
              </w:rPr>
            </w:pPr>
          </w:p>
          <w:p w:rsidR="00FB78AD" w:rsidRPr="001D19F7" w:rsidRDefault="00FB78AD" w:rsidP="00AA4A97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FB78AD" w:rsidRPr="001D19F7" w:rsidRDefault="00FB78AD" w:rsidP="00AA4A97">
            <w:pPr>
              <w:ind w:right="-21"/>
              <w:jc w:val="center"/>
              <w:rPr>
                <w:lang w:val="ru-RU"/>
              </w:rPr>
            </w:pPr>
          </w:p>
          <w:p w:rsidR="00FB78AD" w:rsidRPr="001D19F7" w:rsidRDefault="00FB78AD" w:rsidP="00AA4A97">
            <w:pPr>
              <w:ind w:right="-21"/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FB78AD" w:rsidRPr="001D19F7" w:rsidRDefault="00FB78AD" w:rsidP="0056026D">
            <w:pPr>
              <w:jc w:val="center"/>
              <w:rPr>
                <w:lang w:val="ru-RU"/>
              </w:rPr>
            </w:pPr>
          </w:p>
          <w:p w:rsidR="00FB78AD" w:rsidRPr="001D19F7" w:rsidRDefault="00FB78AD" w:rsidP="001B1EE5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FB78AD" w:rsidRPr="001D19F7" w:rsidRDefault="00FB78AD" w:rsidP="00AA4A97">
            <w:pPr>
              <w:jc w:val="center"/>
              <w:rPr>
                <w:lang w:val="ru-RU"/>
              </w:rPr>
            </w:pPr>
          </w:p>
          <w:p w:rsidR="00FB78AD" w:rsidRPr="001D19F7" w:rsidRDefault="00FB78AD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FB78AD" w:rsidRPr="001D19F7" w:rsidRDefault="00FB78AD" w:rsidP="0056026D">
            <w:pPr>
              <w:jc w:val="center"/>
              <w:rPr>
                <w:lang w:val="ru-RU"/>
              </w:rPr>
            </w:pPr>
          </w:p>
          <w:p w:rsidR="00FB78AD" w:rsidRPr="001D19F7" w:rsidRDefault="00FB78AD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Владыкина Л.В.</w:t>
            </w:r>
          </w:p>
        </w:tc>
      </w:tr>
      <w:tr w:rsidR="00FB78AD" w:rsidRPr="00084163">
        <w:trPr>
          <w:trHeight w:val="938"/>
        </w:trPr>
        <w:tc>
          <w:tcPr>
            <w:tcW w:w="2204" w:type="dxa"/>
            <w:vAlign w:val="center"/>
          </w:tcPr>
          <w:p w:rsidR="00FB78AD" w:rsidRPr="001D19F7" w:rsidRDefault="00FB78AD" w:rsidP="003032D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№ </w:t>
            </w:r>
            <w:r w:rsidRPr="006465AE">
              <w:rPr>
                <w:lang w:val="ru-RU"/>
              </w:rPr>
              <w:t>EA-43385</w:t>
            </w:r>
            <w:r w:rsidRPr="001D19F7">
              <w:rPr>
                <w:lang w:val="ru-RU"/>
              </w:rPr>
              <w:t xml:space="preserve">- </w:t>
            </w:r>
            <w:r w:rsidRPr="006465AE">
              <w:rPr>
                <w:lang w:val="ru-RU"/>
              </w:rPr>
              <w:t>ОБЩЕСТВО С ОГРАНИЧЕННОЙ ОТВЕТСТВЕННОСТЬЮ "ФАРМСЕРВИС"</w:t>
            </w:r>
          </w:p>
        </w:tc>
        <w:tc>
          <w:tcPr>
            <w:tcW w:w="1700" w:type="dxa"/>
          </w:tcPr>
          <w:p w:rsidR="00FB78AD" w:rsidRPr="001D19F7" w:rsidRDefault="00FB78AD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B78AD" w:rsidRPr="001D19F7" w:rsidRDefault="00FB78AD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B78AD" w:rsidRPr="001D19F7" w:rsidRDefault="00FB78AD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FB78AD" w:rsidRPr="001D19F7" w:rsidRDefault="00FB78AD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FB78AD" w:rsidRPr="001D19F7" w:rsidRDefault="00FB78AD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FB78AD" w:rsidRPr="00084163">
        <w:trPr>
          <w:trHeight w:val="938"/>
        </w:trPr>
        <w:tc>
          <w:tcPr>
            <w:tcW w:w="2204" w:type="dxa"/>
            <w:vAlign w:val="center"/>
          </w:tcPr>
          <w:p w:rsidR="00FB78AD" w:rsidRPr="00B63037" w:rsidRDefault="00FB78AD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6465AE">
              <w:rPr>
                <w:lang w:val="ru-RU"/>
              </w:rPr>
              <w:t>EA-43376</w:t>
            </w:r>
            <w:r w:rsidRPr="001D19F7">
              <w:rPr>
                <w:lang w:val="ru-RU"/>
              </w:rPr>
              <w:t xml:space="preserve">- </w:t>
            </w:r>
            <w:r w:rsidRPr="006465AE">
              <w:rPr>
                <w:lang w:val="ru-RU"/>
              </w:rPr>
              <w:t>ОБЩЕСТВО С ОГРАНИЧЕННОЙ ОТВЕТСТВЕННОСТЬЮ «КОМПАНИЯ «ОРГАНИКА»</w:t>
            </w:r>
          </w:p>
        </w:tc>
        <w:tc>
          <w:tcPr>
            <w:tcW w:w="1700" w:type="dxa"/>
          </w:tcPr>
          <w:p w:rsidR="00FB78AD" w:rsidRPr="001D19F7" w:rsidRDefault="00FB78AD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B78AD" w:rsidRPr="001D19F7" w:rsidRDefault="00FB78AD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B78AD" w:rsidRPr="001D19F7" w:rsidRDefault="00FB78AD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FB78AD" w:rsidRPr="001D19F7" w:rsidRDefault="00FB78AD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FB78AD" w:rsidRPr="001D19F7" w:rsidRDefault="00FB78AD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FB78AD" w:rsidRPr="001D19F7" w:rsidRDefault="00FB78AD" w:rsidP="003418A3">
      <w:pPr>
        <w:rPr>
          <w:lang w:val="ru-RU"/>
        </w:rPr>
      </w:pPr>
      <w:bookmarkStart w:id="0" w:name="Reference"/>
      <w:bookmarkEnd w:id="0"/>
      <w:r w:rsidRPr="001D19F7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6465AE">
        <w:rPr>
          <w:lang w:val="ru-RU"/>
        </w:rPr>
        <w:t>Поставка лекарственных препаратов для медицинского применения: МНН Октреотид</w:t>
      </w:r>
      <w:r w:rsidRPr="001D19F7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6465AE">
        <w:rPr>
          <w:lang w:val="ru-RU"/>
        </w:rPr>
        <w:t>ОБЩЕСТВО С ОГРАНИЧЕННОЙ ОТВЕТСТВЕННОСТЬЮ "ФАРМСЕРВИС"</w:t>
      </w:r>
      <w:r w:rsidRPr="001D19F7">
        <w:rPr>
          <w:lang w:val="ru-RU"/>
        </w:rPr>
        <w:t xml:space="preserve">, </w:t>
      </w:r>
      <w:bookmarkStart w:id="1" w:name="_GoBack"/>
      <w:bookmarkEnd w:id="1"/>
      <w:r w:rsidRPr="001D19F7">
        <w:rPr>
          <w:lang w:val="ru-RU"/>
        </w:rPr>
        <w:t xml:space="preserve">предложение о цене контракта </w:t>
      </w:r>
      <w:r w:rsidRPr="006465AE">
        <w:rPr>
          <w:rFonts w:ascii="Roboto" w:hAnsi="Roboto" w:cs="Roboto"/>
          <w:color w:val="000000"/>
          <w:sz w:val="27"/>
          <w:szCs w:val="27"/>
          <w:shd w:val="clear" w:color="auto" w:fill="F9F9F9"/>
          <w:lang w:val="ru-RU"/>
        </w:rPr>
        <w:t>76 745.25</w:t>
      </w:r>
      <w:r w:rsidRPr="001D19F7">
        <w:rPr>
          <w:lang w:val="ru-RU"/>
        </w:rPr>
        <w:t xml:space="preserve"> рублей.  </w:t>
      </w:r>
    </w:p>
    <w:p w:rsidR="00FB78AD" w:rsidRPr="001D19F7" w:rsidRDefault="00FB78AD" w:rsidP="00FD311B">
      <w:pPr>
        <w:ind w:firstLine="709"/>
        <w:jc w:val="both"/>
        <w:rPr>
          <w:b/>
          <w:bCs/>
          <w:lang w:val="ru-RU"/>
        </w:rPr>
      </w:pPr>
      <w:r w:rsidRPr="001D19F7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FB78AD" w:rsidRPr="001D19F7">
        <w:trPr>
          <w:trHeight w:val="206"/>
          <w:jc w:val="center"/>
        </w:trPr>
        <w:tc>
          <w:tcPr>
            <w:tcW w:w="7338" w:type="dxa"/>
          </w:tcPr>
          <w:p w:rsidR="00FB78AD" w:rsidRPr="001D19F7" w:rsidRDefault="00FB78A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B78AD" w:rsidRPr="001D19F7" w:rsidRDefault="00FB78A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FB78AD" w:rsidRPr="001D19F7" w:rsidRDefault="00FB78A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B78AD" w:rsidRPr="001D19F7" w:rsidRDefault="00FB78A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Просоленко Ю.А.</w:t>
            </w:r>
          </w:p>
          <w:p w:rsidR="00FB78AD" w:rsidRPr="001D19F7" w:rsidRDefault="00FB78A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FB78AD" w:rsidRPr="001D19F7">
        <w:trPr>
          <w:trHeight w:val="206"/>
          <w:jc w:val="center"/>
        </w:trPr>
        <w:tc>
          <w:tcPr>
            <w:tcW w:w="7338" w:type="dxa"/>
          </w:tcPr>
          <w:p w:rsidR="00FB78AD" w:rsidRPr="001D19F7" w:rsidRDefault="00FB78AD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B78AD" w:rsidRPr="001D19F7" w:rsidRDefault="00FB78AD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FB78AD" w:rsidRPr="001D19F7" w:rsidRDefault="00FB78A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Дехтерев Ю.С.</w:t>
            </w:r>
          </w:p>
          <w:p w:rsidR="00FB78AD" w:rsidRPr="001D19F7" w:rsidRDefault="00FB78A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B78AD" w:rsidRPr="001D19F7" w:rsidRDefault="00FB78A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Костюк Н.В.</w:t>
            </w:r>
          </w:p>
          <w:p w:rsidR="00FB78AD" w:rsidRPr="001D19F7" w:rsidRDefault="00FB78A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B78AD" w:rsidRPr="001D19F7" w:rsidRDefault="00FB78A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Мальченко Е.А.</w:t>
            </w:r>
          </w:p>
          <w:p w:rsidR="00FB78AD" w:rsidRPr="001D19F7" w:rsidRDefault="00FB78A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FB78AD" w:rsidRPr="001D19F7">
        <w:trPr>
          <w:trHeight w:val="206"/>
          <w:jc w:val="center"/>
        </w:trPr>
        <w:tc>
          <w:tcPr>
            <w:tcW w:w="7338" w:type="dxa"/>
          </w:tcPr>
          <w:p w:rsidR="00FB78AD" w:rsidRDefault="00FB78AD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Секретарь комиссии</w:t>
            </w:r>
            <w:r w:rsidRPr="001D19F7">
              <w:rPr>
                <w:sz w:val="24"/>
                <w:szCs w:val="24"/>
              </w:rPr>
              <w:tab/>
            </w:r>
          </w:p>
          <w:p w:rsidR="00FB78AD" w:rsidRPr="001D19F7" w:rsidRDefault="00FB78AD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FB78AD" w:rsidRPr="001D19F7" w:rsidRDefault="00FB78AD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Владыкина Л.В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FB78AD" w:rsidRPr="001D19F7" w:rsidRDefault="00FB78AD" w:rsidP="006465AE">
      <w:pPr>
        <w:jc w:val="both"/>
        <w:rPr>
          <w:lang w:val="ru-RU" w:eastAsia="ru-RU"/>
        </w:rPr>
      </w:pPr>
    </w:p>
    <w:sectPr w:rsidR="00FB78AD" w:rsidRPr="001D19F7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78AD" w:rsidRDefault="00FB78AD">
      <w:r>
        <w:separator/>
      </w:r>
    </w:p>
  </w:endnote>
  <w:endnote w:type="continuationSeparator" w:id="1">
    <w:p w:rsidR="00FB78AD" w:rsidRDefault="00FB7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78AD" w:rsidRDefault="00FB78AD">
      <w:r>
        <w:separator/>
      </w:r>
    </w:p>
  </w:footnote>
  <w:footnote w:type="continuationSeparator" w:id="1">
    <w:p w:rsidR="00FB78AD" w:rsidRDefault="00FB78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78AD" w:rsidRDefault="00FB78AD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FB78AD" w:rsidRDefault="00FB78A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A7B44"/>
    <w:rsid w:val="000B0402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977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78B4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4674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0101"/>
    <w:rsid w:val="00220981"/>
    <w:rsid w:val="00221205"/>
    <w:rsid w:val="002230CC"/>
    <w:rsid w:val="002243BE"/>
    <w:rsid w:val="0022472C"/>
    <w:rsid w:val="002265D4"/>
    <w:rsid w:val="0022686D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38D3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377"/>
    <w:rsid w:val="002A09C9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C9A"/>
    <w:rsid w:val="002D6D86"/>
    <w:rsid w:val="002D7401"/>
    <w:rsid w:val="002E035B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646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A6A"/>
    <w:rsid w:val="003E6BC4"/>
    <w:rsid w:val="003E7B24"/>
    <w:rsid w:val="003E7C1F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58F3"/>
    <w:rsid w:val="00495DB2"/>
    <w:rsid w:val="00495E30"/>
    <w:rsid w:val="00496D37"/>
    <w:rsid w:val="00496D72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108D"/>
    <w:rsid w:val="00614FC6"/>
    <w:rsid w:val="00615B50"/>
    <w:rsid w:val="00616DFB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47DD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90C9E"/>
    <w:rsid w:val="007934F5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B93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2A1D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00E9"/>
    <w:rsid w:val="008419A5"/>
    <w:rsid w:val="008419F2"/>
    <w:rsid w:val="00841AFB"/>
    <w:rsid w:val="00841E01"/>
    <w:rsid w:val="008424A3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521C"/>
    <w:rsid w:val="0093560F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5F"/>
    <w:rsid w:val="009A294B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4985"/>
    <w:rsid w:val="00A14C46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4BF0"/>
    <w:rsid w:val="00A25540"/>
    <w:rsid w:val="00A256E0"/>
    <w:rsid w:val="00A25FB8"/>
    <w:rsid w:val="00A26473"/>
    <w:rsid w:val="00A26C1A"/>
    <w:rsid w:val="00A26C6E"/>
    <w:rsid w:val="00A306C7"/>
    <w:rsid w:val="00A344FE"/>
    <w:rsid w:val="00A35052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54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37E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1023"/>
    <w:rsid w:val="00AE25C5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6882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77D3"/>
    <w:rsid w:val="00C17EAB"/>
    <w:rsid w:val="00C2257C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1502"/>
    <w:rsid w:val="00CF227D"/>
    <w:rsid w:val="00CF264A"/>
    <w:rsid w:val="00CF2F91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7E6"/>
    <w:rsid w:val="00D15993"/>
    <w:rsid w:val="00D16858"/>
    <w:rsid w:val="00D2017E"/>
    <w:rsid w:val="00D20EFF"/>
    <w:rsid w:val="00D23C8C"/>
    <w:rsid w:val="00D2446C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059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32BF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202"/>
    <w:rsid w:val="00E40F24"/>
    <w:rsid w:val="00E4191B"/>
    <w:rsid w:val="00E45E3D"/>
    <w:rsid w:val="00E46119"/>
    <w:rsid w:val="00E477CD"/>
    <w:rsid w:val="00E50FD9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80DDF"/>
    <w:rsid w:val="00E81864"/>
    <w:rsid w:val="00E82889"/>
    <w:rsid w:val="00E82CB0"/>
    <w:rsid w:val="00E82DBB"/>
    <w:rsid w:val="00E857F6"/>
    <w:rsid w:val="00E85BFB"/>
    <w:rsid w:val="00E86643"/>
    <w:rsid w:val="00E903C8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40D2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1892"/>
    <w:rsid w:val="00F923C7"/>
    <w:rsid w:val="00F930B4"/>
    <w:rsid w:val="00F93B3F"/>
    <w:rsid w:val="00F93BF3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60F1"/>
    <w:rsid w:val="00FB7629"/>
    <w:rsid w:val="00FB78AD"/>
    <w:rsid w:val="00FB7B89"/>
    <w:rsid w:val="00FC0EB1"/>
    <w:rsid w:val="00FC1102"/>
    <w:rsid w:val="00FC1686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782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8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78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82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5782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5782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5782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5782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5782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5782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5782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5782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5782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578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5782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5782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06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8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782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8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5782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5782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57824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5782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8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782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5782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8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782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5782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82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82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8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78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5782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8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78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5782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8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78223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8215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45782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5782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5782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8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78225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822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45782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5782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5782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8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78215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8223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45782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5782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5782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8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782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5782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8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782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82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578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5782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8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78211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8217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45782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5782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5782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8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782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5782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78219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8214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45782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5782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5782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8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782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8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5782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5782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8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78215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8220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45782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5782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5782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8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78217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822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4578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5782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5782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8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78222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8214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45782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5782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5782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8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78221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8216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45782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5782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5782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8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78214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8226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45782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5782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5782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8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78218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8225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45782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5782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5782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8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78217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8213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45782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5782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5782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8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782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82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5782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5782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5782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5782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8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782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5782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8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78228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8228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45782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5782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5782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57822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57822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5782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8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782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82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5782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5782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5782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5782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5782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5782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5782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8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782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82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5782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8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782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8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5782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8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782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8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5782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8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782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82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5782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8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782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82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5782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8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782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82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5782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8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782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82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5782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8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782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82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5782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8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78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8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5782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8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782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82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5782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8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782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82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5782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8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78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82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578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782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82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578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8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782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82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5782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8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782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82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5782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8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782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8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5782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8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78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82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5782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8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782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82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5782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8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782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82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5782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8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782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82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5782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8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782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82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5782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8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782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82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5782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5782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578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5782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5782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5782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5782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578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5782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5782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5782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5782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48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8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782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82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5782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57825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57820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5782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8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782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8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5782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5782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5782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5782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5782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5782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5782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5782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5782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5782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5782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5782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8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78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82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5782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5782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5782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5782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5782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5782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5782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5782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5782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5782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5782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5782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8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782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82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5782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5782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8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78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5782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8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78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82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82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82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5782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5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5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56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5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5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5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5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5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5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5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5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5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5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5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5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5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5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82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5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5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5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6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6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6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6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6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6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6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6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6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6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6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6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6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6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6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6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6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6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6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6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6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6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6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6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6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6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6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6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6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6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6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6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6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6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6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6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6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6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6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6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6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6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82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6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3</Pages>
  <Words>1218</Words>
  <Characters>6943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2020-03-04T14:18:00Z</cp:lastPrinted>
  <dcterms:created xsi:type="dcterms:W3CDTF">2020-03-16T08:13:00Z</dcterms:created>
  <dcterms:modified xsi:type="dcterms:W3CDTF">2020-03-16T08:29:00Z</dcterms:modified>
</cp:coreProperties>
</file>