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C4F" w:rsidRPr="008E7FC7" w:rsidRDefault="00C45C4F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64</w:t>
      </w:r>
    </w:p>
    <w:p w:rsidR="00C45C4F" w:rsidRPr="001D19F7" w:rsidRDefault="00C45C4F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C45C4F" w:rsidRPr="001D19F7" w:rsidRDefault="00C45C4F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C45C4F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45C4F" w:rsidRPr="001D19F7" w:rsidRDefault="00C45C4F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45C4F" w:rsidRPr="001D19F7" w:rsidRDefault="00C45C4F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16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марта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C45C4F" w:rsidRDefault="00C45C4F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C45C4F" w:rsidRPr="00A35052" w:rsidRDefault="00C45C4F" w:rsidP="00DC426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C45C4F" w:rsidRPr="00A35052" w:rsidRDefault="00C45C4F" w:rsidP="00DC426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B23650">
        <w:rPr>
          <w:lang w:val="ru-RU"/>
        </w:rPr>
        <w:t>Изделия медицинские</w:t>
      </w:r>
      <w:r w:rsidRPr="00A35052">
        <w:rPr>
          <w:lang w:val="ru-RU"/>
        </w:rPr>
        <w:t xml:space="preserve">».  </w:t>
      </w:r>
    </w:p>
    <w:p w:rsidR="00C45C4F" w:rsidRPr="00B23650" w:rsidRDefault="00C45C4F" w:rsidP="00DC4265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B23650">
        <w:rPr>
          <w:color w:val="000000"/>
          <w:lang w:val="ru-RU"/>
        </w:rPr>
        <w:t>203234901331923490100100700010000000</w:t>
      </w:r>
    </w:p>
    <w:p w:rsidR="00C45C4F" w:rsidRPr="00A35052" w:rsidRDefault="00C45C4F" w:rsidP="00DC4265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298554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00 </w:t>
      </w:r>
      <w:r w:rsidRPr="00A35052">
        <w:rPr>
          <w:lang w:val="ru-RU"/>
        </w:rPr>
        <w:t>коп. (</w:t>
      </w:r>
      <w:r>
        <w:rPr>
          <w:lang w:val="ru-RU"/>
        </w:rPr>
        <w:t>двести девяносто восемь</w:t>
      </w:r>
      <w:r w:rsidRPr="00A35052">
        <w:rPr>
          <w:lang w:val="ru-RU"/>
        </w:rPr>
        <w:t xml:space="preserve"> тысяч </w:t>
      </w:r>
      <w:r>
        <w:rPr>
          <w:lang w:val="ru-RU"/>
        </w:rPr>
        <w:t>пятьсот пятьдесят четыре</w:t>
      </w:r>
      <w:r w:rsidRPr="00A35052">
        <w:rPr>
          <w:lang w:val="ru-RU"/>
        </w:rPr>
        <w:t xml:space="preserve"> рубл</w:t>
      </w:r>
      <w:r>
        <w:rPr>
          <w:lang w:val="ru-RU"/>
        </w:rPr>
        <w:t>я</w:t>
      </w:r>
      <w:r w:rsidRPr="00A35052">
        <w:rPr>
          <w:lang w:val="ru-RU"/>
        </w:rPr>
        <w:t xml:space="preserve"> </w:t>
      </w:r>
      <w:r>
        <w:rPr>
          <w:lang w:val="ru-RU"/>
        </w:rPr>
        <w:t>00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C45C4F" w:rsidRPr="00B23650" w:rsidRDefault="00C45C4F" w:rsidP="00DC426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</w:t>
      </w:r>
      <w:r w:rsidRPr="00B23650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C45C4F" w:rsidRPr="00B23650" w:rsidRDefault="00C45C4F" w:rsidP="00DC426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B23650">
        <w:rPr>
          <w:lang w:val="ru-RU"/>
        </w:rPr>
        <w:t>Поставка продукции осуществляется с 01.07.2020 г.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2020 г.</w:t>
      </w:r>
    </w:p>
    <w:p w:rsidR="00C45C4F" w:rsidRPr="00A35052" w:rsidRDefault="00C45C4F" w:rsidP="00DC426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B23650">
        <w:rPr>
          <w:lang w:val="ru-RU"/>
        </w:rPr>
        <w:t>Внебюджетные фонды (ОМС), краевой бюджет, платные услуги</w:t>
      </w:r>
      <w:r w:rsidRPr="00A35052">
        <w:rPr>
          <w:lang w:val="ru-RU"/>
        </w:rPr>
        <w:t>.</w:t>
      </w:r>
    </w:p>
    <w:p w:rsidR="00C45C4F" w:rsidRPr="00A35052" w:rsidRDefault="00C45C4F" w:rsidP="00DC4265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C45C4F" w:rsidRPr="00A35052" w:rsidRDefault="00C45C4F" w:rsidP="00DC4265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C45C4F" w:rsidRPr="00A35052" w:rsidRDefault="00C45C4F" w:rsidP="00DC4265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B23650">
        <w:rPr>
          <w:color w:val="000000"/>
          <w:sz w:val="24"/>
          <w:szCs w:val="24"/>
        </w:rPr>
        <w:t>03.03.2020 17:31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C45C4F" w:rsidRPr="00A35052" w:rsidRDefault="00C45C4F" w:rsidP="00DC4265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C45C4F" w:rsidRPr="001D19F7">
        <w:trPr>
          <w:jc w:val="center"/>
        </w:trPr>
        <w:tc>
          <w:tcPr>
            <w:tcW w:w="9828" w:type="dxa"/>
            <w:gridSpan w:val="5"/>
          </w:tcPr>
          <w:p w:rsidR="00C45C4F" w:rsidRPr="001D19F7" w:rsidRDefault="00C45C4F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C45C4F" w:rsidRPr="0090320A">
        <w:trPr>
          <w:jc w:val="center"/>
        </w:trPr>
        <w:tc>
          <w:tcPr>
            <w:tcW w:w="2820" w:type="dxa"/>
          </w:tcPr>
          <w:p w:rsidR="00C45C4F" w:rsidRPr="001D19F7" w:rsidRDefault="00C45C4F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C45C4F" w:rsidRPr="001D19F7" w:rsidRDefault="00C45C4F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C45C4F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C45C4F" w:rsidRPr="001D19F7" w:rsidRDefault="00C45C4F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C45C4F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C45C4F" w:rsidRPr="001D19F7" w:rsidRDefault="00C45C4F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C45C4F" w:rsidRPr="001D19F7" w:rsidRDefault="00C45C4F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C45C4F" w:rsidRPr="001D19F7">
        <w:trPr>
          <w:jc w:val="center"/>
        </w:trPr>
        <w:tc>
          <w:tcPr>
            <w:tcW w:w="9828" w:type="dxa"/>
            <w:gridSpan w:val="5"/>
          </w:tcPr>
          <w:p w:rsidR="00C45C4F" w:rsidRPr="001D19F7" w:rsidRDefault="00C45C4F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C45C4F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C45C4F" w:rsidRPr="001D19F7" w:rsidRDefault="00C45C4F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C45C4F" w:rsidRPr="001D19F7" w:rsidRDefault="00C45C4F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C45C4F" w:rsidRPr="001D19F7" w:rsidRDefault="00C45C4F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C45C4F" w:rsidRPr="001D19F7" w:rsidRDefault="00C45C4F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C45C4F" w:rsidRPr="001D19F7" w:rsidRDefault="00C45C4F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C45C4F" w:rsidRPr="001D19F7" w:rsidRDefault="00C45C4F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C45C4F" w:rsidRPr="001D19F7" w:rsidRDefault="00C45C4F" w:rsidP="00A841CC">
            <w:pPr>
              <w:ind w:right="-80"/>
              <w:jc w:val="both"/>
              <w:rPr>
                <w:lang w:val="ru-RU"/>
              </w:rPr>
            </w:pPr>
          </w:p>
          <w:p w:rsidR="00C45C4F" w:rsidRPr="001D19F7" w:rsidRDefault="00C45C4F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C45C4F" w:rsidRDefault="00C45C4F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C45C4F" w:rsidRPr="001D19F7" w:rsidRDefault="00C45C4F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16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марта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C45C4F" w:rsidRPr="001D19F7" w:rsidRDefault="00C45C4F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C45C4F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C4F" w:rsidRPr="001D19F7" w:rsidRDefault="00C45C4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C4F" w:rsidRPr="001D19F7" w:rsidRDefault="00C45C4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C4F" w:rsidRPr="001D19F7" w:rsidRDefault="00C45C4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C4F" w:rsidRPr="001D19F7" w:rsidRDefault="00C45C4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C4F" w:rsidRPr="001D19F7" w:rsidRDefault="00C45C4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C45C4F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C4F" w:rsidRPr="001D19F7" w:rsidRDefault="00C45C4F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C4F" w:rsidRPr="00DC4265" w:rsidRDefault="00C45C4F" w:rsidP="00682D2C">
            <w:pPr>
              <w:ind w:right="134"/>
              <w:jc w:val="center"/>
              <w:rPr>
                <w:color w:val="000000"/>
                <w:lang w:val="ru-RU"/>
              </w:rPr>
            </w:pPr>
            <w:r w:rsidRPr="00DC4265">
              <w:rPr>
                <w:color w:val="000000"/>
                <w:lang w:val="ru-RU"/>
              </w:rPr>
              <w:t>297 061.23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C4F" w:rsidRPr="006465AE" w:rsidRDefault="00C45C4F" w:rsidP="00CE4749">
            <w:pPr>
              <w:jc w:val="center"/>
              <w:rPr>
                <w:lang w:val="ru-RU"/>
              </w:rPr>
            </w:pPr>
            <w:r w:rsidRPr="006465A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C4F" w:rsidRPr="00DC4265" w:rsidRDefault="00C45C4F" w:rsidP="002D63DC">
            <w:pPr>
              <w:jc w:val="center"/>
            </w:pPr>
            <w:r w:rsidRPr="00DC4265">
              <w:t>13.03.2020 10:03:15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C4F" w:rsidRPr="00DC4265" w:rsidRDefault="00C45C4F" w:rsidP="00CE4749">
            <w:pPr>
              <w:jc w:val="center"/>
              <w:rPr>
                <w:lang w:val="ru-RU"/>
              </w:rPr>
            </w:pPr>
            <w:r w:rsidRPr="00DC4265">
              <w:rPr>
                <w:lang w:val="ru-RU"/>
              </w:rPr>
              <w:t>EA-43418</w:t>
            </w:r>
          </w:p>
        </w:tc>
      </w:tr>
      <w:tr w:rsidR="00C45C4F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C4F" w:rsidRPr="001D19F7" w:rsidRDefault="00C45C4F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C4F" w:rsidRPr="00DC4265" w:rsidRDefault="00C45C4F" w:rsidP="00682D2C">
            <w:pPr>
              <w:ind w:right="134"/>
              <w:jc w:val="center"/>
              <w:rPr>
                <w:color w:val="000000"/>
                <w:lang w:val="ru-RU"/>
              </w:rPr>
            </w:pPr>
            <w:r w:rsidRPr="00DC4265">
              <w:rPr>
                <w:color w:val="000000"/>
                <w:lang w:val="ru-RU"/>
              </w:rPr>
              <w:t>297 061.23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C4F" w:rsidRPr="006465AE" w:rsidRDefault="00C45C4F" w:rsidP="00220981">
            <w:pPr>
              <w:jc w:val="center"/>
              <w:rPr>
                <w:lang w:val="ru-RU"/>
              </w:rPr>
            </w:pPr>
            <w:r w:rsidRPr="006465A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C4F" w:rsidRPr="00DC4265" w:rsidRDefault="00C45C4F" w:rsidP="00220981">
            <w:pPr>
              <w:jc w:val="center"/>
            </w:pPr>
            <w:r w:rsidRPr="00DC4265">
              <w:t>13.03.2020 10:03:56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45C4F" w:rsidRPr="00DC4265" w:rsidRDefault="00C45C4F" w:rsidP="00220981">
            <w:pPr>
              <w:jc w:val="center"/>
              <w:rPr>
                <w:lang w:val="ru-RU"/>
              </w:rPr>
            </w:pPr>
            <w:r w:rsidRPr="00DC4265">
              <w:rPr>
                <w:lang w:val="ru-RU"/>
              </w:rPr>
              <w:t>EA-43424</w:t>
            </w:r>
          </w:p>
        </w:tc>
      </w:tr>
    </w:tbl>
    <w:p w:rsidR="00C45C4F" w:rsidRPr="001D19F7" w:rsidRDefault="00C45C4F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C45C4F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45C4F" w:rsidRPr="001D19F7" w:rsidRDefault="00C45C4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C45C4F" w:rsidRPr="001D19F7" w:rsidRDefault="00C45C4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45C4F" w:rsidRPr="001D19F7" w:rsidRDefault="00C45C4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C45C4F" w:rsidRPr="001D19F7" w:rsidRDefault="00C45C4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5C4F" w:rsidRPr="001D19F7" w:rsidRDefault="00C45C4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C45C4F" w:rsidRPr="00DC426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45C4F" w:rsidRPr="003169A3" w:rsidRDefault="00C45C4F" w:rsidP="00220981">
            <w:pPr>
              <w:jc w:val="center"/>
              <w:rPr>
                <w:lang w:val="ru-RU"/>
              </w:rPr>
            </w:pPr>
            <w:r w:rsidRPr="00DC4265">
              <w:rPr>
                <w:lang w:val="ru-RU"/>
              </w:rPr>
              <w:t>EA-43418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45C4F" w:rsidRPr="006F05DB" w:rsidRDefault="00C45C4F" w:rsidP="00FE5198">
            <w:pPr>
              <w:jc w:val="center"/>
            </w:pPr>
            <w:r w:rsidRPr="005A5BA5">
              <w:rPr>
                <w:rFonts w:ascii="Roboto" w:hAnsi="Roboto" w:cs="Roboto"/>
                <w:color w:val="000000"/>
                <w:shd w:val="clear" w:color="auto" w:fill="F9F9F9"/>
              </w:rPr>
              <w:t>10.03.2020 17:08:17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C4F" w:rsidRPr="00DC4265" w:rsidRDefault="00C45C4F" w:rsidP="00DC4265">
            <w:pPr>
              <w:rPr>
                <w:lang w:val="ru-RU"/>
              </w:rPr>
            </w:pPr>
            <w:r w:rsidRPr="00DC4265">
              <w:rPr>
                <w:lang w:val="ru-RU"/>
              </w:rPr>
              <w:t>ОБЩЕСТВО С ОГРАНИЧЕННОЙ ОТВЕТСТВЕННОСТЬЮ "МЕДИКА"</w:t>
            </w:r>
          </w:p>
          <w:p w:rsidR="00C45C4F" w:rsidRPr="00DC4265" w:rsidRDefault="00C45C4F" w:rsidP="00DC4265">
            <w:pPr>
              <w:rPr>
                <w:lang w:val="ru-RU"/>
              </w:rPr>
            </w:pPr>
            <w:r w:rsidRPr="00DC4265">
              <w:rPr>
                <w:lang w:val="ru-RU"/>
              </w:rPr>
              <w:t>ИНН2309133585</w:t>
            </w:r>
          </w:p>
          <w:p w:rsidR="00C45C4F" w:rsidRPr="00DC4265" w:rsidRDefault="00C45C4F" w:rsidP="00DC4265">
            <w:pPr>
              <w:rPr>
                <w:lang w:val="ru-RU"/>
              </w:rPr>
            </w:pPr>
            <w:r w:rsidRPr="00DC4265">
              <w:rPr>
                <w:lang w:val="ru-RU"/>
              </w:rPr>
              <w:t>ОГРН1122309005587</w:t>
            </w:r>
          </w:p>
          <w:p w:rsidR="00C45C4F" w:rsidRPr="00DC4265" w:rsidRDefault="00C45C4F" w:rsidP="00DC4265">
            <w:pPr>
              <w:rPr>
                <w:lang w:val="ru-RU"/>
              </w:rPr>
            </w:pPr>
            <w:r w:rsidRPr="00DC4265">
              <w:rPr>
                <w:lang w:val="ru-RU"/>
              </w:rPr>
              <w:t>КПП231201001</w:t>
            </w:r>
          </w:p>
          <w:p w:rsidR="00C45C4F" w:rsidRPr="00DC4265" w:rsidRDefault="00C45C4F" w:rsidP="00DC4265">
            <w:pPr>
              <w:rPr>
                <w:lang w:val="ru-RU"/>
              </w:rPr>
            </w:pPr>
            <w:r w:rsidRPr="00DC4265">
              <w:rPr>
                <w:lang w:val="ru-RU"/>
              </w:rPr>
              <w:t>Место нахождения (жительства)</w:t>
            </w:r>
          </w:p>
          <w:p w:rsidR="00C45C4F" w:rsidRPr="00DC4265" w:rsidRDefault="00C45C4F" w:rsidP="00DC4265">
            <w:pPr>
              <w:rPr>
                <w:lang w:val="ru-RU"/>
              </w:rPr>
            </w:pPr>
            <w:r w:rsidRPr="00DC4265">
              <w:rPr>
                <w:lang w:val="ru-RU"/>
              </w:rPr>
              <w:t>350000, КРАЙ КРАСНОДАРСКИЙ, Г КРАСНОДАР, УЛ ИМ. ГОГОЛЯ, ДОМ 91, ЛИТЕР Б, ОФИС 1</w:t>
            </w:r>
          </w:p>
          <w:p w:rsidR="00C45C4F" w:rsidRPr="00DC4265" w:rsidRDefault="00C45C4F" w:rsidP="00DC4265">
            <w:pPr>
              <w:rPr>
                <w:lang w:val="ru-RU"/>
              </w:rPr>
            </w:pPr>
            <w:r w:rsidRPr="00DC4265">
              <w:rPr>
                <w:lang w:val="ru-RU"/>
              </w:rPr>
              <w:t>Почтовый адрес</w:t>
            </w:r>
          </w:p>
          <w:p w:rsidR="00C45C4F" w:rsidRPr="00DC4265" w:rsidRDefault="00C45C4F" w:rsidP="00DC4265">
            <w:pPr>
              <w:rPr>
                <w:lang w:val="ru-RU"/>
              </w:rPr>
            </w:pPr>
            <w:r w:rsidRPr="00DC4265">
              <w:rPr>
                <w:lang w:val="ru-RU"/>
              </w:rPr>
              <w:t>350000, КРАЙ КРАСНОДАРСКИЙ, Г КРАСНОДАР, УЛ ИМ. ГОГОЛЯ, ДОМ 91, ЛИТЕР Б, ОФИС 1</w:t>
            </w:r>
          </w:p>
          <w:p w:rsidR="00C45C4F" w:rsidRPr="00DC4265" w:rsidRDefault="00C45C4F" w:rsidP="00DC4265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DC4265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45C4F" w:rsidRPr="00DC4265" w:rsidRDefault="00C45C4F" w:rsidP="00DC4265">
            <w:pPr>
              <w:rPr>
                <w:lang w:val="ru-RU"/>
              </w:rPr>
            </w:pPr>
            <w:r w:rsidRPr="00DC4265">
              <w:rPr>
                <w:lang w:val="ru-RU"/>
              </w:rPr>
              <w:t>Савостин Артем Игоревич</w:t>
            </w:r>
          </w:p>
          <w:p w:rsidR="00C45C4F" w:rsidRPr="006465AE" w:rsidRDefault="00C45C4F" w:rsidP="0093521C">
            <w:pPr>
              <w:rPr>
                <w:lang w:val="ru-RU"/>
              </w:rPr>
            </w:pPr>
            <w:r w:rsidRPr="00DC4265">
              <w:rPr>
                <w:lang w:val="ru-RU"/>
              </w:rPr>
              <w:t>Телефон 74995798686</w:t>
            </w:r>
          </w:p>
        </w:tc>
      </w:tr>
      <w:tr w:rsidR="00C45C4F" w:rsidRPr="00024E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45C4F" w:rsidRPr="003169A3" w:rsidRDefault="00C45C4F" w:rsidP="00220981">
            <w:pPr>
              <w:jc w:val="center"/>
              <w:rPr>
                <w:lang w:val="ru-RU"/>
              </w:rPr>
            </w:pPr>
            <w:r w:rsidRPr="00DC4265">
              <w:rPr>
                <w:lang w:val="ru-RU"/>
              </w:rPr>
              <w:t>EA-43424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45C4F" w:rsidRPr="006F05DB" w:rsidRDefault="00C45C4F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5A5BA5">
              <w:rPr>
                <w:rFonts w:ascii="Roboto" w:hAnsi="Roboto" w:cs="Roboto"/>
                <w:color w:val="000000"/>
                <w:shd w:val="clear" w:color="auto" w:fill="FFFFFF"/>
              </w:rPr>
              <w:t>10.03.2020 17:19:25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5C4F" w:rsidRPr="00DC4265" w:rsidRDefault="00C45C4F" w:rsidP="00DC4265">
            <w:pPr>
              <w:rPr>
                <w:lang w:val="ru-RU"/>
              </w:rPr>
            </w:pPr>
            <w:r w:rsidRPr="00DC4265">
              <w:rPr>
                <w:lang w:val="ru-RU"/>
              </w:rPr>
              <w:t>ОБЩЕСТВО С ОГРАНИЧЕННОЙ ОТВЕТСТВЕННОСТЬЮ "ВЕЛЕС МЕД"</w:t>
            </w:r>
          </w:p>
          <w:p w:rsidR="00C45C4F" w:rsidRPr="00DC4265" w:rsidRDefault="00C45C4F" w:rsidP="00DC4265">
            <w:pPr>
              <w:rPr>
                <w:lang w:val="ru-RU"/>
              </w:rPr>
            </w:pPr>
            <w:r w:rsidRPr="00DC4265">
              <w:rPr>
                <w:lang w:val="ru-RU"/>
              </w:rPr>
              <w:t>ИНН2309141466</w:t>
            </w:r>
          </w:p>
          <w:p w:rsidR="00C45C4F" w:rsidRPr="00DC4265" w:rsidRDefault="00C45C4F" w:rsidP="00DC4265">
            <w:pPr>
              <w:rPr>
                <w:lang w:val="ru-RU"/>
              </w:rPr>
            </w:pPr>
            <w:r w:rsidRPr="00DC4265">
              <w:rPr>
                <w:lang w:val="ru-RU"/>
              </w:rPr>
              <w:t>ОГРН1142309005244</w:t>
            </w:r>
          </w:p>
          <w:p w:rsidR="00C45C4F" w:rsidRPr="00DC4265" w:rsidRDefault="00C45C4F" w:rsidP="00DC4265">
            <w:pPr>
              <w:rPr>
                <w:lang w:val="ru-RU"/>
              </w:rPr>
            </w:pPr>
            <w:r w:rsidRPr="00DC4265">
              <w:rPr>
                <w:lang w:val="ru-RU"/>
              </w:rPr>
              <w:t>КПП230801001</w:t>
            </w:r>
          </w:p>
          <w:p w:rsidR="00C45C4F" w:rsidRPr="00DC4265" w:rsidRDefault="00C45C4F" w:rsidP="00DC4265">
            <w:pPr>
              <w:rPr>
                <w:lang w:val="ru-RU"/>
              </w:rPr>
            </w:pPr>
            <w:r w:rsidRPr="00DC4265">
              <w:rPr>
                <w:lang w:val="ru-RU"/>
              </w:rPr>
              <w:t>Место нахождения (жительства)</w:t>
            </w:r>
          </w:p>
          <w:p w:rsidR="00C45C4F" w:rsidRPr="00DC4265" w:rsidRDefault="00C45C4F" w:rsidP="00DC4265">
            <w:pPr>
              <w:rPr>
                <w:lang w:val="ru-RU"/>
              </w:rPr>
            </w:pPr>
            <w:r w:rsidRPr="00DC4265">
              <w:rPr>
                <w:lang w:val="ru-RU"/>
              </w:rPr>
              <w:t>350020, КРАЙ КРАСНОДАРСКИЙ23, Г КРАСНОДАР, УЛ КРАСНАЯ, ДОМ 127, КАБИНЕТ 2</w:t>
            </w:r>
          </w:p>
          <w:p w:rsidR="00C45C4F" w:rsidRPr="00DC4265" w:rsidRDefault="00C45C4F" w:rsidP="00DC4265">
            <w:pPr>
              <w:rPr>
                <w:lang w:val="ru-RU"/>
              </w:rPr>
            </w:pPr>
            <w:r w:rsidRPr="00DC4265">
              <w:rPr>
                <w:lang w:val="ru-RU"/>
              </w:rPr>
              <w:t>Почтовый адрес</w:t>
            </w:r>
          </w:p>
          <w:p w:rsidR="00C45C4F" w:rsidRDefault="00C45C4F" w:rsidP="00DC4265">
            <w:r w:rsidRPr="00DC4265">
              <w:rPr>
                <w:lang w:val="ru-RU"/>
              </w:rPr>
              <w:t xml:space="preserve">350001 г. К350001 г. Краснодар, ул. </w:t>
            </w:r>
            <w:r>
              <w:t>Красная, 127</w:t>
            </w:r>
          </w:p>
          <w:p w:rsidR="00C45C4F" w:rsidRDefault="00C45C4F" w:rsidP="00DC4265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C45C4F" w:rsidRPr="00DC4265" w:rsidRDefault="00C45C4F" w:rsidP="006F05DB">
            <w:pPr>
              <w:rPr>
                <w:lang w:val="ru-RU"/>
              </w:rPr>
            </w:pPr>
            <w:r>
              <w:t>Телефон 79183554594</w:t>
            </w:r>
          </w:p>
        </w:tc>
      </w:tr>
    </w:tbl>
    <w:p w:rsidR="00C45C4F" w:rsidRPr="001D19F7" w:rsidRDefault="00C45C4F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C45C4F" w:rsidRPr="001D19F7" w:rsidRDefault="00C45C4F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DC4265">
        <w:rPr>
          <w:lang w:val="ru-RU"/>
        </w:rPr>
        <w:t>EA-43418</w:t>
      </w:r>
      <w:r w:rsidRPr="001D19F7">
        <w:rPr>
          <w:lang w:val="ru-RU"/>
        </w:rPr>
        <w:t xml:space="preserve">- </w:t>
      </w:r>
      <w:r w:rsidRPr="00DC4265">
        <w:rPr>
          <w:lang w:val="ru-RU"/>
        </w:rPr>
        <w:t>ОБЩЕСТВО С ОГРАНИЧЕННОЙ ОТВЕТСТВЕННОСТЬЮ "МЕДИКА"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DC4265">
        <w:rPr>
          <w:lang w:val="ru-RU"/>
        </w:rPr>
        <w:t>EA-43424</w:t>
      </w:r>
      <w:r w:rsidRPr="001D19F7">
        <w:rPr>
          <w:lang w:val="ru-RU"/>
        </w:rPr>
        <w:t xml:space="preserve">- </w:t>
      </w:r>
      <w:r w:rsidRPr="00DC4265">
        <w:rPr>
          <w:lang w:val="ru-RU"/>
        </w:rPr>
        <w:t>ОБЩЕСТВО С ОГРАНИЧЕННОЙ ОТВЕТСТВЕННОСТЬЮ "ВЕЛЕС МЕД"</w:t>
      </w:r>
      <w:r>
        <w:rPr>
          <w:lang w:val="ru-RU"/>
        </w:rPr>
        <w:t>.</w:t>
      </w:r>
    </w:p>
    <w:p w:rsidR="00C45C4F" w:rsidRPr="001D19F7" w:rsidRDefault="00C45C4F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C45C4F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C45C4F" w:rsidRPr="001D19F7" w:rsidRDefault="00C45C4F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C45C4F" w:rsidRPr="001D19F7" w:rsidRDefault="00C45C4F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C45C4F" w:rsidRPr="001D19F7">
        <w:trPr>
          <w:trHeight w:val="274"/>
        </w:trPr>
        <w:tc>
          <w:tcPr>
            <w:tcW w:w="2204" w:type="dxa"/>
            <w:vMerge/>
          </w:tcPr>
          <w:p w:rsidR="00C45C4F" w:rsidRPr="001D19F7" w:rsidRDefault="00C45C4F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C45C4F" w:rsidRPr="001D19F7" w:rsidRDefault="00C45C4F" w:rsidP="00AA4A97">
            <w:pPr>
              <w:jc w:val="center"/>
              <w:rPr>
                <w:lang w:val="ru-RU"/>
              </w:rPr>
            </w:pPr>
          </w:p>
          <w:p w:rsidR="00C45C4F" w:rsidRPr="001D19F7" w:rsidRDefault="00C45C4F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C45C4F" w:rsidRPr="001D19F7" w:rsidRDefault="00C45C4F" w:rsidP="00AA4A97">
            <w:pPr>
              <w:ind w:right="-21"/>
              <w:jc w:val="center"/>
              <w:rPr>
                <w:lang w:val="ru-RU"/>
              </w:rPr>
            </w:pPr>
          </w:p>
          <w:p w:rsidR="00C45C4F" w:rsidRPr="001D19F7" w:rsidRDefault="00C45C4F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C45C4F" w:rsidRPr="001D19F7" w:rsidRDefault="00C45C4F" w:rsidP="0056026D">
            <w:pPr>
              <w:jc w:val="center"/>
              <w:rPr>
                <w:lang w:val="ru-RU"/>
              </w:rPr>
            </w:pPr>
          </w:p>
          <w:p w:rsidR="00C45C4F" w:rsidRPr="001D19F7" w:rsidRDefault="00C45C4F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C45C4F" w:rsidRPr="001D19F7" w:rsidRDefault="00C45C4F" w:rsidP="00AA4A97">
            <w:pPr>
              <w:jc w:val="center"/>
              <w:rPr>
                <w:lang w:val="ru-RU"/>
              </w:rPr>
            </w:pPr>
          </w:p>
          <w:p w:rsidR="00C45C4F" w:rsidRPr="001D19F7" w:rsidRDefault="00C45C4F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C45C4F" w:rsidRPr="001D19F7" w:rsidRDefault="00C45C4F" w:rsidP="0056026D">
            <w:pPr>
              <w:jc w:val="center"/>
              <w:rPr>
                <w:lang w:val="ru-RU"/>
              </w:rPr>
            </w:pPr>
          </w:p>
          <w:p w:rsidR="00C45C4F" w:rsidRPr="001D19F7" w:rsidRDefault="00C45C4F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C45C4F" w:rsidRPr="00DC4265">
        <w:trPr>
          <w:trHeight w:val="938"/>
        </w:trPr>
        <w:tc>
          <w:tcPr>
            <w:tcW w:w="2204" w:type="dxa"/>
            <w:vAlign w:val="center"/>
          </w:tcPr>
          <w:p w:rsidR="00C45C4F" w:rsidRPr="001D19F7" w:rsidRDefault="00C45C4F" w:rsidP="003032D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№ </w:t>
            </w:r>
            <w:r w:rsidRPr="00DC4265">
              <w:rPr>
                <w:lang w:val="ru-RU"/>
              </w:rPr>
              <w:t>EA-43418</w:t>
            </w:r>
            <w:r w:rsidRPr="001D19F7">
              <w:rPr>
                <w:lang w:val="ru-RU"/>
              </w:rPr>
              <w:t xml:space="preserve">- </w:t>
            </w:r>
            <w:r w:rsidRPr="00DC4265">
              <w:rPr>
                <w:lang w:val="ru-RU"/>
              </w:rPr>
              <w:t>ОБЩЕСТВО С ОГРАНИЧЕННОЙ ОТВЕТСТВЕННОСТЬЮ "МЕДИКА"</w:t>
            </w:r>
          </w:p>
        </w:tc>
        <w:tc>
          <w:tcPr>
            <w:tcW w:w="1700" w:type="dxa"/>
          </w:tcPr>
          <w:p w:rsidR="00C45C4F" w:rsidRPr="001D19F7" w:rsidRDefault="00C45C4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45C4F" w:rsidRPr="001D19F7" w:rsidRDefault="00C45C4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45C4F" w:rsidRPr="001D19F7" w:rsidRDefault="00C45C4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45C4F" w:rsidRPr="001D19F7" w:rsidRDefault="00C45C4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45C4F" w:rsidRPr="001D19F7" w:rsidRDefault="00C45C4F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45C4F" w:rsidRPr="00DC4265">
        <w:trPr>
          <w:trHeight w:val="938"/>
        </w:trPr>
        <w:tc>
          <w:tcPr>
            <w:tcW w:w="2204" w:type="dxa"/>
            <w:vAlign w:val="center"/>
          </w:tcPr>
          <w:p w:rsidR="00C45C4F" w:rsidRPr="00B63037" w:rsidRDefault="00C45C4F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DC4265">
              <w:rPr>
                <w:lang w:val="ru-RU"/>
              </w:rPr>
              <w:t>EA-43424</w:t>
            </w:r>
            <w:r w:rsidRPr="001D19F7">
              <w:rPr>
                <w:lang w:val="ru-RU"/>
              </w:rPr>
              <w:t xml:space="preserve">- </w:t>
            </w:r>
            <w:r w:rsidRPr="00DC4265">
              <w:rPr>
                <w:lang w:val="ru-RU"/>
              </w:rPr>
              <w:t>ОБЩЕСТВО С ОГРАНИЧЕННОЙ ОТВЕТСТВЕННОСТЬЮ "ВЕЛЕС МЕД"</w:t>
            </w:r>
          </w:p>
        </w:tc>
        <w:tc>
          <w:tcPr>
            <w:tcW w:w="1700" w:type="dxa"/>
          </w:tcPr>
          <w:p w:rsidR="00C45C4F" w:rsidRPr="001D19F7" w:rsidRDefault="00C45C4F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45C4F" w:rsidRPr="001D19F7" w:rsidRDefault="00C45C4F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45C4F" w:rsidRPr="001D19F7" w:rsidRDefault="00C45C4F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45C4F" w:rsidRPr="001D19F7" w:rsidRDefault="00C45C4F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45C4F" w:rsidRPr="001D19F7" w:rsidRDefault="00C45C4F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C45C4F" w:rsidRPr="001D19F7" w:rsidRDefault="00C45C4F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B23650">
        <w:rPr>
          <w:lang w:val="ru-RU"/>
        </w:rPr>
        <w:t>Изделия медицинские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DC4265">
        <w:rPr>
          <w:lang w:val="ru-RU"/>
        </w:rPr>
        <w:t>ОБЩЕСТВО С ОГРАНИЧЕННОЙ ОТВЕТСТВЕННОСТЬЮ "МЕДИКА"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3C6775">
        <w:rPr>
          <w:rFonts w:ascii="Roboto" w:hAnsi="Roboto" w:cs="Roboto"/>
          <w:color w:val="000000"/>
          <w:sz w:val="27"/>
          <w:szCs w:val="27"/>
          <w:shd w:val="clear" w:color="auto" w:fill="F9F9F9"/>
          <w:lang w:val="ru-RU"/>
        </w:rPr>
        <w:t>297 061.23</w:t>
      </w:r>
      <w:r w:rsidRPr="001D19F7">
        <w:rPr>
          <w:lang w:val="ru-RU"/>
        </w:rPr>
        <w:t xml:space="preserve"> рублей.  </w:t>
      </w:r>
    </w:p>
    <w:p w:rsidR="00C45C4F" w:rsidRPr="001D19F7" w:rsidRDefault="00C45C4F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C45C4F" w:rsidRPr="001D19F7">
        <w:trPr>
          <w:trHeight w:val="206"/>
          <w:jc w:val="center"/>
        </w:trPr>
        <w:tc>
          <w:tcPr>
            <w:tcW w:w="7338" w:type="dxa"/>
          </w:tcPr>
          <w:p w:rsidR="00C45C4F" w:rsidRPr="001D19F7" w:rsidRDefault="00C45C4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45C4F" w:rsidRPr="001D19F7" w:rsidRDefault="00C45C4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C45C4F" w:rsidRPr="001D19F7" w:rsidRDefault="00C45C4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45C4F" w:rsidRPr="001D19F7" w:rsidRDefault="00C45C4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C45C4F" w:rsidRPr="001D19F7" w:rsidRDefault="00C45C4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45C4F" w:rsidRPr="001D19F7">
        <w:trPr>
          <w:trHeight w:val="206"/>
          <w:jc w:val="center"/>
        </w:trPr>
        <w:tc>
          <w:tcPr>
            <w:tcW w:w="7338" w:type="dxa"/>
          </w:tcPr>
          <w:p w:rsidR="00C45C4F" w:rsidRPr="001D19F7" w:rsidRDefault="00C45C4F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45C4F" w:rsidRPr="001D19F7" w:rsidRDefault="00C45C4F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C45C4F" w:rsidRPr="001D19F7" w:rsidRDefault="00C45C4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C45C4F" w:rsidRPr="001D19F7" w:rsidRDefault="00C45C4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45C4F" w:rsidRPr="001D19F7" w:rsidRDefault="00C45C4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C45C4F" w:rsidRPr="001D19F7" w:rsidRDefault="00C45C4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45C4F" w:rsidRPr="001D19F7" w:rsidRDefault="00C45C4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C45C4F" w:rsidRPr="001D19F7" w:rsidRDefault="00C45C4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45C4F" w:rsidRPr="001D19F7">
        <w:trPr>
          <w:trHeight w:val="206"/>
          <w:jc w:val="center"/>
        </w:trPr>
        <w:tc>
          <w:tcPr>
            <w:tcW w:w="7338" w:type="dxa"/>
          </w:tcPr>
          <w:p w:rsidR="00C45C4F" w:rsidRDefault="00C45C4F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C45C4F" w:rsidRPr="001D19F7" w:rsidRDefault="00C45C4F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C45C4F" w:rsidRPr="001D19F7" w:rsidRDefault="00C45C4F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C45C4F" w:rsidRPr="001D19F7" w:rsidRDefault="00C45C4F" w:rsidP="006465AE">
      <w:pPr>
        <w:jc w:val="both"/>
        <w:rPr>
          <w:lang w:val="ru-RU" w:eastAsia="ru-RU"/>
        </w:rPr>
      </w:pPr>
    </w:p>
    <w:sectPr w:rsidR="00C45C4F" w:rsidRPr="001D19F7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5C4F" w:rsidRDefault="00C45C4F">
      <w:r>
        <w:separator/>
      </w:r>
    </w:p>
  </w:endnote>
  <w:endnote w:type="continuationSeparator" w:id="1">
    <w:p w:rsidR="00C45C4F" w:rsidRDefault="00C45C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5C4F" w:rsidRDefault="00C45C4F">
      <w:r>
        <w:separator/>
      </w:r>
    </w:p>
  </w:footnote>
  <w:footnote w:type="continuationSeparator" w:id="1">
    <w:p w:rsidR="00C45C4F" w:rsidRDefault="00C45C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C4F" w:rsidRDefault="00C45C4F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45C4F" w:rsidRDefault="00C45C4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30E9"/>
    <w:rsid w:val="002838D3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775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E7C1F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A5BA5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4F5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2A1D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20A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365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8CB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C4F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4265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DC42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70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870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3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703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703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8703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703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703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703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703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5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4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8703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703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5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5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870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703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4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5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8703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703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703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4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4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8703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7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703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4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4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8703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703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70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4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5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870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703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4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5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8703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703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5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4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8703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703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5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4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8703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703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4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5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8703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703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4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5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870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703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4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4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870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703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70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58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5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8870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703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703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8703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703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70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70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70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70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70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70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70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703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70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703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870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78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703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703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8703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870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870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70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70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70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0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3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0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8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039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3</Pages>
  <Words>1127</Words>
  <Characters>6429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2020-03-04T14:18:00Z</cp:lastPrinted>
  <dcterms:created xsi:type="dcterms:W3CDTF">2020-03-16T08:32:00Z</dcterms:created>
  <dcterms:modified xsi:type="dcterms:W3CDTF">2020-03-16T08:44:00Z</dcterms:modified>
</cp:coreProperties>
</file>