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F5B" w:rsidRPr="008E7FC7" w:rsidRDefault="002D7F5B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65</w:t>
      </w:r>
    </w:p>
    <w:p w:rsidR="002D7F5B" w:rsidRPr="001D19F7" w:rsidRDefault="002D7F5B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D7F5B" w:rsidRPr="001D19F7" w:rsidRDefault="002D7F5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D7F5B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D7F5B" w:rsidRPr="001D19F7" w:rsidRDefault="002D7F5B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D7F5B" w:rsidRPr="001D19F7" w:rsidRDefault="002D7F5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марта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2D7F5B" w:rsidRDefault="002D7F5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D7F5B" w:rsidRPr="00A35052" w:rsidRDefault="002D7F5B" w:rsidP="001869A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2D7F5B" w:rsidRPr="00A35052" w:rsidRDefault="002D7F5B" w:rsidP="001869A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044E21">
        <w:rPr>
          <w:lang w:val="ru-RU"/>
        </w:rPr>
        <w:t>Поставка лекарственных препаратов для меди</w:t>
      </w:r>
      <w:r>
        <w:rPr>
          <w:lang w:val="ru-RU"/>
        </w:rPr>
        <w:t>цинского применения: МНН Этанол</w:t>
      </w:r>
      <w:r w:rsidRPr="00A35052">
        <w:rPr>
          <w:lang w:val="ru-RU"/>
        </w:rPr>
        <w:t xml:space="preserve">».  </w:t>
      </w:r>
    </w:p>
    <w:p w:rsidR="002D7F5B" w:rsidRPr="00044E21" w:rsidRDefault="002D7F5B" w:rsidP="001869A7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044E21">
        <w:rPr>
          <w:color w:val="000000"/>
          <w:lang w:val="ru-RU"/>
        </w:rPr>
        <w:t>203234901331923490100100760012120000</w:t>
      </w:r>
    </w:p>
    <w:p w:rsidR="002D7F5B" w:rsidRPr="00A35052" w:rsidRDefault="002D7F5B" w:rsidP="001869A7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422200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четыреста двадцать две</w:t>
      </w:r>
      <w:r w:rsidRPr="00A35052">
        <w:rPr>
          <w:lang w:val="ru-RU"/>
        </w:rPr>
        <w:t xml:space="preserve"> тысяч</w:t>
      </w:r>
      <w:r>
        <w:rPr>
          <w:lang w:val="ru-RU"/>
        </w:rPr>
        <w:t>и</w:t>
      </w:r>
      <w:r w:rsidRPr="00A35052">
        <w:rPr>
          <w:lang w:val="ru-RU"/>
        </w:rPr>
        <w:t xml:space="preserve"> </w:t>
      </w:r>
      <w:r>
        <w:rPr>
          <w:lang w:val="ru-RU"/>
        </w:rPr>
        <w:t>двести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2D7F5B" w:rsidRPr="00A35052" w:rsidRDefault="002D7F5B" w:rsidP="001869A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2D7F5B" w:rsidRPr="00044E21" w:rsidRDefault="002D7F5B" w:rsidP="001869A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044E21">
        <w:rPr>
          <w:lang w:val="ru-RU"/>
        </w:rPr>
        <w:t>Поставщик производит первую поставку медицинской продукции с 01.07.2020 года в течении 10 календарных дней в количестве 1/6 от объемов, указанных в спецификации,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2D7F5B" w:rsidRPr="00A35052" w:rsidRDefault="002D7F5B" w:rsidP="001869A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044E21">
        <w:rPr>
          <w:lang w:val="ru-RU"/>
        </w:rPr>
        <w:t>Внебюджетные фонды (ОМС), краевой бюджет, платные услуги</w:t>
      </w:r>
      <w:r w:rsidRPr="00A35052">
        <w:rPr>
          <w:lang w:val="ru-RU"/>
        </w:rPr>
        <w:t>.</w:t>
      </w:r>
    </w:p>
    <w:p w:rsidR="002D7F5B" w:rsidRPr="00A35052" w:rsidRDefault="002D7F5B" w:rsidP="001869A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2D7F5B" w:rsidRPr="00A35052" w:rsidRDefault="002D7F5B" w:rsidP="001869A7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D7F5B" w:rsidRPr="00A35052" w:rsidRDefault="002D7F5B" w:rsidP="001869A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44E21">
        <w:rPr>
          <w:color w:val="000000"/>
          <w:sz w:val="24"/>
          <w:szCs w:val="24"/>
        </w:rPr>
        <w:t>04.03.2020 09:32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2D7F5B" w:rsidRPr="00A35052" w:rsidRDefault="002D7F5B" w:rsidP="001869A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2D7F5B" w:rsidRDefault="002D7F5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D7F5B" w:rsidRPr="001D19F7">
        <w:trPr>
          <w:jc w:val="center"/>
        </w:trPr>
        <w:tc>
          <w:tcPr>
            <w:tcW w:w="9828" w:type="dxa"/>
            <w:gridSpan w:val="5"/>
          </w:tcPr>
          <w:p w:rsidR="002D7F5B" w:rsidRPr="001D19F7" w:rsidRDefault="002D7F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2D7F5B" w:rsidRPr="00613469">
        <w:trPr>
          <w:jc w:val="center"/>
        </w:trPr>
        <w:tc>
          <w:tcPr>
            <w:tcW w:w="2820" w:type="dxa"/>
          </w:tcPr>
          <w:p w:rsidR="002D7F5B" w:rsidRPr="001D19F7" w:rsidRDefault="002D7F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2D7F5B" w:rsidRPr="001D19F7" w:rsidRDefault="002D7F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2D7F5B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2D7F5B" w:rsidRPr="001D19F7" w:rsidRDefault="002D7F5B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2D7F5B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2D7F5B" w:rsidRPr="001D19F7" w:rsidRDefault="002D7F5B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D7F5B" w:rsidRPr="001D19F7" w:rsidRDefault="002D7F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2D7F5B" w:rsidRPr="001D19F7">
        <w:trPr>
          <w:jc w:val="center"/>
        </w:trPr>
        <w:tc>
          <w:tcPr>
            <w:tcW w:w="9828" w:type="dxa"/>
            <w:gridSpan w:val="5"/>
          </w:tcPr>
          <w:p w:rsidR="002D7F5B" w:rsidRPr="001D19F7" w:rsidRDefault="002D7F5B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2D7F5B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D7F5B" w:rsidRPr="001D19F7" w:rsidRDefault="002D7F5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2D7F5B" w:rsidRPr="001D19F7" w:rsidRDefault="002D7F5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2D7F5B" w:rsidRPr="001D19F7" w:rsidRDefault="002D7F5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D7F5B" w:rsidRPr="001D19F7" w:rsidRDefault="002D7F5B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2D7F5B" w:rsidRPr="001D19F7" w:rsidRDefault="002D7F5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2D7F5B" w:rsidRPr="001D19F7" w:rsidRDefault="002D7F5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2D7F5B" w:rsidRPr="001D19F7" w:rsidRDefault="002D7F5B" w:rsidP="00A841CC">
            <w:pPr>
              <w:ind w:right="-80"/>
              <w:jc w:val="both"/>
              <w:rPr>
                <w:lang w:val="ru-RU"/>
              </w:rPr>
            </w:pPr>
          </w:p>
          <w:p w:rsidR="002D7F5B" w:rsidRPr="001D19F7" w:rsidRDefault="002D7F5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2D7F5B" w:rsidRDefault="002D7F5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2D7F5B" w:rsidRPr="001D19F7" w:rsidRDefault="002D7F5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16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D7F5B" w:rsidRPr="001D19F7" w:rsidRDefault="002D7F5B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2D7F5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1D19F7" w:rsidRDefault="002D7F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1D19F7" w:rsidRDefault="002D7F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1D19F7" w:rsidRDefault="002D7F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1D19F7" w:rsidRDefault="002D7F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1D19F7" w:rsidRDefault="002D7F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D7F5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1D19F7" w:rsidRDefault="002D7F5B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1869A7" w:rsidRDefault="002D7F5B" w:rsidP="001869A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293 418.00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CE47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16.03.2020 10:34:49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EA-43470</w:t>
            </w:r>
          </w:p>
        </w:tc>
      </w:tr>
      <w:tr w:rsidR="002D7F5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610F30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295 529.00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610F30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16.03.2020 10:32:00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610F3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EA-43419</w:t>
            </w:r>
          </w:p>
        </w:tc>
      </w:tr>
      <w:tr w:rsidR="002D7F5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610F30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322 972.00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610F30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16.03.2020 10:12:57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610F3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EA-43565</w:t>
            </w:r>
          </w:p>
        </w:tc>
      </w:tr>
      <w:tr w:rsidR="002D7F5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1D19F7" w:rsidRDefault="002D7F5B" w:rsidP="0022098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1869A7" w:rsidRDefault="002D7F5B" w:rsidP="001869A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339 860.00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22098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16.03.2020 10:05:34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D7F5B" w:rsidRPr="006465AE" w:rsidRDefault="002D7F5B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EA-43563</w:t>
            </w:r>
          </w:p>
        </w:tc>
      </w:tr>
    </w:tbl>
    <w:p w:rsidR="002D7F5B" w:rsidRPr="001D19F7" w:rsidRDefault="002D7F5B" w:rsidP="001D2A06">
      <w:pPr>
        <w:ind w:firstLine="709"/>
        <w:jc w:val="both"/>
        <w:rPr>
          <w:lang w:val="ru-RU"/>
        </w:rPr>
      </w:pPr>
      <w:r w:rsidRPr="001D19F7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1D19F7">
        <w:rPr>
          <w:lang w:val="ru-RU"/>
        </w:rPr>
        <w:t xml:space="preserve"> №  </w:t>
      </w:r>
      <w:r w:rsidRPr="00152A40">
        <w:rPr>
          <w:rFonts w:ascii="Roboto" w:hAnsi="Roboto" w:cs="Roboto"/>
          <w:color w:val="000000"/>
          <w:shd w:val="clear" w:color="auto" w:fill="FFFFFF"/>
        </w:rPr>
        <w:t>EA</w:t>
      </w:r>
      <w:r w:rsidRPr="00152A40">
        <w:rPr>
          <w:rFonts w:ascii="Roboto" w:hAnsi="Roboto" w:cs="Roboto"/>
          <w:color w:val="000000"/>
          <w:shd w:val="clear" w:color="auto" w:fill="FFFFFF"/>
          <w:lang w:val="ru-RU"/>
        </w:rPr>
        <w:t>-43445</w:t>
      </w:r>
      <w:r>
        <w:rPr>
          <w:color w:val="000000"/>
          <w:shd w:val="clear" w:color="auto" w:fill="FFFFFF"/>
          <w:lang w:val="ru-RU"/>
        </w:rPr>
        <w:t xml:space="preserve"> </w:t>
      </w:r>
      <w:r w:rsidRPr="001D19F7">
        <w:rPr>
          <w:lang w:val="ru-RU"/>
        </w:rPr>
        <w:t xml:space="preserve">предложений о цене контракта в ходе проведения аукциона не подавал. </w:t>
      </w:r>
    </w:p>
    <w:p w:rsidR="002D7F5B" w:rsidRPr="001D19F7" w:rsidRDefault="002D7F5B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D7F5B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D7F5B" w:rsidRPr="001D19F7" w:rsidRDefault="002D7F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2D7F5B" w:rsidRPr="001D19F7" w:rsidRDefault="002D7F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D7F5B" w:rsidRPr="001D19F7" w:rsidRDefault="002D7F5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2D7F5B" w:rsidRPr="001D19F7" w:rsidRDefault="002D7F5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7F5B" w:rsidRPr="001D19F7" w:rsidRDefault="002D7F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D7F5B" w:rsidRPr="001869A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D7F5B" w:rsidRPr="006465AE" w:rsidRDefault="002D7F5B" w:rsidP="00610F3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EA-43470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D7F5B" w:rsidRPr="006F05DB" w:rsidRDefault="002D7F5B" w:rsidP="00FE5198">
            <w:pPr>
              <w:jc w:val="center"/>
            </w:pPr>
            <w:r w:rsidRPr="001D5A61">
              <w:rPr>
                <w:rFonts w:ascii="Roboto" w:hAnsi="Roboto" w:cs="Roboto"/>
                <w:color w:val="000000"/>
                <w:shd w:val="clear" w:color="auto" w:fill="FFFFFF"/>
              </w:rPr>
              <w:t>11.03.2020 08:58:08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ОБЩЕСТВО С ОГРАНИЧЕННОЙ ОТВЕТСТВЕННОСТЬЮ "РАЙ"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ИНН6829045090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ОГРН1086829004987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КПП682901001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Место нахождения (жительства)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392029, ОБЛ ТАМБОВСКАЯ, Г ТАМБОВ, УЛ БАСТИОННАЯ, ДОМ 23А,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Почтовый адрес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392029, г. Тамбов, ул. Бастионная 23А</w:t>
            </w:r>
          </w:p>
          <w:p w:rsidR="002D7F5B" w:rsidRPr="001869A7" w:rsidRDefault="002D7F5B" w:rsidP="001869A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869A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D7F5B" w:rsidRPr="006465AE" w:rsidRDefault="002D7F5B" w:rsidP="0093521C">
            <w:pPr>
              <w:rPr>
                <w:lang w:val="ru-RU"/>
              </w:rPr>
            </w:pPr>
            <w:r w:rsidRPr="001869A7">
              <w:rPr>
                <w:lang w:val="ru-RU"/>
              </w:rPr>
              <w:t>Телефон 74752444919</w:t>
            </w:r>
          </w:p>
        </w:tc>
      </w:tr>
      <w:tr w:rsidR="002D7F5B" w:rsidRPr="001869A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D7F5B" w:rsidRPr="006465AE" w:rsidRDefault="002D7F5B" w:rsidP="00610F3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EA-43419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D7F5B" w:rsidRPr="00152A40" w:rsidRDefault="002D7F5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1D5A61">
              <w:rPr>
                <w:rFonts w:ascii="Roboto" w:hAnsi="Roboto" w:cs="Roboto"/>
                <w:color w:val="000000"/>
                <w:shd w:val="clear" w:color="auto" w:fill="F9F9F9"/>
              </w:rPr>
              <w:t>10.03.2020 17:14:20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ОБЩЕСТВО С ОГРАНИЧЕННОЙ ОТВЕТСТВЕННОСТЬЮ "АРМАВИРСКАЯ МЕЖРАЙОННАЯ АПТЕЧНАЯ БАЗА"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ИНН2372015339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ОГРН1162372050015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КПП237201001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Место нахождения (жительства)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352900, КРАЙ КРАСНОДАРСКИЙ, Г АРМАВИР, УЛ ТОННЕЛЬНАЯ, ДОМ 24,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Почтовый адрес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352900, КРАЙ КРАСНОДАРСКИЙ, Г АРМАВИР, УЛ ТОННЕЛЬНАЯ, ДОМ 24</w:t>
            </w:r>
          </w:p>
          <w:p w:rsidR="002D7F5B" w:rsidRPr="001869A7" w:rsidRDefault="002D7F5B" w:rsidP="001869A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869A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Аникушин Андрей Сергеевич</w:t>
            </w:r>
          </w:p>
          <w:p w:rsidR="002D7F5B" w:rsidRPr="006465AE" w:rsidRDefault="002D7F5B" w:rsidP="006465AE">
            <w:pPr>
              <w:rPr>
                <w:lang w:val="ru-RU"/>
              </w:rPr>
            </w:pPr>
            <w:r w:rsidRPr="001869A7">
              <w:rPr>
                <w:lang w:val="ru-RU"/>
              </w:rPr>
              <w:t>Телефон 78613730370</w:t>
            </w:r>
          </w:p>
        </w:tc>
      </w:tr>
      <w:tr w:rsidR="002D7F5B" w:rsidRPr="001869A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D7F5B" w:rsidRPr="006465AE" w:rsidRDefault="002D7F5B" w:rsidP="00610F3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EA-43565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D7F5B" w:rsidRPr="00152A40" w:rsidRDefault="002D7F5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1D5A61">
              <w:rPr>
                <w:rFonts w:ascii="Roboto" w:hAnsi="Roboto" w:cs="Roboto"/>
                <w:color w:val="000000"/>
                <w:shd w:val="clear" w:color="auto" w:fill="FFFFFF"/>
              </w:rPr>
              <w:t>11.03.2020 22:25:20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ОБЩЕСТВО С ОГРАНИЧЕННОЙ ОТВЕТСТВЕННОСТЬЮ "ПРОНТОФАРМА"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ИНН5029230278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ОГРН1185029008493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КПП502901001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Место нахождения (жительства)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141044, ОБЛ МОСКОВСКАЯ50, Г МЫТИЩИ, Д ГРИБКИ, ДОМ 19А, ПОМЕЩЕНИЕ 4, ОФИС 7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Почтовый адрес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141044, Московская область, г. Мытищи, дер. Грибки, д.19А, пом.4, офис.7</w:t>
            </w:r>
          </w:p>
          <w:p w:rsidR="002D7F5B" w:rsidRPr="001869A7" w:rsidRDefault="002D7F5B" w:rsidP="001869A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869A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Костенко Григорий Владимирович</w:t>
            </w:r>
          </w:p>
          <w:p w:rsidR="002D7F5B" w:rsidRPr="006465AE" w:rsidRDefault="002D7F5B" w:rsidP="006465AE">
            <w:pPr>
              <w:rPr>
                <w:lang w:val="ru-RU"/>
              </w:rPr>
            </w:pPr>
            <w:r w:rsidRPr="001869A7">
              <w:rPr>
                <w:lang w:val="ru-RU"/>
              </w:rPr>
              <w:t>Телефон 79601712861</w:t>
            </w:r>
          </w:p>
        </w:tc>
      </w:tr>
      <w:tr w:rsidR="002D7F5B" w:rsidRPr="001869A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D7F5B" w:rsidRPr="006465AE" w:rsidRDefault="002D7F5B" w:rsidP="00610F3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EA-43563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D7F5B" w:rsidRPr="006F05DB" w:rsidRDefault="002D7F5B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1D5A61">
              <w:rPr>
                <w:rFonts w:ascii="Roboto" w:hAnsi="Roboto" w:cs="Roboto"/>
                <w:color w:val="000000"/>
                <w:shd w:val="clear" w:color="auto" w:fill="FFFFFF"/>
              </w:rPr>
              <w:t>11.03.2020 22:12:42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ОБЩЕСТВО С ОГРАНИЧЕННОЙ ОТВЕТСТВЕННОСТЬЮ "ФОРТУНА"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ИНН5041203778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ОГРН1155012005246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КПП504101001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Место нахождения (жительства)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143960, ОБЛ МОСКОВСКАЯ, Г РЕУТОВ, УЛ ФАБРИЧНАЯ, ДОМ 7, ЛИТЕР В, ПОМЕЩЕНИЕ 8 (ЭТАЖ 1)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Почтовый адрес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141960, Московская область, г. Реутов, Фабричная, дом 7</w:t>
            </w:r>
          </w:p>
          <w:p w:rsidR="002D7F5B" w:rsidRPr="001869A7" w:rsidRDefault="002D7F5B" w:rsidP="001869A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869A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D7F5B" w:rsidRPr="001869A7" w:rsidRDefault="002D7F5B" w:rsidP="001869A7">
            <w:pPr>
              <w:rPr>
                <w:lang w:val="ru-RU"/>
              </w:rPr>
            </w:pPr>
            <w:r w:rsidRPr="001869A7">
              <w:rPr>
                <w:lang w:val="ru-RU"/>
              </w:rPr>
              <w:t>Никонов Андрей Юрьевич</w:t>
            </w:r>
          </w:p>
          <w:p w:rsidR="002D7F5B" w:rsidRPr="006465AE" w:rsidRDefault="002D7F5B" w:rsidP="006F05DB">
            <w:pPr>
              <w:rPr>
                <w:lang w:val="ru-RU"/>
              </w:rPr>
            </w:pPr>
            <w:r w:rsidRPr="001869A7">
              <w:rPr>
                <w:lang w:val="ru-RU"/>
              </w:rPr>
              <w:t>Телефон +7-495-1398944204</w:t>
            </w:r>
          </w:p>
        </w:tc>
      </w:tr>
    </w:tbl>
    <w:p w:rsidR="002D7F5B" w:rsidRPr="001D19F7" w:rsidRDefault="002D7F5B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D7F5B" w:rsidRPr="001D19F7" w:rsidRDefault="002D7F5B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1869A7">
        <w:rPr>
          <w:lang w:val="ru-RU"/>
        </w:rPr>
        <w:t>EA-43470</w:t>
      </w:r>
      <w:r w:rsidRPr="001D19F7">
        <w:rPr>
          <w:lang w:val="ru-RU"/>
        </w:rPr>
        <w:t xml:space="preserve">- </w:t>
      </w:r>
      <w:r w:rsidRPr="001869A7">
        <w:rPr>
          <w:lang w:val="ru-RU"/>
        </w:rPr>
        <w:t>ОБЩЕСТВО С ОГРАНИЧЕННОЙ ОТВЕТСТВЕННОСТЬЮ "РАЙ"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1869A7">
        <w:rPr>
          <w:lang w:val="ru-RU"/>
        </w:rPr>
        <w:t>EA-43419</w:t>
      </w:r>
      <w:r w:rsidRPr="001D19F7">
        <w:rPr>
          <w:lang w:val="ru-RU"/>
        </w:rPr>
        <w:t xml:space="preserve">- </w:t>
      </w:r>
      <w:r w:rsidRPr="001869A7">
        <w:rPr>
          <w:lang w:val="ru-RU"/>
        </w:rPr>
        <w:t>ОБЩЕСТВО С ОГРАНИЧЕННОЙ ОТВЕТСТВЕННОСТЬЮ "АРМАВИРСКАЯ МЕЖРАЙОННАЯ АПТЕЧНАЯ БАЗА"</w:t>
      </w:r>
      <w:r>
        <w:rPr>
          <w:lang w:val="ru-RU"/>
        </w:rPr>
        <w:t xml:space="preserve">, </w:t>
      </w:r>
      <w:r w:rsidRPr="001D19F7">
        <w:rPr>
          <w:lang w:val="ru-RU"/>
        </w:rPr>
        <w:t xml:space="preserve">№ 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EA</w:t>
      </w:r>
      <w:r w:rsidRPr="001869A7">
        <w:rPr>
          <w:rFonts w:ascii="Roboto" w:hAnsi="Roboto" w:cs="Roboto"/>
          <w:color w:val="000000"/>
          <w:sz w:val="27"/>
          <w:szCs w:val="27"/>
          <w:shd w:val="clear" w:color="auto" w:fill="F9F9F9"/>
          <w:lang w:val="ru-RU"/>
        </w:rPr>
        <w:t>-43565</w:t>
      </w:r>
      <w:r w:rsidRPr="001D19F7">
        <w:rPr>
          <w:lang w:val="ru-RU"/>
        </w:rPr>
        <w:t xml:space="preserve">- </w:t>
      </w:r>
      <w:r w:rsidRPr="001869A7">
        <w:rPr>
          <w:lang w:val="ru-RU"/>
        </w:rPr>
        <w:t>ОБЩЕСТВО С ОГРАНИЧЕННОЙ ОТВЕТСТВЕННОСТЬЮ "ПРОНТОФАРМА"</w:t>
      </w:r>
      <w:r>
        <w:rPr>
          <w:lang w:val="ru-RU"/>
        </w:rPr>
        <w:t>,</w:t>
      </w:r>
      <w:r w:rsidRPr="001869A7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1869A7">
        <w:rPr>
          <w:lang w:val="ru-RU"/>
        </w:rPr>
        <w:t>EA-43563</w:t>
      </w:r>
      <w:r w:rsidRPr="001D19F7">
        <w:rPr>
          <w:lang w:val="ru-RU"/>
        </w:rPr>
        <w:t xml:space="preserve">- </w:t>
      </w:r>
      <w:r w:rsidRPr="001869A7">
        <w:rPr>
          <w:lang w:val="ru-RU"/>
        </w:rPr>
        <w:t>ОБЩЕСТВО С ОГРАНИЧЕННОЙ ОТВЕТСТВЕННОСТЬЮ "ФОРТУНА"</w:t>
      </w:r>
      <w:r>
        <w:rPr>
          <w:lang w:val="ru-RU"/>
        </w:rPr>
        <w:t>.</w:t>
      </w:r>
    </w:p>
    <w:p w:rsidR="002D7F5B" w:rsidRPr="001D19F7" w:rsidRDefault="002D7F5B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D7F5B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2D7F5B" w:rsidRPr="001D19F7" w:rsidRDefault="002D7F5B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D7F5B" w:rsidRPr="001D19F7" w:rsidRDefault="002D7F5B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D7F5B" w:rsidRPr="001D19F7">
        <w:trPr>
          <w:trHeight w:val="274"/>
        </w:trPr>
        <w:tc>
          <w:tcPr>
            <w:tcW w:w="2204" w:type="dxa"/>
            <w:vMerge/>
          </w:tcPr>
          <w:p w:rsidR="002D7F5B" w:rsidRPr="001D19F7" w:rsidRDefault="002D7F5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D7F5B" w:rsidRPr="001D19F7" w:rsidRDefault="002D7F5B" w:rsidP="00AA4A97">
            <w:pPr>
              <w:jc w:val="center"/>
              <w:rPr>
                <w:lang w:val="ru-RU"/>
              </w:rPr>
            </w:pPr>
          </w:p>
          <w:p w:rsidR="002D7F5B" w:rsidRPr="001D19F7" w:rsidRDefault="002D7F5B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2D7F5B" w:rsidRPr="001D19F7" w:rsidRDefault="002D7F5B" w:rsidP="00AA4A97">
            <w:pPr>
              <w:ind w:right="-21"/>
              <w:jc w:val="center"/>
              <w:rPr>
                <w:lang w:val="ru-RU"/>
              </w:rPr>
            </w:pPr>
          </w:p>
          <w:p w:rsidR="002D7F5B" w:rsidRPr="001D19F7" w:rsidRDefault="002D7F5B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D7F5B" w:rsidRPr="001D19F7" w:rsidRDefault="002D7F5B" w:rsidP="0056026D">
            <w:pPr>
              <w:jc w:val="center"/>
              <w:rPr>
                <w:lang w:val="ru-RU"/>
              </w:rPr>
            </w:pPr>
          </w:p>
          <w:p w:rsidR="002D7F5B" w:rsidRPr="001D19F7" w:rsidRDefault="002D7F5B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2D7F5B" w:rsidRPr="001D19F7" w:rsidRDefault="002D7F5B" w:rsidP="00AA4A97">
            <w:pPr>
              <w:jc w:val="center"/>
              <w:rPr>
                <w:lang w:val="ru-RU"/>
              </w:rPr>
            </w:pPr>
          </w:p>
          <w:p w:rsidR="002D7F5B" w:rsidRPr="001D19F7" w:rsidRDefault="002D7F5B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D7F5B" w:rsidRPr="001D19F7" w:rsidRDefault="002D7F5B" w:rsidP="0056026D">
            <w:pPr>
              <w:jc w:val="center"/>
              <w:rPr>
                <w:lang w:val="ru-RU"/>
              </w:rPr>
            </w:pPr>
          </w:p>
          <w:p w:rsidR="002D7F5B" w:rsidRPr="001D19F7" w:rsidRDefault="002D7F5B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2D7F5B" w:rsidRPr="00613469">
        <w:trPr>
          <w:trHeight w:val="938"/>
        </w:trPr>
        <w:tc>
          <w:tcPr>
            <w:tcW w:w="2204" w:type="dxa"/>
            <w:vAlign w:val="center"/>
          </w:tcPr>
          <w:p w:rsidR="002D7F5B" w:rsidRPr="001D19F7" w:rsidRDefault="002D7F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1869A7">
              <w:rPr>
                <w:lang w:val="ru-RU"/>
              </w:rPr>
              <w:t>EA-43470</w:t>
            </w:r>
            <w:r w:rsidRPr="001D19F7">
              <w:rPr>
                <w:lang w:val="ru-RU"/>
              </w:rPr>
              <w:t xml:space="preserve">- </w:t>
            </w:r>
            <w:r w:rsidRPr="001869A7">
              <w:rPr>
                <w:lang w:val="ru-RU"/>
              </w:rPr>
              <w:t>ОБЩЕСТВО С ОГРАНИЧЕННОЙ ОТВЕТСТВЕННОСТЬЮ "РАЙ"</w:t>
            </w:r>
          </w:p>
        </w:tc>
        <w:tc>
          <w:tcPr>
            <w:tcW w:w="1700" w:type="dxa"/>
          </w:tcPr>
          <w:p w:rsidR="002D7F5B" w:rsidRPr="001D19F7" w:rsidRDefault="002D7F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D7F5B" w:rsidRPr="001D19F7" w:rsidRDefault="002D7F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D7F5B" w:rsidRPr="001D19F7" w:rsidRDefault="002D7F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D7F5B" w:rsidRPr="001D19F7" w:rsidRDefault="002D7F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D7F5B" w:rsidRPr="001D19F7" w:rsidRDefault="002D7F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D7F5B" w:rsidRPr="00613469">
        <w:trPr>
          <w:trHeight w:val="938"/>
        </w:trPr>
        <w:tc>
          <w:tcPr>
            <w:tcW w:w="2204" w:type="dxa"/>
            <w:vAlign w:val="center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1869A7">
              <w:rPr>
                <w:lang w:val="ru-RU"/>
              </w:rPr>
              <w:t>EA-43419</w:t>
            </w:r>
            <w:r w:rsidRPr="001D19F7">
              <w:rPr>
                <w:lang w:val="ru-RU"/>
              </w:rPr>
              <w:t xml:space="preserve">- </w:t>
            </w:r>
            <w:r w:rsidRPr="001869A7">
              <w:rPr>
                <w:lang w:val="ru-RU"/>
              </w:rPr>
              <w:t>ОБЩЕСТВО С ОГРАНИЧЕННОЙ ОТВЕТСТВЕННОСТЬЮ "АРМАВИРСКАЯ МЕЖРАЙОННАЯ АПТЕЧНАЯ БАЗА"</w:t>
            </w:r>
          </w:p>
        </w:tc>
        <w:tc>
          <w:tcPr>
            <w:tcW w:w="1700" w:type="dxa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D7F5B" w:rsidRPr="00613469">
        <w:trPr>
          <w:trHeight w:val="938"/>
        </w:trPr>
        <w:tc>
          <w:tcPr>
            <w:tcW w:w="2204" w:type="dxa"/>
            <w:vAlign w:val="center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</w:t>
            </w:r>
            <w:r w:rsidRPr="001869A7"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  <w:lang w:val="ru-RU"/>
              </w:rPr>
              <w:t>-43565</w:t>
            </w:r>
            <w:r w:rsidRPr="001D19F7">
              <w:rPr>
                <w:lang w:val="ru-RU"/>
              </w:rPr>
              <w:t xml:space="preserve">- </w:t>
            </w:r>
            <w:r w:rsidRPr="001869A7">
              <w:rPr>
                <w:lang w:val="ru-RU"/>
              </w:rPr>
              <w:t>ОБЩЕСТВО С ОГРАНИЧЕННОЙ ОТВЕТСТВЕННОСТЬЮ "ПРОНТОФАРМА"</w:t>
            </w:r>
          </w:p>
        </w:tc>
        <w:tc>
          <w:tcPr>
            <w:tcW w:w="1700" w:type="dxa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D7F5B" w:rsidRPr="001D19F7" w:rsidRDefault="002D7F5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D7F5B" w:rsidRPr="00613469">
        <w:trPr>
          <w:trHeight w:val="938"/>
        </w:trPr>
        <w:tc>
          <w:tcPr>
            <w:tcW w:w="2204" w:type="dxa"/>
            <w:vAlign w:val="center"/>
          </w:tcPr>
          <w:p w:rsidR="002D7F5B" w:rsidRPr="00B63037" w:rsidRDefault="002D7F5B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1869A7">
              <w:rPr>
                <w:lang w:val="ru-RU"/>
              </w:rPr>
              <w:t>EA-43563</w:t>
            </w:r>
            <w:r w:rsidRPr="001D19F7">
              <w:rPr>
                <w:lang w:val="ru-RU"/>
              </w:rPr>
              <w:t xml:space="preserve">- </w:t>
            </w:r>
            <w:r w:rsidRPr="001869A7">
              <w:rPr>
                <w:lang w:val="ru-RU"/>
              </w:rPr>
              <w:t>ОБЩЕСТВО С ОГРАНИЧЕННОЙ ОТВЕТСТВЕННОСТЬЮ "ФОРТУНА"</w:t>
            </w:r>
          </w:p>
        </w:tc>
        <w:tc>
          <w:tcPr>
            <w:tcW w:w="1700" w:type="dxa"/>
          </w:tcPr>
          <w:p w:rsidR="002D7F5B" w:rsidRPr="001D19F7" w:rsidRDefault="002D7F5B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D7F5B" w:rsidRPr="001D19F7" w:rsidRDefault="002D7F5B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D7F5B" w:rsidRPr="001D19F7" w:rsidRDefault="002D7F5B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D7F5B" w:rsidRPr="001D19F7" w:rsidRDefault="002D7F5B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D7F5B" w:rsidRPr="001D19F7" w:rsidRDefault="002D7F5B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D7F5B" w:rsidRPr="001D19F7" w:rsidRDefault="002D7F5B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044E21">
        <w:rPr>
          <w:lang w:val="ru-RU"/>
        </w:rPr>
        <w:t>Поставка лекарственных препаратов для меди</w:t>
      </w:r>
      <w:r>
        <w:rPr>
          <w:lang w:val="ru-RU"/>
        </w:rPr>
        <w:t>цинского применения: МНН Этанол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1869A7">
        <w:rPr>
          <w:lang w:val="ru-RU"/>
        </w:rPr>
        <w:t>ОБЩЕСТВО С ОГРАНИЧЕННОЙ ОТВЕТСТВЕННОСТЬЮ "РАЙ"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</w:rPr>
        <w:t>293 418.00</w:t>
      </w:r>
      <w:r w:rsidRPr="001D19F7">
        <w:rPr>
          <w:lang w:val="ru-RU"/>
        </w:rPr>
        <w:t xml:space="preserve"> рублей.  </w:t>
      </w:r>
    </w:p>
    <w:p w:rsidR="002D7F5B" w:rsidRPr="001D19F7" w:rsidRDefault="002D7F5B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D7F5B" w:rsidRPr="001D19F7">
        <w:trPr>
          <w:trHeight w:val="206"/>
          <w:jc w:val="center"/>
        </w:trPr>
        <w:tc>
          <w:tcPr>
            <w:tcW w:w="7338" w:type="dxa"/>
          </w:tcPr>
          <w:p w:rsidR="002D7F5B" w:rsidRPr="001D19F7" w:rsidRDefault="002D7F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D7F5B" w:rsidRPr="001D19F7" w:rsidRDefault="002D7F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D7F5B" w:rsidRPr="001D19F7" w:rsidRDefault="002D7F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D7F5B" w:rsidRPr="001D19F7" w:rsidRDefault="002D7F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2D7F5B" w:rsidRPr="001D19F7" w:rsidRDefault="002D7F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D7F5B" w:rsidRPr="001D19F7">
        <w:trPr>
          <w:trHeight w:val="206"/>
          <w:jc w:val="center"/>
        </w:trPr>
        <w:tc>
          <w:tcPr>
            <w:tcW w:w="7338" w:type="dxa"/>
          </w:tcPr>
          <w:p w:rsidR="002D7F5B" w:rsidRPr="001D19F7" w:rsidRDefault="002D7F5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D7F5B" w:rsidRPr="001D19F7" w:rsidRDefault="002D7F5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D7F5B" w:rsidRPr="001D19F7" w:rsidRDefault="002D7F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2D7F5B" w:rsidRPr="001D19F7" w:rsidRDefault="002D7F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D7F5B" w:rsidRPr="001D19F7" w:rsidRDefault="002D7F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2D7F5B" w:rsidRPr="001D19F7" w:rsidRDefault="002D7F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D7F5B" w:rsidRPr="001D19F7" w:rsidRDefault="002D7F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2D7F5B" w:rsidRPr="001D19F7" w:rsidRDefault="002D7F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D7F5B" w:rsidRPr="001D19F7">
        <w:trPr>
          <w:trHeight w:val="206"/>
          <w:jc w:val="center"/>
        </w:trPr>
        <w:tc>
          <w:tcPr>
            <w:tcW w:w="7338" w:type="dxa"/>
          </w:tcPr>
          <w:p w:rsidR="002D7F5B" w:rsidRDefault="002D7F5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2D7F5B" w:rsidRPr="001D19F7" w:rsidRDefault="002D7F5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D7F5B" w:rsidRPr="001D19F7" w:rsidRDefault="002D7F5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2D7F5B" w:rsidRPr="001D19F7" w:rsidRDefault="002D7F5B" w:rsidP="006465AE">
      <w:pPr>
        <w:jc w:val="both"/>
        <w:rPr>
          <w:lang w:val="ru-RU" w:eastAsia="ru-RU"/>
        </w:rPr>
      </w:pPr>
    </w:p>
    <w:sectPr w:rsidR="002D7F5B" w:rsidRPr="001D19F7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F5B" w:rsidRDefault="002D7F5B">
      <w:r>
        <w:separator/>
      </w:r>
    </w:p>
  </w:endnote>
  <w:endnote w:type="continuationSeparator" w:id="1">
    <w:p w:rsidR="002D7F5B" w:rsidRDefault="002D7F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F5B" w:rsidRDefault="002D7F5B">
      <w:r>
        <w:separator/>
      </w:r>
    </w:p>
  </w:footnote>
  <w:footnote w:type="continuationSeparator" w:id="1">
    <w:p w:rsidR="002D7F5B" w:rsidRDefault="002D7F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F5B" w:rsidRDefault="002D7F5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2D7F5B" w:rsidRDefault="002D7F5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70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70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8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6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706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706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5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70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70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70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705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9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6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0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6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9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5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70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9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9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5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70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9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70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9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0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6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9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0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5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9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9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5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9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0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0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5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9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9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70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0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0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570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706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70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706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70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70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70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70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70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70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70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70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70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70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70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5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706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705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70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70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70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5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70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70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6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706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3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4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6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1570</Words>
  <Characters>8954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2020-03-04T14:18:00Z</cp:lastPrinted>
  <dcterms:created xsi:type="dcterms:W3CDTF">2020-03-16T13:19:00Z</dcterms:created>
  <dcterms:modified xsi:type="dcterms:W3CDTF">2020-03-16T13:30:00Z</dcterms:modified>
</cp:coreProperties>
</file>