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DAD" w:rsidRPr="008E7FC7" w:rsidRDefault="00CF7DA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79</w:t>
      </w:r>
    </w:p>
    <w:p w:rsidR="00CF7DAD" w:rsidRPr="001D19F7" w:rsidRDefault="00CF7DA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F7DAD" w:rsidRPr="001D19F7" w:rsidRDefault="00CF7DA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F7DAD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F7DAD" w:rsidRPr="001D19F7" w:rsidRDefault="00CF7DAD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F7DAD" w:rsidRPr="001D19F7" w:rsidRDefault="00CF7DA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19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F7DAD" w:rsidRDefault="00CF7DA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F7DAD" w:rsidRPr="00A35052" w:rsidRDefault="00CF7DAD" w:rsidP="004E09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CF7DAD" w:rsidRPr="00A35052" w:rsidRDefault="00CF7DAD" w:rsidP="004E09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7A5470">
        <w:rPr>
          <w:lang w:val="ru-RU"/>
        </w:rPr>
        <w:t>Средства медицинские лекарственные готовые</w:t>
      </w:r>
      <w:r w:rsidRPr="00A35052">
        <w:rPr>
          <w:lang w:val="ru-RU"/>
        </w:rPr>
        <w:t xml:space="preserve">».  </w:t>
      </w:r>
    </w:p>
    <w:p w:rsidR="00CF7DAD" w:rsidRPr="007A5470" w:rsidRDefault="00CF7DAD" w:rsidP="004E09F9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7A5470">
        <w:rPr>
          <w:color w:val="000000"/>
          <w:lang w:val="ru-RU"/>
        </w:rPr>
        <w:t>203234901331923490100101050010000000</w:t>
      </w:r>
    </w:p>
    <w:p w:rsidR="00CF7DAD" w:rsidRPr="00A35052" w:rsidRDefault="00CF7DAD" w:rsidP="004E09F9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404662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четыре</w:t>
      </w:r>
      <w:r w:rsidRPr="00A35052">
        <w:rPr>
          <w:lang w:val="ru-RU"/>
        </w:rPr>
        <w:t xml:space="preserve"> тысяч</w:t>
      </w:r>
      <w:r>
        <w:rPr>
          <w:lang w:val="ru-RU"/>
        </w:rPr>
        <w:t>и</w:t>
      </w:r>
      <w:r w:rsidRPr="00A35052">
        <w:rPr>
          <w:lang w:val="ru-RU"/>
        </w:rPr>
        <w:t xml:space="preserve"> </w:t>
      </w:r>
      <w:r>
        <w:rPr>
          <w:lang w:val="ru-RU"/>
        </w:rPr>
        <w:t>шестьсот шестьдесят два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CF7DAD" w:rsidRPr="00A35052" w:rsidRDefault="00CF7DAD" w:rsidP="004E09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CF7DAD" w:rsidRPr="007A5470" w:rsidRDefault="00CF7DAD" w:rsidP="004E09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7A5470">
        <w:rPr>
          <w:lang w:val="ru-RU"/>
        </w:rPr>
        <w:t>Поставщик производит первую поставку медицинской продукции в количестве 1/9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CF7DAD" w:rsidRPr="00A35052" w:rsidRDefault="00CF7DAD" w:rsidP="004E09F9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B6F09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CF7DAD" w:rsidRPr="00A35052" w:rsidRDefault="00CF7DAD" w:rsidP="004E09F9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CF7DAD" w:rsidRPr="00A35052" w:rsidRDefault="00CF7DAD" w:rsidP="004E09F9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F7DAD" w:rsidRPr="00A35052" w:rsidRDefault="00CF7DAD" w:rsidP="004E09F9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A5470">
        <w:rPr>
          <w:color w:val="000000"/>
          <w:sz w:val="24"/>
          <w:szCs w:val="24"/>
        </w:rPr>
        <w:t>06.03.2020 11:43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CF7DAD" w:rsidRPr="00A35052" w:rsidRDefault="00CF7DAD" w:rsidP="004E09F9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CF7DAD" w:rsidRDefault="00CF7DA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F7DAD" w:rsidRPr="001D19F7">
        <w:trPr>
          <w:jc w:val="center"/>
        </w:trPr>
        <w:tc>
          <w:tcPr>
            <w:tcW w:w="9828" w:type="dxa"/>
            <w:gridSpan w:val="5"/>
          </w:tcPr>
          <w:p w:rsidR="00CF7DAD" w:rsidRPr="001D19F7" w:rsidRDefault="00CF7D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F7DAD" w:rsidRPr="003E642F">
        <w:trPr>
          <w:jc w:val="center"/>
        </w:trPr>
        <w:tc>
          <w:tcPr>
            <w:tcW w:w="2820" w:type="dxa"/>
          </w:tcPr>
          <w:p w:rsidR="00CF7DAD" w:rsidRPr="001D19F7" w:rsidRDefault="00CF7D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F7DAD" w:rsidRPr="001D19F7" w:rsidRDefault="00CF7D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F7DAD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F7DAD" w:rsidRPr="001D19F7" w:rsidRDefault="00CF7DAD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F7DAD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F7DAD" w:rsidRPr="001D19F7" w:rsidRDefault="00CF7DA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F7DAD" w:rsidRPr="001D19F7" w:rsidRDefault="00CF7DA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F7DAD" w:rsidRPr="001D19F7">
        <w:trPr>
          <w:jc w:val="center"/>
        </w:trPr>
        <w:tc>
          <w:tcPr>
            <w:tcW w:w="9828" w:type="dxa"/>
            <w:gridSpan w:val="5"/>
          </w:tcPr>
          <w:p w:rsidR="00CF7DAD" w:rsidRPr="001D19F7" w:rsidRDefault="00CF7DAD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F7DAD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F7DAD" w:rsidRPr="001D19F7" w:rsidRDefault="00CF7DA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F7DAD" w:rsidRPr="001D19F7" w:rsidRDefault="00CF7DA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F7DAD" w:rsidRPr="001D19F7" w:rsidRDefault="00CF7DA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F7DAD" w:rsidRPr="001D19F7" w:rsidRDefault="00CF7DAD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F7DAD" w:rsidRPr="001D19F7" w:rsidRDefault="00CF7DA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F7DAD" w:rsidRPr="001D19F7" w:rsidRDefault="00CF7DA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F7DAD" w:rsidRPr="001D19F7" w:rsidRDefault="00CF7DAD" w:rsidP="00A841CC">
            <w:pPr>
              <w:ind w:right="-80"/>
              <w:jc w:val="both"/>
              <w:rPr>
                <w:lang w:val="ru-RU"/>
              </w:rPr>
            </w:pPr>
          </w:p>
          <w:p w:rsidR="00CF7DAD" w:rsidRPr="001D19F7" w:rsidRDefault="00CF7DA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F7DAD" w:rsidRDefault="00CF7DA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F7DAD" w:rsidRPr="001D19F7" w:rsidRDefault="00CF7DA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19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F7DAD" w:rsidRPr="001D19F7" w:rsidRDefault="00CF7DAD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CF7DA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F7DA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4E09F9" w:rsidRDefault="00CF7DAD" w:rsidP="004E09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303 494.69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6465AE" w:rsidRDefault="00CF7DAD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6465AE" w:rsidRDefault="00CF7DAD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18.03.2020 10:56:19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6465AE" w:rsidRDefault="00CF7DA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EA-43749</w:t>
            </w:r>
          </w:p>
        </w:tc>
      </w:tr>
      <w:tr w:rsidR="00CF7DA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4E09F9" w:rsidRDefault="00CF7DAD" w:rsidP="004E09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305 518.00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6465AE" w:rsidRDefault="00CF7DAD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6465AE" w:rsidRDefault="00CF7DAD" w:rsidP="00610F30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18.03.2020 10:54:42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7DAD" w:rsidRPr="006465AE" w:rsidRDefault="00CF7DAD" w:rsidP="00610F3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EA-43744</w:t>
            </w:r>
          </w:p>
        </w:tc>
      </w:tr>
    </w:tbl>
    <w:p w:rsidR="00CF7DAD" w:rsidRPr="001D19F7" w:rsidRDefault="00CF7DAD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F7DAD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F7DAD" w:rsidRPr="001D19F7" w:rsidRDefault="00CF7DA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F7DAD" w:rsidRPr="001D19F7" w:rsidRDefault="00CF7DA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7DAD" w:rsidRPr="001D19F7" w:rsidRDefault="00CF7DA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F7DAD" w:rsidRPr="001D19F7" w:rsidRDefault="00CF7DA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7DAD" w:rsidRPr="001D19F7" w:rsidRDefault="00CF7DA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F7DAD" w:rsidRPr="003E642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F7DAD" w:rsidRPr="004E09F9" w:rsidRDefault="00CF7DAD" w:rsidP="00610F30">
            <w:pPr>
              <w:jc w:val="center"/>
              <w:rPr>
                <w:lang w:val="ru-RU"/>
              </w:rPr>
            </w:pPr>
            <w:r w:rsidRPr="004E09F9">
              <w:rPr>
                <w:lang w:val="ru-RU"/>
              </w:rPr>
              <w:t>EA-43749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7DAD" w:rsidRPr="006F05DB" w:rsidRDefault="00CF7DAD" w:rsidP="00FE5198">
            <w:pPr>
              <w:jc w:val="center"/>
            </w:pPr>
            <w:r w:rsidRPr="007A5470">
              <w:rPr>
                <w:rFonts w:ascii="Roboto" w:hAnsi="Roboto" w:cs="Roboto"/>
                <w:color w:val="000000"/>
                <w:shd w:val="clear" w:color="auto" w:fill="FFFFFF"/>
              </w:rPr>
              <w:t>13.03.2020 16:24:09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ОБЩЕСТВО С ОГРАНИЧЕННОЙ ОТВЕТСТВЕННОСТЬЮ "СЕЛЕНИТ-МЕД"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ИНН6167121765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ОГРН1136195004934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КПП616701001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Место нахождения (жительства)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344019, ОБЛ РОСТОВСКАЯ, Г РОСТОВ-НА-ДОНУ, УЛ СОВЕТСКАЯ, 18, 16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Почтовый адрес</w:t>
            </w:r>
          </w:p>
          <w:p w:rsidR="00CF7DAD" w:rsidRPr="00806CDC" w:rsidRDefault="00CF7DAD" w:rsidP="00806CDC">
            <w:pPr>
              <w:rPr>
                <w:lang w:val="ru-RU"/>
              </w:rPr>
            </w:pPr>
            <w:r w:rsidRPr="00806CDC">
              <w:rPr>
                <w:lang w:val="ru-RU"/>
              </w:rPr>
              <w:t>344019, ОБЛ РОСТОВСКАЯ, Г РОСТОВ-НА-ДОНУ, УЛ СОВЕТСКАЯ, 18, 16</w:t>
            </w:r>
          </w:p>
          <w:p w:rsidR="00CF7DAD" w:rsidRDefault="00CF7DAD" w:rsidP="00806CD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CF7DAD" w:rsidRPr="00806CDC" w:rsidRDefault="00CF7DAD" w:rsidP="0093521C">
            <w:pPr>
              <w:rPr>
                <w:lang w:val="ru-RU"/>
              </w:rPr>
            </w:pPr>
            <w:r>
              <w:t>Телефон 79286251040</w:t>
            </w:r>
          </w:p>
        </w:tc>
      </w:tr>
      <w:tr w:rsidR="00CF7DAD" w:rsidRPr="003E642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F7DAD" w:rsidRPr="004E09F9" w:rsidRDefault="00CF7DAD" w:rsidP="00610F30">
            <w:pPr>
              <w:jc w:val="center"/>
              <w:rPr>
                <w:lang w:val="ru-RU"/>
              </w:rPr>
            </w:pPr>
            <w:r w:rsidRPr="004E09F9">
              <w:rPr>
                <w:lang w:val="ru-RU"/>
              </w:rPr>
              <w:t>EA-43744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7DAD" w:rsidRPr="00152A40" w:rsidRDefault="00CF7DA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A5470">
              <w:rPr>
                <w:rFonts w:ascii="Roboto" w:hAnsi="Roboto" w:cs="Roboto"/>
                <w:color w:val="000000"/>
                <w:shd w:val="clear" w:color="auto" w:fill="F9F9F9"/>
              </w:rPr>
              <w:t>13.03.2020 16:08:25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ЗАКРЫТОЕ АКЦИОНЕРНОЕ ОБЩЕСТВО "ФАРМАЦЕВТ"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ИНН6165016437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ОГРН1026103713360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КПП616601001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Место нахождения (жительства)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344065, ОБЛ РОСТОВСКАЯ, Г РОСТОВ-НА-ДОНУ, ПЕР БЕЛОМОРСКИЙ, 94,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Почтовый адрес</w:t>
            </w:r>
          </w:p>
          <w:p w:rsidR="00CF7DAD" w:rsidRPr="004E09F9" w:rsidRDefault="00CF7DAD" w:rsidP="004E09F9">
            <w:pPr>
              <w:rPr>
                <w:lang w:val="ru-RU"/>
              </w:rPr>
            </w:pPr>
            <w:r w:rsidRPr="004E09F9">
              <w:rPr>
                <w:lang w:val="ru-RU"/>
              </w:rPr>
              <w:t>344065, ОБЛ РОСТОВСКАЯ, Г РОСТОВ-НА-ДОНУ, ПЕР БЕЛОМОРСКИЙ, 94</w:t>
            </w:r>
          </w:p>
          <w:p w:rsidR="00CF7DAD" w:rsidRDefault="00CF7DAD" w:rsidP="004E09F9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CF7DAD" w:rsidRPr="004E09F9" w:rsidRDefault="00CF7DAD" w:rsidP="006465AE">
            <w:pPr>
              <w:rPr>
                <w:lang w:val="ru-RU"/>
              </w:rPr>
            </w:pPr>
            <w:r>
              <w:t>Телефон 78632278027</w:t>
            </w:r>
          </w:p>
        </w:tc>
      </w:tr>
    </w:tbl>
    <w:p w:rsidR="00CF7DAD" w:rsidRPr="001D19F7" w:rsidRDefault="00CF7DAD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F7DAD" w:rsidRPr="001D19F7" w:rsidRDefault="00CF7DAD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4E09F9">
        <w:rPr>
          <w:lang w:val="ru-RU"/>
        </w:rPr>
        <w:t>EA-43749</w:t>
      </w:r>
      <w:r w:rsidRPr="001D19F7">
        <w:rPr>
          <w:lang w:val="ru-RU"/>
        </w:rPr>
        <w:t xml:space="preserve">- </w:t>
      </w:r>
      <w:r w:rsidRPr="00806CDC">
        <w:rPr>
          <w:lang w:val="ru-RU"/>
        </w:rPr>
        <w:t>ОБЩЕСТВО С ОГРАНИЧЕННОЙ ОТВЕТСТВЕННОСТЬЮ "СЕЛЕНИТ-МЕД"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4E09F9">
        <w:rPr>
          <w:lang w:val="ru-RU"/>
        </w:rPr>
        <w:t>EA-43744</w:t>
      </w:r>
      <w:r w:rsidRPr="001D19F7">
        <w:rPr>
          <w:lang w:val="ru-RU"/>
        </w:rPr>
        <w:t xml:space="preserve">- </w:t>
      </w:r>
      <w:r w:rsidRPr="004E09F9">
        <w:rPr>
          <w:lang w:val="ru-RU"/>
        </w:rPr>
        <w:t>ЗАКРЫТОЕ АКЦИОНЕРНОЕ ОБЩЕСТВО "ФАРМАЦЕВТ"</w:t>
      </w:r>
      <w:r>
        <w:rPr>
          <w:lang w:val="ru-RU"/>
        </w:rPr>
        <w:t>.</w:t>
      </w:r>
    </w:p>
    <w:p w:rsidR="00CF7DAD" w:rsidRPr="001D19F7" w:rsidRDefault="00CF7DAD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F7DAD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F7DAD" w:rsidRPr="001D19F7" w:rsidRDefault="00CF7DAD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F7DAD" w:rsidRPr="001D19F7" w:rsidRDefault="00CF7DAD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F7DAD" w:rsidRPr="001D19F7">
        <w:trPr>
          <w:trHeight w:val="274"/>
        </w:trPr>
        <w:tc>
          <w:tcPr>
            <w:tcW w:w="2204" w:type="dxa"/>
            <w:vMerge/>
          </w:tcPr>
          <w:p w:rsidR="00CF7DAD" w:rsidRPr="001D19F7" w:rsidRDefault="00CF7DA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F7DAD" w:rsidRPr="001D19F7" w:rsidRDefault="00CF7DAD" w:rsidP="00AA4A97">
            <w:pPr>
              <w:jc w:val="center"/>
              <w:rPr>
                <w:lang w:val="ru-RU"/>
              </w:rPr>
            </w:pPr>
          </w:p>
          <w:p w:rsidR="00CF7DAD" w:rsidRPr="001D19F7" w:rsidRDefault="00CF7DAD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F7DAD" w:rsidRPr="001D19F7" w:rsidRDefault="00CF7DAD" w:rsidP="00AA4A97">
            <w:pPr>
              <w:ind w:right="-21"/>
              <w:jc w:val="center"/>
              <w:rPr>
                <w:lang w:val="ru-RU"/>
              </w:rPr>
            </w:pPr>
          </w:p>
          <w:p w:rsidR="00CF7DAD" w:rsidRPr="001D19F7" w:rsidRDefault="00CF7DAD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F7DAD" w:rsidRPr="001D19F7" w:rsidRDefault="00CF7DAD" w:rsidP="0056026D">
            <w:pPr>
              <w:jc w:val="center"/>
              <w:rPr>
                <w:lang w:val="ru-RU"/>
              </w:rPr>
            </w:pPr>
          </w:p>
          <w:p w:rsidR="00CF7DAD" w:rsidRPr="001D19F7" w:rsidRDefault="00CF7DAD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F7DAD" w:rsidRPr="001D19F7" w:rsidRDefault="00CF7DAD" w:rsidP="00AA4A97">
            <w:pPr>
              <w:jc w:val="center"/>
              <w:rPr>
                <w:lang w:val="ru-RU"/>
              </w:rPr>
            </w:pPr>
          </w:p>
          <w:p w:rsidR="00CF7DAD" w:rsidRPr="001D19F7" w:rsidRDefault="00CF7DA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F7DAD" w:rsidRPr="001D19F7" w:rsidRDefault="00CF7DAD" w:rsidP="0056026D">
            <w:pPr>
              <w:jc w:val="center"/>
              <w:rPr>
                <w:lang w:val="ru-RU"/>
              </w:rPr>
            </w:pPr>
          </w:p>
          <w:p w:rsidR="00CF7DAD" w:rsidRPr="001D19F7" w:rsidRDefault="00CF7DA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F7DAD" w:rsidRPr="003E642F">
        <w:trPr>
          <w:trHeight w:val="938"/>
        </w:trPr>
        <w:tc>
          <w:tcPr>
            <w:tcW w:w="2204" w:type="dxa"/>
            <w:vAlign w:val="center"/>
          </w:tcPr>
          <w:p w:rsidR="00CF7DAD" w:rsidRPr="001D19F7" w:rsidRDefault="00CF7D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E09F9">
              <w:rPr>
                <w:lang w:val="ru-RU"/>
              </w:rPr>
              <w:t>EA-43749</w:t>
            </w:r>
            <w:r w:rsidRPr="001D19F7">
              <w:rPr>
                <w:lang w:val="ru-RU"/>
              </w:rPr>
              <w:t xml:space="preserve">- </w:t>
            </w:r>
            <w:r w:rsidRPr="00806CDC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CF7DAD" w:rsidRPr="001D19F7" w:rsidRDefault="00CF7D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F7DAD" w:rsidRPr="001D19F7" w:rsidRDefault="00CF7D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F7DAD" w:rsidRPr="001D19F7" w:rsidRDefault="00CF7D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F7DAD" w:rsidRPr="001D19F7" w:rsidRDefault="00CF7D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F7DAD" w:rsidRPr="001D19F7" w:rsidRDefault="00CF7DA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F7DAD" w:rsidRPr="003E642F">
        <w:trPr>
          <w:trHeight w:val="938"/>
        </w:trPr>
        <w:tc>
          <w:tcPr>
            <w:tcW w:w="2204" w:type="dxa"/>
            <w:vAlign w:val="center"/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E09F9">
              <w:rPr>
                <w:lang w:val="ru-RU"/>
              </w:rPr>
              <w:t>EA-43744</w:t>
            </w:r>
            <w:r w:rsidRPr="001D19F7">
              <w:rPr>
                <w:lang w:val="ru-RU"/>
              </w:rPr>
              <w:t xml:space="preserve">- </w:t>
            </w:r>
            <w:r w:rsidRPr="004E09F9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F7DAD" w:rsidRPr="001D19F7" w:rsidRDefault="00CF7DAD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F7DAD" w:rsidRPr="001D19F7" w:rsidRDefault="00CF7DAD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A5470">
        <w:rPr>
          <w:lang w:val="ru-RU"/>
        </w:rPr>
        <w:t>Средства медицинские лекарственные готовые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06CDC">
        <w:rPr>
          <w:lang w:val="ru-RU"/>
        </w:rPr>
        <w:t>ОБЩЕСТВО С ОГРАНИЧЕННОЙ ОТВЕТСТВЕННОСТЬЮ "СЕЛЕНИТ-МЕД"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806CDC">
        <w:rPr>
          <w:rFonts w:ascii="Roboto" w:hAnsi="Roboto" w:cs="Roboto"/>
          <w:color w:val="000000"/>
          <w:sz w:val="27"/>
          <w:szCs w:val="27"/>
          <w:lang w:val="ru-RU"/>
        </w:rPr>
        <w:t>303</w:t>
      </w:r>
      <w:r>
        <w:rPr>
          <w:rFonts w:ascii="Roboto" w:hAnsi="Roboto" w:cs="Roboto"/>
          <w:color w:val="000000"/>
          <w:sz w:val="27"/>
          <w:szCs w:val="27"/>
        </w:rPr>
        <w:t> </w:t>
      </w:r>
      <w:r w:rsidRPr="00806CDC">
        <w:rPr>
          <w:rFonts w:ascii="Roboto" w:hAnsi="Roboto" w:cs="Roboto"/>
          <w:color w:val="000000"/>
          <w:sz w:val="27"/>
          <w:szCs w:val="27"/>
          <w:lang w:val="ru-RU"/>
        </w:rPr>
        <w:t>494.69</w:t>
      </w:r>
      <w:r w:rsidRPr="001D19F7">
        <w:rPr>
          <w:lang w:val="ru-RU"/>
        </w:rPr>
        <w:t xml:space="preserve"> рублей.  </w:t>
      </w:r>
    </w:p>
    <w:p w:rsidR="00CF7DAD" w:rsidRPr="001D19F7" w:rsidRDefault="00CF7DAD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F7DAD" w:rsidRPr="001D19F7">
        <w:trPr>
          <w:trHeight w:val="206"/>
          <w:jc w:val="center"/>
        </w:trPr>
        <w:tc>
          <w:tcPr>
            <w:tcW w:w="7338" w:type="dxa"/>
          </w:tcPr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F7DAD" w:rsidRPr="001D19F7">
        <w:trPr>
          <w:trHeight w:val="206"/>
          <w:jc w:val="center"/>
        </w:trPr>
        <w:tc>
          <w:tcPr>
            <w:tcW w:w="7338" w:type="dxa"/>
          </w:tcPr>
          <w:p w:rsidR="00CF7DAD" w:rsidRPr="001D19F7" w:rsidRDefault="00CF7DA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F7DAD" w:rsidRPr="001D19F7" w:rsidRDefault="00CF7DA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F7DAD" w:rsidRPr="001D19F7" w:rsidRDefault="00CF7DA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F7DAD" w:rsidRPr="001D19F7">
        <w:trPr>
          <w:trHeight w:val="206"/>
          <w:jc w:val="center"/>
        </w:trPr>
        <w:tc>
          <w:tcPr>
            <w:tcW w:w="7338" w:type="dxa"/>
          </w:tcPr>
          <w:p w:rsidR="00CF7DAD" w:rsidRDefault="00CF7DA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F7DAD" w:rsidRPr="001D19F7" w:rsidRDefault="00CF7DA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F7DAD" w:rsidRPr="001D19F7" w:rsidRDefault="00CF7DA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CF7DAD" w:rsidRPr="001D19F7" w:rsidRDefault="00CF7DAD" w:rsidP="006465AE">
      <w:pPr>
        <w:jc w:val="both"/>
        <w:rPr>
          <w:lang w:val="ru-RU" w:eastAsia="ru-RU"/>
        </w:rPr>
      </w:pPr>
    </w:p>
    <w:sectPr w:rsidR="00CF7DAD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DAD" w:rsidRDefault="00CF7DAD">
      <w:r>
        <w:separator/>
      </w:r>
    </w:p>
  </w:endnote>
  <w:endnote w:type="continuationSeparator" w:id="1">
    <w:p w:rsidR="00CF7DAD" w:rsidRDefault="00CF7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DAD" w:rsidRDefault="00CF7DAD">
      <w:r>
        <w:separator/>
      </w:r>
    </w:p>
  </w:footnote>
  <w:footnote w:type="continuationSeparator" w:id="1">
    <w:p w:rsidR="00CF7DAD" w:rsidRDefault="00CF7D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DAD" w:rsidRDefault="00CF7DA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F7DAD" w:rsidRDefault="00CF7D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993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99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993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993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9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99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99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993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993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993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99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9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993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993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9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99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299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9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9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9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9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99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9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93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3</Pages>
  <Words>1169</Words>
  <Characters>6666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2020-03-19T08:05:00Z</dcterms:created>
  <dcterms:modified xsi:type="dcterms:W3CDTF">2020-03-19T08:23:00Z</dcterms:modified>
</cp:coreProperties>
</file>