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EBD" w:rsidRPr="008E7FC7" w:rsidRDefault="00181EB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85</w:t>
      </w:r>
    </w:p>
    <w:p w:rsidR="00181EBD" w:rsidRPr="001D19F7" w:rsidRDefault="00181EB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81EBD" w:rsidRPr="001D19F7" w:rsidRDefault="00181EB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81EBD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1EBD" w:rsidRPr="001D19F7" w:rsidRDefault="00181EBD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1EBD" w:rsidRPr="001D19F7" w:rsidRDefault="00181EB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25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181EBD" w:rsidRDefault="00181EB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81EBD" w:rsidRPr="002D5E9D" w:rsidRDefault="00181EBD" w:rsidP="002D5E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5E9D">
        <w:rPr>
          <w:b/>
          <w:bCs/>
          <w:lang w:val="ru-RU"/>
        </w:rPr>
        <w:t xml:space="preserve">Информация о государственном заказчике: </w:t>
      </w:r>
      <w:r w:rsidRPr="002D5E9D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D5E9D">
          <w:rPr>
            <w:rStyle w:val="Hyperlink"/>
          </w:rPr>
          <w:t>crbzak</w:t>
        </w:r>
        <w:r w:rsidRPr="002D5E9D">
          <w:rPr>
            <w:rStyle w:val="Hyperlink"/>
            <w:lang w:val="ru-RU"/>
          </w:rPr>
          <w:t>@</w:t>
        </w:r>
        <w:r w:rsidRPr="002D5E9D">
          <w:rPr>
            <w:rStyle w:val="Hyperlink"/>
          </w:rPr>
          <w:t>mail</w:t>
        </w:r>
        <w:r w:rsidRPr="002D5E9D">
          <w:rPr>
            <w:rStyle w:val="Hyperlink"/>
            <w:lang w:val="ru-RU"/>
          </w:rPr>
          <w:t>.</w:t>
        </w:r>
        <w:r w:rsidRPr="002D5E9D">
          <w:rPr>
            <w:rStyle w:val="Hyperlink"/>
          </w:rPr>
          <w:t>ru</w:t>
        </w:r>
      </w:hyperlink>
      <w:r w:rsidRPr="002D5E9D">
        <w:rPr>
          <w:lang w:val="ru-RU"/>
        </w:rPr>
        <w:t>. Контрактный управляющий: Дехтерев Юрий Сергеевич.</w:t>
      </w:r>
    </w:p>
    <w:p w:rsidR="00181EBD" w:rsidRPr="002D5E9D" w:rsidRDefault="00181EBD" w:rsidP="002D5E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5E9D">
        <w:rPr>
          <w:b/>
          <w:bCs/>
          <w:lang w:val="ru-RU"/>
        </w:rPr>
        <w:t>Предмет контракта: «</w:t>
      </w:r>
      <w:r w:rsidRPr="002D5E9D">
        <w:rPr>
          <w:lang w:val="ru-RU"/>
        </w:rPr>
        <w:t xml:space="preserve">Поставка моторного масла, технических жидкостей и фильтров».  </w:t>
      </w:r>
    </w:p>
    <w:p w:rsidR="00181EBD" w:rsidRPr="002D5E9D" w:rsidRDefault="00181EBD" w:rsidP="002D5E9D">
      <w:pPr>
        <w:autoSpaceDE w:val="0"/>
        <w:autoSpaceDN w:val="0"/>
        <w:adjustRightInd w:val="0"/>
        <w:rPr>
          <w:color w:val="000000"/>
          <w:lang w:val="ru-RU"/>
        </w:rPr>
      </w:pPr>
      <w:r w:rsidRPr="002D5E9D">
        <w:rPr>
          <w:b/>
          <w:bCs/>
          <w:noProof/>
          <w:lang w:val="ru-RU"/>
        </w:rPr>
        <w:t>Идентификационный код закупки:</w:t>
      </w:r>
      <w:r w:rsidRPr="002D5E9D">
        <w:rPr>
          <w:lang w:val="ru-RU"/>
        </w:rPr>
        <w:t xml:space="preserve"> </w:t>
      </w:r>
      <w:r w:rsidRPr="002D5E9D">
        <w:rPr>
          <w:color w:val="000000"/>
          <w:lang w:val="ru-RU"/>
        </w:rPr>
        <w:t>203234901331923490100101290010000000</w:t>
      </w:r>
    </w:p>
    <w:p w:rsidR="00181EBD" w:rsidRPr="002D5E9D" w:rsidRDefault="00181EBD" w:rsidP="002D5E9D">
      <w:pPr>
        <w:autoSpaceDE w:val="0"/>
        <w:autoSpaceDN w:val="0"/>
        <w:adjustRightInd w:val="0"/>
        <w:rPr>
          <w:lang w:val="ru-RU"/>
        </w:rPr>
      </w:pPr>
      <w:r w:rsidRPr="002D5E9D">
        <w:rPr>
          <w:b/>
          <w:bCs/>
          <w:noProof/>
          <w:lang w:val="ru-RU"/>
        </w:rPr>
        <w:t>Начальная (максимальная) цена контракта</w:t>
      </w:r>
      <w:r w:rsidRPr="002D5E9D">
        <w:rPr>
          <w:b/>
          <w:bCs/>
          <w:lang w:val="ru-RU"/>
        </w:rPr>
        <w:t>:</w:t>
      </w:r>
      <w:r w:rsidRPr="002D5E9D">
        <w:rPr>
          <w:lang w:val="ru-RU"/>
        </w:rPr>
        <w:t xml:space="preserve"> 299771руб. 60 коп. (двести девяносто девять тысяч семьсот семьдесят один рубль 60 копеек).</w:t>
      </w:r>
    </w:p>
    <w:p w:rsidR="00181EBD" w:rsidRPr="002D5E9D" w:rsidRDefault="00181EBD" w:rsidP="002D5E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5E9D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D5E9D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по-ставленные товары на расчетный счет Поставщика, на основании товарной накладной.</w:t>
      </w:r>
    </w:p>
    <w:p w:rsidR="00181EBD" w:rsidRPr="002D5E9D" w:rsidRDefault="00181EBD" w:rsidP="002D5E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5E9D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D5E9D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181EBD" w:rsidRPr="002D5E9D" w:rsidRDefault="00181EBD" w:rsidP="002D5E9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D5E9D">
        <w:rPr>
          <w:b/>
          <w:bCs/>
          <w:lang w:val="ru-RU"/>
        </w:rPr>
        <w:t>Источник финансирования:</w:t>
      </w:r>
      <w:r w:rsidRPr="002D5E9D">
        <w:rPr>
          <w:lang w:val="ru-RU"/>
        </w:rPr>
        <w:t xml:space="preserve"> Внебюджетные фонды (ОМС).</w:t>
      </w:r>
    </w:p>
    <w:p w:rsidR="00181EBD" w:rsidRPr="002D5E9D" w:rsidRDefault="00181EBD" w:rsidP="002D5E9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D5E9D">
        <w:rPr>
          <w:lang w:val="ru-RU"/>
        </w:rPr>
        <w:t xml:space="preserve">  </w:t>
      </w:r>
      <w:r w:rsidRPr="002D5E9D">
        <w:rPr>
          <w:b/>
          <w:bCs/>
          <w:lang w:val="ru-RU"/>
        </w:rPr>
        <w:t>Размер обеспечения заявки на участие в аукционе:</w:t>
      </w:r>
      <w:r w:rsidRPr="002D5E9D">
        <w:rPr>
          <w:lang w:val="ru-RU"/>
        </w:rPr>
        <w:t xml:space="preserve"> Не установлен</w:t>
      </w:r>
      <w:r w:rsidRPr="002D5E9D">
        <w:rPr>
          <w:spacing w:val="-2"/>
          <w:lang w:val="ru-RU"/>
        </w:rPr>
        <w:t>.</w:t>
      </w:r>
    </w:p>
    <w:p w:rsidR="00181EBD" w:rsidRPr="002D5E9D" w:rsidRDefault="00181EBD" w:rsidP="002D5E9D">
      <w:pPr>
        <w:jc w:val="both"/>
        <w:rPr>
          <w:spacing w:val="-2"/>
          <w:lang w:val="ru-RU"/>
        </w:rPr>
      </w:pPr>
      <w:r w:rsidRPr="002D5E9D">
        <w:rPr>
          <w:b/>
          <w:bCs/>
          <w:lang w:val="ru-RU"/>
        </w:rPr>
        <w:t xml:space="preserve">       </w:t>
      </w:r>
      <w:r w:rsidRPr="002D5E9D">
        <w:rPr>
          <w:b/>
          <w:bCs/>
          <w:lang w:val="ru-RU"/>
        </w:rPr>
        <w:tab/>
        <w:t xml:space="preserve">Размер обеспечения исполнения контракта: </w:t>
      </w:r>
      <w:r w:rsidRPr="002D5E9D">
        <w:rPr>
          <w:lang w:val="ru-RU"/>
        </w:rPr>
        <w:t xml:space="preserve">5 </w:t>
      </w:r>
      <w:r w:rsidRPr="002D5E9D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81EBD" w:rsidRPr="002D5E9D" w:rsidRDefault="00181EBD" w:rsidP="002D5E9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D5E9D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D5E9D">
        <w:rPr>
          <w:color w:val="000000"/>
          <w:sz w:val="24"/>
          <w:szCs w:val="24"/>
        </w:rPr>
        <w:t xml:space="preserve">12.03.2020 12:27 </w:t>
      </w:r>
      <w:r w:rsidRPr="002D5E9D">
        <w:rPr>
          <w:sz w:val="24"/>
          <w:szCs w:val="24"/>
        </w:rPr>
        <w:t>(московское время).</w:t>
      </w:r>
    </w:p>
    <w:p w:rsidR="00181EBD" w:rsidRPr="002D5E9D" w:rsidRDefault="00181EBD" w:rsidP="002D5E9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D5E9D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D5E9D">
        <w:rPr>
          <w:sz w:val="24"/>
          <w:szCs w:val="24"/>
        </w:rPr>
        <w:t xml:space="preserve"> </w:t>
      </w:r>
    </w:p>
    <w:p w:rsidR="00181EBD" w:rsidRDefault="00181EB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81EBD" w:rsidRPr="001D19F7">
        <w:trPr>
          <w:jc w:val="center"/>
        </w:trPr>
        <w:tc>
          <w:tcPr>
            <w:tcW w:w="9828" w:type="dxa"/>
            <w:gridSpan w:val="5"/>
          </w:tcPr>
          <w:p w:rsidR="00181EBD" w:rsidRPr="001D19F7" w:rsidRDefault="00181EB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181EBD" w:rsidRPr="00B63B46">
        <w:trPr>
          <w:jc w:val="center"/>
        </w:trPr>
        <w:tc>
          <w:tcPr>
            <w:tcW w:w="2820" w:type="dxa"/>
          </w:tcPr>
          <w:p w:rsidR="00181EBD" w:rsidRPr="001D19F7" w:rsidRDefault="00181EB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81EBD" w:rsidRPr="001D19F7" w:rsidRDefault="00181EB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81EBD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181EBD" w:rsidRPr="001D19F7" w:rsidRDefault="00181EBD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181EBD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181EBD" w:rsidRPr="001D19F7" w:rsidRDefault="00181EB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81EBD" w:rsidRPr="001D19F7" w:rsidRDefault="00181EB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181EBD" w:rsidRPr="001D19F7">
        <w:trPr>
          <w:jc w:val="center"/>
        </w:trPr>
        <w:tc>
          <w:tcPr>
            <w:tcW w:w="9828" w:type="dxa"/>
            <w:gridSpan w:val="5"/>
          </w:tcPr>
          <w:p w:rsidR="00181EBD" w:rsidRPr="001D19F7" w:rsidRDefault="00181EBD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181EBD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81EBD" w:rsidRPr="001D19F7" w:rsidRDefault="00181EB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181EBD" w:rsidRPr="001D19F7" w:rsidRDefault="00181EB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181EBD" w:rsidRPr="001D19F7" w:rsidRDefault="00181EB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81EBD" w:rsidRPr="001D19F7" w:rsidRDefault="00181EBD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181EBD" w:rsidRPr="001D19F7" w:rsidRDefault="00181EB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181EBD" w:rsidRPr="001D19F7" w:rsidRDefault="00181EB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181EBD" w:rsidRPr="001D19F7" w:rsidRDefault="00181EBD" w:rsidP="00A841CC">
            <w:pPr>
              <w:ind w:right="-80"/>
              <w:jc w:val="both"/>
              <w:rPr>
                <w:lang w:val="ru-RU"/>
              </w:rPr>
            </w:pPr>
          </w:p>
          <w:p w:rsidR="00181EBD" w:rsidRPr="001D19F7" w:rsidRDefault="00181EB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181EBD" w:rsidRDefault="00181EB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181EBD" w:rsidRPr="001D19F7" w:rsidRDefault="00181EB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25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81EBD" w:rsidRPr="001D19F7" w:rsidRDefault="00181EBD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81EB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81EB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4E09F9" w:rsidRDefault="00181EBD" w:rsidP="004E09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220 000.00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24.03.2020 10:27:01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EA-44244</w:t>
            </w:r>
          </w:p>
        </w:tc>
      </w:tr>
      <w:tr w:rsidR="00181EB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2D5E9D" w:rsidRDefault="00181EBD" w:rsidP="002D5E9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228 501.14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B621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B621FE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24.03.2020 10:25:38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B621F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EA-44150</w:t>
            </w:r>
          </w:p>
        </w:tc>
      </w:tr>
      <w:tr w:rsidR="00181EB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4E09F9" w:rsidRDefault="00181EBD" w:rsidP="004E09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228 501.14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24.03.2020 10:26:03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EBD" w:rsidRPr="006465AE" w:rsidRDefault="00181EBD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EA-44237</w:t>
            </w:r>
          </w:p>
        </w:tc>
      </w:tr>
    </w:tbl>
    <w:p w:rsidR="00181EBD" w:rsidRPr="001D19F7" w:rsidRDefault="00181EBD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81EBD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81EBD" w:rsidRPr="001D19F7" w:rsidRDefault="00181E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181EBD" w:rsidRPr="001D19F7" w:rsidRDefault="00181E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1EBD" w:rsidRPr="001D19F7" w:rsidRDefault="00181EB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181EBD" w:rsidRPr="001D19F7" w:rsidRDefault="00181EB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1EBD" w:rsidRPr="001D19F7" w:rsidRDefault="00181E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81EBD" w:rsidRPr="002D5E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81EBD" w:rsidRPr="002D5E9D" w:rsidRDefault="00181EBD" w:rsidP="00610F30">
            <w:pPr>
              <w:jc w:val="center"/>
              <w:rPr>
                <w:lang w:val="ru-RU"/>
              </w:rPr>
            </w:pPr>
            <w:r w:rsidRPr="002D5E9D">
              <w:rPr>
                <w:lang w:val="ru-RU"/>
              </w:rPr>
              <w:t>EA-44244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1EBD" w:rsidRPr="002D5E9D" w:rsidRDefault="00181EBD" w:rsidP="00FE5198">
            <w:pPr>
              <w:jc w:val="center"/>
            </w:pPr>
            <w:r w:rsidRPr="002D5E9D">
              <w:t>20.03.2020 09:28:47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ОБЩЕСТВО С ОГРАНИЧЕННОЙ ОТВЕТСТВЕННОСТЬЮ "ЦЕНТР ЗАПАСНЫХ ЧАСТЕЙ"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ИНН2302058579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ОГРН1082302001660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КПП230201001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Место нахождения (жительства)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352902, КРАЙ КРАСНОДАРСКИЙ, Г АРМАВИР, УЛ ЛАВРИНЕНКО, 2,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Почтовый адрес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352902, КРАЙ КРАСНОДАРСКИЙ23, Г АРМАВИР, УЛ ЛАВРИНЕНКО, 2</w:t>
            </w:r>
          </w:p>
          <w:p w:rsidR="00181EBD" w:rsidRPr="002D5E9D" w:rsidRDefault="00181EBD" w:rsidP="002D5E9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D5E9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Бабич Игорь Сергеевич</w:t>
            </w:r>
          </w:p>
          <w:p w:rsidR="00181EBD" w:rsidRPr="00806CDC" w:rsidRDefault="00181EBD" w:rsidP="0093521C">
            <w:pPr>
              <w:rPr>
                <w:lang w:val="ru-RU"/>
              </w:rPr>
            </w:pPr>
            <w:r w:rsidRPr="002D5E9D">
              <w:rPr>
                <w:lang w:val="ru-RU"/>
              </w:rPr>
              <w:t>Телефон 79604992804</w:t>
            </w:r>
          </w:p>
        </w:tc>
      </w:tr>
      <w:tr w:rsidR="00181EBD" w:rsidRPr="003E642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81EBD" w:rsidRPr="002D5E9D" w:rsidRDefault="00181EBD" w:rsidP="00610F30">
            <w:pPr>
              <w:jc w:val="center"/>
              <w:rPr>
                <w:lang w:val="ru-RU"/>
              </w:rPr>
            </w:pPr>
            <w:r w:rsidRPr="002D5E9D">
              <w:rPr>
                <w:lang w:val="ru-RU"/>
              </w:rPr>
              <w:t>EA-44150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1EBD" w:rsidRPr="002D5E9D" w:rsidRDefault="00181EB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2D5E9D">
              <w:rPr>
                <w:rFonts w:ascii="Roboto" w:hAnsi="Roboto" w:cs="Roboto"/>
                <w:color w:val="000000"/>
                <w:shd w:val="clear" w:color="auto" w:fill="F9F9F9"/>
              </w:rPr>
              <w:t>19.03.2020 13:48:49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ОБЩЕСТВО С ОГРАНИЧЕННОЙ ОТВЕТСТВЕННОСТЬЮ "КОНТРАКТАВТО"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ИНН5257147526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ОГРН1145257004881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КПП525701001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Место нахождения (жительства)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603108, ОБЛ НИЖЕГОРОДСКАЯ, Г НИЖНИЙ НОВГОРОД, УЛ РАКЕТНАЯ, 9Ю, ОФИС 3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Почтовый адрес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603108, ОБЛ НИЖЕГОРОДСКАЯ, Г НИЖНИЙ НОВГОРОД, УЛ РАКЕТНАЯ, 9Ю, ОФИС 3</w:t>
            </w:r>
          </w:p>
          <w:p w:rsidR="00181EBD" w:rsidRPr="002D5E9D" w:rsidRDefault="00181EBD" w:rsidP="002D5E9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D5E9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СОМОВ АЛЕКСЕЙ АНАТОЛЬЕВИЧ</w:t>
            </w:r>
          </w:p>
          <w:p w:rsidR="00181EBD" w:rsidRPr="004E09F9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Телефон 79023041666</w:t>
            </w:r>
          </w:p>
        </w:tc>
      </w:tr>
      <w:tr w:rsidR="00181EBD" w:rsidRPr="002D5E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81EBD" w:rsidRPr="002D5E9D" w:rsidRDefault="00181EBD" w:rsidP="00610F30">
            <w:pPr>
              <w:jc w:val="center"/>
              <w:rPr>
                <w:lang w:val="ru-RU"/>
              </w:rPr>
            </w:pPr>
            <w:r w:rsidRPr="002D5E9D">
              <w:rPr>
                <w:lang w:val="ru-RU"/>
              </w:rPr>
              <w:t>EA-44237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1EBD" w:rsidRPr="002D5E9D" w:rsidRDefault="00181EB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2D5E9D">
              <w:rPr>
                <w:rFonts w:ascii="Roboto" w:hAnsi="Roboto" w:cs="Roboto"/>
                <w:color w:val="000000"/>
                <w:shd w:val="clear" w:color="auto" w:fill="F9F9F9"/>
              </w:rPr>
              <w:t>20.03.2020 09:03:34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ОБЩЕСТВО С ОГРАНИЧЕННОЙ ОТВЕТСТВЕННОСТЬЮ "РАВТАТЕХ"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ИНН7751140501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ОГРН1187746243079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КПП775101001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Место нахождения (жительства)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108811, Г МОСКВА, КМ КИЕВСКОЕ ШОССЕ 22-Й (П МОСКОВСКИЙ), ДОМОВЛАД 4, СТР 2, ЭТАЖ 7 БЛОК Г ОФИС 702Г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Почтовый адрес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108811, Российская Федерация, г. Москва, п. Московский, 22 км киевского шоссе, домовладение 4 строение 2 корпус Г, 702</w:t>
            </w:r>
          </w:p>
          <w:p w:rsidR="00181EBD" w:rsidRPr="002D5E9D" w:rsidRDefault="00181EBD" w:rsidP="002D5E9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D5E9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81EBD" w:rsidRPr="002D5E9D" w:rsidRDefault="00181EBD" w:rsidP="002D5E9D">
            <w:pPr>
              <w:rPr>
                <w:lang w:val="ru-RU"/>
              </w:rPr>
            </w:pPr>
            <w:r w:rsidRPr="002D5E9D">
              <w:rPr>
                <w:lang w:val="ru-RU"/>
              </w:rPr>
              <w:t>Белянин Илья Владимирович</w:t>
            </w:r>
          </w:p>
          <w:p w:rsidR="00181EBD" w:rsidRPr="004E09F9" w:rsidRDefault="00181EBD" w:rsidP="006465AE">
            <w:pPr>
              <w:rPr>
                <w:lang w:val="ru-RU"/>
              </w:rPr>
            </w:pPr>
            <w:r w:rsidRPr="002D5E9D">
              <w:rPr>
                <w:lang w:val="ru-RU"/>
              </w:rPr>
              <w:t>Телефон 74957735551</w:t>
            </w:r>
          </w:p>
        </w:tc>
      </w:tr>
    </w:tbl>
    <w:p w:rsidR="00181EBD" w:rsidRPr="001D19F7" w:rsidRDefault="00181EBD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81EBD" w:rsidRPr="001D19F7" w:rsidRDefault="00181EBD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2D5E9D">
        <w:rPr>
          <w:lang w:val="ru-RU"/>
        </w:rPr>
        <w:t>EA-44244</w:t>
      </w:r>
      <w:r w:rsidRPr="001D19F7">
        <w:rPr>
          <w:lang w:val="ru-RU"/>
        </w:rPr>
        <w:t xml:space="preserve">- </w:t>
      </w:r>
      <w:r w:rsidRPr="002D5E9D">
        <w:rPr>
          <w:lang w:val="ru-RU"/>
        </w:rPr>
        <w:t>ОБЩЕСТВО С ОГРАНИЧЕННОЙ ОТВЕТСТВЕННОСТЬЮ "ЦЕНТР ЗАПАСНЫХ ЧАСТЕЙ"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2D5E9D">
        <w:rPr>
          <w:lang w:val="ru-RU"/>
        </w:rPr>
        <w:t>EA-44150</w:t>
      </w:r>
      <w:r w:rsidRPr="001D19F7">
        <w:rPr>
          <w:lang w:val="ru-RU"/>
        </w:rPr>
        <w:t xml:space="preserve">- </w:t>
      </w:r>
      <w:r w:rsidRPr="002D5E9D">
        <w:rPr>
          <w:lang w:val="ru-RU"/>
        </w:rPr>
        <w:t>ОБЩЕСТВО С ОГРАНИЧЕННОЙ ОТВЕТСТВЕННОСТЬЮ "КОНТРАКТАВТО"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2D5E9D">
        <w:rPr>
          <w:lang w:val="ru-RU"/>
        </w:rPr>
        <w:t>EA-44237</w:t>
      </w:r>
      <w:r w:rsidRPr="001D19F7">
        <w:rPr>
          <w:lang w:val="ru-RU"/>
        </w:rPr>
        <w:t xml:space="preserve">- </w:t>
      </w:r>
      <w:r w:rsidRPr="002D5E9D">
        <w:rPr>
          <w:lang w:val="ru-RU"/>
        </w:rPr>
        <w:t>ОБЩЕСТВО С ОГРАНИЧЕННОЙ ОТВЕТСТВЕННОСТЬЮ "РАВТАТЕХ"</w:t>
      </w:r>
      <w:r>
        <w:rPr>
          <w:lang w:val="ru-RU"/>
        </w:rPr>
        <w:t>.</w:t>
      </w:r>
    </w:p>
    <w:p w:rsidR="00181EBD" w:rsidRPr="001D19F7" w:rsidRDefault="00181EBD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81EBD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181EBD" w:rsidRPr="001D19F7" w:rsidRDefault="00181EBD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81EBD" w:rsidRPr="001D19F7" w:rsidRDefault="00181EBD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81EBD" w:rsidRPr="001D19F7">
        <w:trPr>
          <w:trHeight w:val="274"/>
        </w:trPr>
        <w:tc>
          <w:tcPr>
            <w:tcW w:w="2204" w:type="dxa"/>
            <w:vMerge/>
          </w:tcPr>
          <w:p w:rsidR="00181EBD" w:rsidRPr="001D19F7" w:rsidRDefault="00181EB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81EBD" w:rsidRPr="001D19F7" w:rsidRDefault="00181EBD" w:rsidP="00AA4A97">
            <w:pPr>
              <w:jc w:val="center"/>
              <w:rPr>
                <w:lang w:val="ru-RU"/>
              </w:rPr>
            </w:pPr>
          </w:p>
          <w:p w:rsidR="00181EBD" w:rsidRPr="001D19F7" w:rsidRDefault="00181EBD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81EBD" w:rsidRPr="001D19F7" w:rsidRDefault="00181EBD" w:rsidP="00AA4A97">
            <w:pPr>
              <w:ind w:right="-21"/>
              <w:jc w:val="center"/>
              <w:rPr>
                <w:lang w:val="ru-RU"/>
              </w:rPr>
            </w:pPr>
          </w:p>
          <w:p w:rsidR="00181EBD" w:rsidRPr="001D19F7" w:rsidRDefault="00181EBD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81EBD" w:rsidRPr="001D19F7" w:rsidRDefault="00181EBD" w:rsidP="0056026D">
            <w:pPr>
              <w:jc w:val="center"/>
              <w:rPr>
                <w:lang w:val="ru-RU"/>
              </w:rPr>
            </w:pPr>
          </w:p>
          <w:p w:rsidR="00181EBD" w:rsidRPr="001D19F7" w:rsidRDefault="00181EBD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81EBD" w:rsidRPr="001D19F7" w:rsidRDefault="00181EBD" w:rsidP="00AA4A97">
            <w:pPr>
              <w:jc w:val="center"/>
              <w:rPr>
                <w:lang w:val="ru-RU"/>
              </w:rPr>
            </w:pPr>
          </w:p>
          <w:p w:rsidR="00181EBD" w:rsidRPr="001D19F7" w:rsidRDefault="00181EB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81EBD" w:rsidRPr="001D19F7" w:rsidRDefault="00181EBD" w:rsidP="0056026D">
            <w:pPr>
              <w:jc w:val="center"/>
              <w:rPr>
                <w:lang w:val="ru-RU"/>
              </w:rPr>
            </w:pPr>
          </w:p>
          <w:p w:rsidR="00181EBD" w:rsidRPr="001D19F7" w:rsidRDefault="00181EB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181EBD" w:rsidRPr="00B63B46">
        <w:trPr>
          <w:trHeight w:val="938"/>
        </w:trPr>
        <w:tc>
          <w:tcPr>
            <w:tcW w:w="2204" w:type="dxa"/>
            <w:vAlign w:val="center"/>
          </w:tcPr>
          <w:p w:rsidR="00181EBD" w:rsidRPr="001D19F7" w:rsidRDefault="00181EBD" w:rsidP="003032D8">
            <w:pPr>
              <w:jc w:val="center"/>
              <w:rPr>
                <w:lang w:val="ru-RU"/>
              </w:rPr>
            </w:pPr>
            <w:r w:rsidRPr="002D5E9D">
              <w:rPr>
                <w:lang w:val="ru-RU"/>
              </w:rPr>
              <w:t>EA-44244</w:t>
            </w:r>
            <w:r w:rsidRPr="001D19F7">
              <w:rPr>
                <w:lang w:val="ru-RU"/>
              </w:rPr>
              <w:t xml:space="preserve">- </w:t>
            </w:r>
            <w:r w:rsidRPr="002D5E9D">
              <w:rPr>
                <w:lang w:val="ru-RU"/>
              </w:rPr>
              <w:t>ОБЩЕСТВО С ОГРАНИЧЕННОЙ ОТВЕТСТВЕННОСТЬЮ "ЦЕНТР ЗАПАСНЫХ ЧАСТЕЙ"</w:t>
            </w:r>
          </w:p>
        </w:tc>
        <w:tc>
          <w:tcPr>
            <w:tcW w:w="1700" w:type="dxa"/>
          </w:tcPr>
          <w:p w:rsidR="00181EBD" w:rsidRPr="001D19F7" w:rsidRDefault="00181EB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1EBD" w:rsidRPr="001D19F7" w:rsidRDefault="00181EB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1EBD" w:rsidRPr="001D19F7" w:rsidRDefault="00181EB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81EBD" w:rsidRPr="001D19F7" w:rsidRDefault="00181EB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81EBD" w:rsidRPr="001D19F7" w:rsidRDefault="00181EB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81EBD" w:rsidRPr="00B63B46">
        <w:trPr>
          <w:trHeight w:val="938"/>
        </w:trPr>
        <w:tc>
          <w:tcPr>
            <w:tcW w:w="2204" w:type="dxa"/>
            <w:vAlign w:val="center"/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2D5E9D">
              <w:rPr>
                <w:lang w:val="ru-RU"/>
              </w:rPr>
              <w:t>EA-44150</w:t>
            </w:r>
            <w:r w:rsidRPr="001D19F7">
              <w:rPr>
                <w:lang w:val="ru-RU"/>
              </w:rPr>
              <w:t xml:space="preserve">- </w:t>
            </w:r>
            <w:r w:rsidRPr="002D5E9D">
              <w:rPr>
                <w:lang w:val="ru-RU"/>
              </w:rPr>
              <w:t>ОБЩЕСТВО С ОГРАНИЧЕННОЙ ОТВЕТСТВЕННОСТЬЮ "КОНТРАКТАВТО"</w:t>
            </w:r>
          </w:p>
        </w:tc>
        <w:tc>
          <w:tcPr>
            <w:tcW w:w="1700" w:type="dxa"/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81EBD" w:rsidRPr="001D19F7" w:rsidRDefault="00181EBD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81EBD" w:rsidRPr="00B63B46">
        <w:trPr>
          <w:trHeight w:val="938"/>
        </w:trPr>
        <w:tc>
          <w:tcPr>
            <w:tcW w:w="2204" w:type="dxa"/>
            <w:vAlign w:val="center"/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 w:rsidRPr="002D5E9D">
              <w:rPr>
                <w:lang w:val="ru-RU"/>
              </w:rPr>
              <w:t>EA-44237</w:t>
            </w:r>
            <w:r w:rsidRPr="001D19F7">
              <w:rPr>
                <w:lang w:val="ru-RU"/>
              </w:rPr>
              <w:t xml:space="preserve">- </w:t>
            </w:r>
            <w:r w:rsidRPr="002D5E9D">
              <w:rPr>
                <w:lang w:val="ru-RU"/>
              </w:rPr>
              <w:t>ОБЩЕСТВО С ОГРАНИЧЕННОЙ ОТВЕТСТВЕННОСТЬЮ "РАВТАТЕХ"</w:t>
            </w:r>
          </w:p>
        </w:tc>
        <w:tc>
          <w:tcPr>
            <w:tcW w:w="1700" w:type="dxa"/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81EBD" w:rsidRPr="001D19F7" w:rsidRDefault="00181EB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81EBD" w:rsidRPr="001D19F7" w:rsidRDefault="00181EBD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D5E9D">
        <w:rPr>
          <w:lang w:val="ru-RU"/>
        </w:rPr>
        <w:t>Поставка моторного масла, технических жидкостей и фильтров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37417C">
        <w:rPr>
          <w:lang w:val="ru-RU"/>
        </w:rPr>
        <w:t>ОБЩЕСТВО С ОГРАНИЧЕННОЙ ОТВЕТСТВЕННОСТЬЮ "ЦЕНТР ЗАПАСНЫХ ЧАСТЕЙ"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220 000.00</w:t>
      </w:r>
      <w:r w:rsidRPr="001D19F7">
        <w:rPr>
          <w:lang w:val="ru-RU"/>
        </w:rPr>
        <w:t xml:space="preserve"> рублей.  </w:t>
      </w:r>
    </w:p>
    <w:p w:rsidR="00181EBD" w:rsidRPr="001D19F7" w:rsidRDefault="00181EBD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81EBD" w:rsidRPr="001D19F7">
        <w:trPr>
          <w:trHeight w:val="206"/>
          <w:jc w:val="center"/>
        </w:trPr>
        <w:tc>
          <w:tcPr>
            <w:tcW w:w="7338" w:type="dxa"/>
          </w:tcPr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81EBD" w:rsidRPr="001D19F7">
        <w:trPr>
          <w:trHeight w:val="206"/>
          <w:jc w:val="center"/>
        </w:trPr>
        <w:tc>
          <w:tcPr>
            <w:tcW w:w="7338" w:type="dxa"/>
          </w:tcPr>
          <w:p w:rsidR="00181EBD" w:rsidRPr="001D19F7" w:rsidRDefault="00181EB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1EBD" w:rsidRPr="001D19F7" w:rsidRDefault="00181EB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181EBD" w:rsidRPr="001D19F7" w:rsidRDefault="00181E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81EBD" w:rsidRPr="001D19F7">
        <w:trPr>
          <w:trHeight w:val="206"/>
          <w:jc w:val="center"/>
        </w:trPr>
        <w:tc>
          <w:tcPr>
            <w:tcW w:w="7338" w:type="dxa"/>
          </w:tcPr>
          <w:p w:rsidR="00181EBD" w:rsidRDefault="00181EB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181EBD" w:rsidRPr="001D19F7" w:rsidRDefault="00181EB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81EBD" w:rsidRPr="001D19F7" w:rsidRDefault="00181EB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81EBD" w:rsidRPr="001D19F7" w:rsidRDefault="00181EBD" w:rsidP="006465AE">
      <w:pPr>
        <w:jc w:val="both"/>
        <w:rPr>
          <w:lang w:val="ru-RU" w:eastAsia="ru-RU"/>
        </w:rPr>
      </w:pPr>
    </w:p>
    <w:sectPr w:rsidR="00181EBD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EBD" w:rsidRDefault="00181EBD">
      <w:r>
        <w:separator/>
      </w:r>
    </w:p>
  </w:endnote>
  <w:endnote w:type="continuationSeparator" w:id="1">
    <w:p w:rsidR="00181EBD" w:rsidRDefault="0018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EBD" w:rsidRDefault="00181EBD">
      <w:r>
        <w:separator/>
      </w:r>
    </w:p>
  </w:footnote>
  <w:footnote w:type="continuationSeparator" w:id="1">
    <w:p w:rsidR="00181EBD" w:rsidRDefault="0018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EBD" w:rsidRDefault="00181EB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1EBD" w:rsidRDefault="00181E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1EBD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35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4E06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5E9D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417C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1FE"/>
    <w:rsid w:val="00B62959"/>
    <w:rsid w:val="00B62E1F"/>
    <w:rsid w:val="00B62F47"/>
    <w:rsid w:val="00B63037"/>
    <w:rsid w:val="00B635D1"/>
    <w:rsid w:val="00B63816"/>
    <w:rsid w:val="00B63B4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2D5E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9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40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7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40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40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40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9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9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9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39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9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9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0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9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9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639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39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40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400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39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9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400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399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40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3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39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640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9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40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40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0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0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0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0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40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0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0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0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00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4</Pages>
  <Words>1345</Words>
  <Characters>7669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2020-03-25T08:07:00Z</dcterms:created>
  <dcterms:modified xsi:type="dcterms:W3CDTF">2020-03-25T08:24:00Z</dcterms:modified>
</cp:coreProperties>
</file>