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C4" w:rsidRPr="008E7FC7" w:rsidRDefault="00172BC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80</w:t>
      </w:r>
    </w:p>
    <w:p w:rsidR="00172BC4" w:rsidRPr="001D19F7" w:rsidRDefault="00172BC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72BC4" w:rsidRPr="001D19F7" w:rsidRDefault="00172BC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72BC4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2BC4" w:rsidRPr="001D19F7" w:rsidRDefault="00172BC4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2BC4" w:rsidRPr="001D19F7" w:rsidRDefault="00172BC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172BC4" w:rsidRPr="00A35052" w:rsidRDefault="00172BC4" w:rsidP="006452E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172BC4" w:rsidRPr="00A35052" w:rsidRDefault="00172BC4" w:rsidP="006452E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C3773D">
        <w:rPr>
          <w:lang w:val="ru-RU"/>
        </w:rPr>
        <w:t>Анализатор паров этанола в выдыхаемом воздухе</w:t>
      </w:r>
      <w:r w:rsidRPr="00A35052">
        <w:rPr>
          <w:lang w:val="ru-RU"/>
        </w:rPr>
        <w:t xml:space="preserve">».  </w:t>
      </w:r>
    </w:p>
    <w:p w:rsidR="00172BC4" w:rsidRPr="00C3773D" w:rsidRDefault="00172BC4" w:rsidP="006452EE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C3773D">
        <w:rPr>
          <w:color w:val="000000"/>
          <w:lang w:val="ru-RU"/>
        </w:rPr>
        <w:t>203234901331923490100100620012660000</w:t>
      </w:r>
    </w:p>
    <w:p w:rsidR="00172BC4" w:rsidRPr="00A35052" w:rsidRDefault="00172BC4" w:rsidP="006452EE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482333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35 </w:t>
      </w:r>
      <w:r w:rsidRPr="00A35052">
        <w:rPr>
          <w:lang w:val="ru-RU"/>
        </w:rPr>
        <w:t>коп. (</w:t>
      </w:r>
      <w:r>
        <w:rPr>
          <w:lang w:val="ru-RU"/>
        </w:rPr>
        <w:t>четыреста восемьдесят две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триста тридцать три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35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172BC4" w:rsidRPr="001E3EBD" w:rsidRDefault="00172BC4" w:rsidP="006452E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1E3EBD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172BC4" w:rsidRPr="001E3EBD" w:rsidRDefault="00172BC4" w:rsidP="006452E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>
        <w:rPr>
          <w:lang w:val="ru-RU"/>
        </w:rPr>
        <w:t>В</w:t>
      </w:r>
      <w:r w:rsidRPr="001E3EBD">
        <w:rPr>
          <w:lang w:val="ru-RU"/>
        </w:rPr>
        <w:t xml:space="preserve"> течении 7 календарных дней от даты заключения контракта</w:t>
      </w:r>
      <w:r>
        <w:rPr>
          <w:lang w:val="ru-RU"/>
        </w:rPr>
        <w:t>.</w:t>
      </w:r>
    </w:p>
    <w:p w:rsidR="00172BC4" w:rsidRPr="00A35052" w:rsidRDefault="00172BC4" w:rsidP="006452E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</w:t>
      </w:r>
      <w:r>
        <w:rPr>
          <w:lang w:val="ru-RU"/>
        </w:rPr>
        <w:t>тные средства (платные услуги)</w:t>
      </w:r>
      <w:r w:rsidRPr="00A35052">
        <w:rPr>
          <w:lang w:val="ru-RU"/>
        </w:rPr>
        <w:t>.</w:t>
      </w:r>
    </w:p>
    <w:p w:rsidR="00172BC4" w:rsidRPr="00A35052" w:rsidRDefault="00172BC4" w:rsidP="006452E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172BC4" w:rsidRPr="00A35052" w:rsidRDefault="00172BC4" w:rsidP="006452EE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72BC4" w:rsidRPr="00A35052" w:rsidRDefault="00172BC4" w:rsidP="006452E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E3EBD">
        <w:rPr>
          <w:color w:val="000000"/>
          <w:sz w:val="24"/>
          <w:szCs w:val="24"/>
        </w:rPr>
        <w:t>12.03.2020 11:52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172BC4" w:rsidRPr="00A35052" w:rsidRDefault="00172BC4" w:rsidP="006452E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172BC4" w:rsidRDefault="00172BC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72BC4" w:rsidRPr="001D19F7">
        <w:trPr>
          <w:jc w:val="center"/>
        </w:trPr>
        <w:tc>
          <w:tcPr>
            <w:tcW w:w="9828" w:type="dxa"/>
            <w:gridSpan w:val="5"/>
          </w:tcPr>
          <w:p w:rsidR="00172BC4" w:rsidRPr="001D19F7" w:rsidRDefault="00172B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172BC4" w:rsidRPr="008A06FC">
        <w:trPr>
          <w:jc w:val="center"/>
        </w:trPr>
        <w:tc>
          <w:tcPr>
            <w:tcW w:w="2820" w:type="dxa"/>
          </w:tcPr>
          <w:p w:rsidR="00172BC4" w:rsidRPr="001D19F7" w:rsidRDefault="00172B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72BC4" w:rsidRPr="001D19F7" w:rsidRDefault="00172B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72BC4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172BC4" w:rsidRPr="001D19F7" w:rsidRDefault="00172BC4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172BC4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172BC4" w:rsidRPr="001D19F7" w:rsidRDefault="00172BC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72BC4" w:rsidRPr="001D19F7" w:rsidRDefault="00172BC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172BC4" w:rsidRPr="001D19F7">
        <w:trPr>
          <w:jc w:val="center"/>
        </w:trPr>
        <w:tc>
          <w:tcPr>
            <w:tcW w:w="9828" w:type="dxa"/>
            <w:gridSpan w:val="5"/>
          </w:tcPr>
          <w:p w:rsidR="00172BC4" w:rsidRPr="001D19F7" w:rsidRDefault="00172BC4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172BC4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72BC4" w:rsidRPr="001D19F7" w:rsidRDefault="00172B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172BC4" w:rsidRPr="001D19F7" w:rsidRDefault="00172B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172BC4" w:rsidRPr="001D19F7" w:rsidRDefault="00172BC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72BC4" w:rsidRPr="001D19F7" w:rsidRDefault="00172BC4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172BC4" w:rsidRPr="001D19F7" w:rsidRDefault="00172B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172BC4" w:rsidRPr="001D19F7" w:rsidRDefault="00172B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172BC4" w:rsidRPr="001D19F7" w:rsidRDefault="00172BC4" w:rsidP="00A841CC">
            <w:pPr>
              <w:ind w:right="-80"/>
              <w:jc w:val="both"/>
              <w:rPr>
                <w:lang w:val="ru-RU"/>
              </w:rPr>
            </w:pPr>
          </w:p>
          <w:p w:rsidR="00172BC4" w:rsidRPr="001D19F7" w:rsidRDefault="00172BC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172BC4" w:rsidRDefault="00172B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172BC4" w:rsidRPr="001D19F7" w:rsidRDefault="00172B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72BC4" w:rsidRPr="001D19F7" w:rsidRDefault="00172BC4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72B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72B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52EE" w:rsidRDefault="00172BC4" w:rsidP="006452E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477 510.01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27.03.2020 10:32:07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EA-43956</w:t>
            </w:r>
          </w:p>
        </w:tc>
      </w:tr>
      <w:tr w:rsidR="00172BC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52EE" w:rsidRDefault="00172BC4" w:rsidP="006452E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479 921.68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B621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B621FE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27.03.2020 10:30:34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BC4" w:rsidRPr="006465AE" w:rsidRDefault="00172BC4" w:rsidP="00B621F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EA-44623</w:t>
            </w:r>
          </w:p>
        </w:tc>
      </w:tr>
    </w:tbl>
    <w:p w:rsidR="00172BC4" w:rsidRPr="001D19F7" w:rsidRDefault="00172BC4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72BC4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72BC4" w:rsidRPr="001D19F7" w:rsidRDefault="00172B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172BC4" w:rsidRPr="001D19F7" w:rsidRDefault="00172B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2BC4" w:rsidRPr="001D19F7" w:rsidRDefault="00172B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172BC4" w:rsidRPr="001D19F7" w:rsidRDefault="00172B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2BC4" w:rsidRPr="001D19F7" w:rsidRDefault="00172B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72BC4" w:rsidRPr="008A06F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72BC4" w:rsidRPr="006452EE" w:rsidRDefault="00172BC4" w:rsidP="00610F30">
            <w:pPr>
              <w:jc w:val="center"/>
              <w:rPr>
                <w:lang w:val="ru-RU"/>
              </w:rPr>
            </w:pPr>
            <w:r w:rsidRPr="006452EE">
              <w:rPr>
                <w:lang w:val="ru-RU"/>
              </w:rPr>
              <w:t>EA-43956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2BC4" w:rsidRPr="002D5E9D" w:rsidRDefault="00172BC4" w:rsidP="00FE5198">
            <w:pPr>
              <w:jc w:val="center"/>
            </w:pPr>
            <w:r w:rsidRPr="001E3EBD">
              <w:rPr>
                <w:rFonts w:ascii="Roboto" w:hAnsi="Roboto" w:cs="Roboto"/>
                <w:color w:val="000000"/>
                <w:shd w:val="clear" w:color="auto" w:fill="F9F9F9"/>
              </w:rPr>
              <w:t>17.03.2020 16:29:01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ОБЩЕСТВО С ОГРАНИЧЕННОЙ ОТВЕТСТВЕННОСТЬЮ "ИМПЕРИЯ"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ИНН5047212271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ОГРН1185029012739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КПП504701001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Место нахождения (жительства)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141401, ОБЛ МОСКОВСКАЯ, Г ХИМКИ, ПРОЕЗД ТРАНСПОРТНЫЙ, ВЛАДЕНИЕ 9, КОМНАТА 10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Почтовый адрес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141401, г. Химки, просп. Мира, д. 11, а/я 313</w:t>
            </w:r>
          </w:p>
          <w:p w:rsidR="00172BC4" w:rsidRPr="006452EE" w:rsidRDefault="00172BC4" w:rsidP="006452E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452E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72BC4" w:rsidRPr="006452EE" w:rsidRDefault="00172BC4" w:rsidP="0093521C">
            <w:pPr>
              <w:rPr>
                <w:lang w:val="ru-RU"/>
              </w:rPr>
            </w:pPr>
            <w:r>
              <w:t>Телефон +79269708114</w:t>
            </w:r>
          </w:p>
        </w:tc>
      </w:tr>
      <w:tr w:rsidR="00172BC4" w:rsidRPr="008A06F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72BC4" w:rsidRPr="006452EE" w:rsidRDefault="00172BC4" w:rsidP="00610F30">
            <w:pPr>
              <w:jc w:val="center"/>
              <w:rPr>
                <w:lang w:val="ru-RU"/>
              </w:rPr>
            </w:pPr>
            <w:r w:rsidRPr="006452EE">
              <w:rPr>
                <w:lang w:val="ru-RU"/>
              </w:rPr>
              <w:t>EA-44623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2BC4" w:rsidRPr="002D5E9D" w:rsidRDefault="00172B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E3EBD">
              <w:rPr>
                <w:rFonts w:ascii="Roboto" w:hAnsi="Roboto" w:cs="Roboto"/>
                <w:color w:val="000000"/>
                <w:shd w:val="clear" w:color="auto" w:fill="FFFFFF"/>
              </w:rPr>
              <w:t>24.03.2020 18:35:23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Индивидуальный предприниматель САМАРИН СЕМЕН АЛЕКСАНДРОВИЧ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ИНН183113354592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ОГРНИП317183200065757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Место нахождения (жительства)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РЕСП УДМУРТСКАЯ18, Г ИЖЕВСК, ул. Ленина, 93-528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Почтовый адрес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РЕСП УДМУРТСКАЯ18, Г ИЖЕВСК, ул. Ленина, 93-528</w:t>
            </w:r>
          </w:p>
          <w:p w:rsidR="00172BC4" w:rsidRPr="006452EE" w:rsidRDefault="00172BC4" w:rsidP="006452E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452E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72BC4" w:rsidRPr="006452EE" w:rsidRDefault="00172BC4" w:rsidP="006452EE">
            <w:pPr>
              <w:rPr>
                <w:lang w:val="ru-RU"/>
              </w:rPr>
            </w:pPr>
            <w:r w:rsidRPr="006452EE">
              <w:rPr>
                <w:lang w:val="ru-RU"/>
              </w:rPr>
              <w:t>Самарин Семен Александрович</w:t>
            </w:r>
          </w:p>
          <w:p w:rsidR="00172BC4" w:rsidRPr="006452EE" w:rsidRDefault="00172BC4" w:rsidP="006465AE">
            <w:pPr>
              <w:rPr>
                <w:lang w:val="ru-RU"/>
              </w:rPr>
            </w:pPr>
            <w:r>
              <w:t>Телефон 79090609666</w:t>
            </w:r>
          </w:p>
        </w:tc>
      </w:tr>
    </w:tbl>
    <w:p w:rsidR="00172BC4" w:rsidRPr="001D19F7" w:rsidRDefault="00172BC4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72BC4" w:rsidRPr="001D19F7" w:rsidRDefault="00172BC4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6452EE">
        <w:rPr>
          <w:lang w:val="ru-RU"/>
        </w:rPr>
        <w:t>EA-43956</w:t>
      </w:r>
      <w:r w:rsidRPr="001D19F7">
        <w:rPr>
          <w:lang w:val="ru-RU"/>
        </w:rPr>
        <w:t xml:space="preserve">- </w:t>
      </w:r>
      <w:r w:rsidRPr="006452EE">
        <w:rPr>
          <w:lang w:val="ru-RU"/>
        </w:rPr>
        <w:t>ОБЩЕСТВО С ОГРАНИЧЕННОЙ ОТВЕТСТВЕННОСТЬЮ "ИМПЕРИЯ"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6452EE">
        <w:rPr>
          <w:lang w:val="ru-RU"/>
        </w:rPr>
        <w:t>EA-44623</w:t>
      </w:r>
      <w:r w:rsidRPr="001D19F7">
        <w:rPr>
          <w:lang w:val="ru-RU"/>
        </w:rPr>
        <w:t xml:space="preserve">- </w:t>
      </w:r>
      <w:r w:rsidRPr="006452EE">
        <w:rPr>
          <w:lang w:val="ru-RU"/>
        </w:rPr>
        <w:t>Индивидуальный предприниматель САМАРИН СЕМЕН АЛЕКСАНДРОВИЧ</w:t>
      </w:r>
      <w:r>
        <w:rPr>
          <w:lang w:val="ru-RU"/>
        </w:rPr>
        <w:t>.</w:t>
      </w:r>
    </w:p>
    <w:p w:rsidR="00172BC4" w:rsidRPr="001D19F7" w:rsidRDefault="00172BC4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72BC4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172BC4" w:rsidRPr="001D19F7" w:rsidRDefault="00172BC4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72BC4" w:rsidRPr="001D19F7" w:rsidRDefault="00172BC4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72BC4" w:rsidRPr="001D19F7">
        <w:trPr>
          <w:trHeight w:val="274"/>
        </w:trPr>
        <w:tc>
          <w:tcPr>
            <w:tcW w:w="2204" w:type="dxa"/>
            <w:vMerge/>
          </w:tcPr>
          <w:p w:rsidR="00172BC4" w:rsidRPr="001D19F7" w:rsidRDefault="00172BC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72BC4" w:rsidRPr="001D19F7" w:rsidRDefault="00172BC4" w:rsidP="00AA4A97">
            <w:pPr>
              <w:jc w:val="center"/>
              <w:rPr>
                <w:lang w:val="ru-RU"/>
              </w:rPr>
            </w:pPr>
          </w:p>
          <w:p w:rsidR="00172BC4" w:rsidRPr="001D19F7" w:rsidRDefault="00172BC4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72BC4" w:rsidRPr="001D19F7" w:rsidRDefault="00172BC4" w:rsidP="00AA4A97">
            <w:pPr>
              <w:ind w:right="-21"/>
              <w:jc w:val="center"/>
              <w:rPr>
                <w:lang w:val="ru-RU"/>
              </w:rPr>
            </w:pPr>
          </w:p>
          <w:p w:rsidR="00172BC4" w:rsidRPr="001D19F7" w:rsidRDefault="00172BC4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72BC4" w:rsidRPr="001D19F7" w:rsidRDefault="00172BC4" w:rsidP="0056026D">
            <w:pPr>
              <w:jc w:val="center"/>
              <w:rPr>
                <w:lang w:val="ru-RU"/>
              </w:rPr>
            </w:pPr>
          </w:p>
          <w:p w:rsidR="00172BC4" w:rsidRPr="001D19F7" w:rsidRDefault="00172BC4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72BC4" w:rsidRPr="001D19F7" w:rsidRDefault="00172BC4" w:rsidP="00AA4A97">
            <w:pPr>
              <w:jc w:val="center"/>
              <w:rPr>
                <w:lang w:val="ru-RU"/>
              </w:rPr>
            </w:pPr>
          </w:p>
          <w:p w:rsidR="00172BC4" w:rsidRPr="001D19F7" w:rsidRDefault="00172BC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72BC4" w:rsidRPr="001D19F7" w:rsidRDefault="00172BC4" w:rsidP="0056026D">
            <w:pPr>
              <w:jc w:val="center"/>
              <w:rPr>
                <w:lang w:val="ru-RU"/>
              </w:rPr>
            </w:pPr>
          </w:p>
          <w:p w:rsidR="00172BC4" w:rsidRPr="001D19F7" w:rsidRDefault="00172BC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172BC4" w:rsidRPr="008A06FC">
        <w:trPr>
          <w:trHeight w:val="938"/>
        </w:trPr>
        <w:tc>
          <w:tcPr>
            <w:tcW w:w="2204" w:type="dxa"/>
            <w:vAlign w:val="center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6452EE">
              <w:rPr>
                <w:lang w:val="ru-RU"/>
              </w:rPr>
              <w:t>EA-43956</w:t>
            </w:r>
            <w:r w:rsidRPr="001D19F7">
              <w:rPr>
                <w:lang w:val="ru-RU"/>
              </w:rPr>
              <w:t xml:space="preserve">- </w:t>
            </w:r>
            <w:r w:rsidRPr="006452EE">
              <w:rPr>
                <w:lang w:val="ru-RU"/>
              </w:rPr>
              <w:t>ОБЩЕСТВО С ОГРАНИЧЕННОЙ ОТВЕТСТВЕННОСТЬЮ "ИМПЕРИЯ"</w:t>
            </w:r>
          </w:p>
        </w:tc>
        <w:tc>
          <w:tcPr>
            <w:tcW w:w="1700" w:type="dxa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72BC4" w:rsidRPr="001D19F7" w:rsidRDefault="00172BC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72BC4" w:rsidRPr="008A06FC">
        <w:trPr>
          <w:trHeight w:val="938"/>
        </w:trPr>
        <w:tc>
          <w:tcPr>
            <w:tcW w:w="2204" w:type="dxa"/>
            <w:vAlign w:val="center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6452EE">
              <w:rPr>
                <w:lang w:val="ru-RU"/>
              </w:rPr>
              <w:t>EA-44623</w:t>
            </w:r>
            <w:r w:rsidRPr="001D19F7">
              <w:rPr>
                <w:lang w:val="ru-RU"/>
              </w:rPr>
              <w:t xml:space="preserve">- </w:t>
            </w:r>
            <w:r w:rsidRPr="006452EE">
              <w:rPr>
                <w:lang w:val="ru-RU"/>
              </w:rPr>
              <w:t>Индивидуальный предприниматель САМАРИН СЕМЕН АЛЕКСАНДРОВИЧ</w:t>
            </w:r>
          </w:p>
        </w:tc>
        <w:tc>
          <w:tcPr>
            <w:tcW w:w="1700" w:type="dxa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72BC4" w:rsidRPr="001D19F7" w:rsidRDefault="00172BC4" w:rsidP="00B621FE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72BC4" w:rsidRPr="001D19F7" w:rsidRDefault="00172BC4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3773D">
        <w:rPr>
          <w:lang w:val="ru-RU"/>
        </w:rPr>
        <w:t>Анализатор паров этанола в выдыхаемом воздухе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452EE">
        <w:rPr>
          <w:lang w:val="ru-RU"/>
        </w:rPr>
        <w:t>ОБЩЕСТВО С ОГРАНИЧЕННОЙ ОТВЕТСТВЕННОСТЬЮ "ИМПЕРИЯ"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6452EE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477 510.01</w:t>
      </w:r>
      <w:r w:rsidRPr="001D19F7">
        <w:rPr>
          <w:lang w:val="ru-RU"/>
        </w:rPr>
        <w:t xml:space="preserve"> рублей.  </w:t>
      </w:r>
    </w:p>
    <w:p w:rsidR="00172BC4" w:rsidRPr="001D19F7" w:rsidRDefault="00172BC4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72BC4" w:rsidRPr="001D19F7">
        <w:trPr>
          <w:trHeight w:val="206"/>
          <w:jc w:val="center"/>
        </w:trPr>
        <w:tc>
          <w:tcPr>
            <w:tcW w:w="7338" w:type="dxa"/>
          </w:tcPr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2BC4" w:rsidRPr="001D19F7">
        <w:trPr>
          <w:trHeight w:val="206"/>
          <w:jc w:val="center"/>
        </w:trPr>
        <w:tc>
          <w:tcPr>
            <w:tcW w:w="7338" w:type="dxa"/>
          </w:tcPr>
          <w:p w:rsidR="00172BC4" w:rsidRPr="001D19F7" w:rsidRDefault="00172BC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2BC4" w:rsidRPr="001D19F7" w:rsidRDefault="00172BC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172BC4" w:rsidRPr="001D19F7" w:rsidRDefault="00172B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2BC4" w:rsidRPr="001D19F7">
        <w:trPr>
          <w:trHeight w:val="206"/>
          <w:jc w:val="center"/>
        </w:trPr>
        <w:tc>
          <w:tcPr>
            <w:tcW w:w="7338" w:type="dxa"/>
          </w:tcPr>
          <w:p w:rsidR="00172BC4" w:rsidRDefault="00172B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172BC4" w:rsidRPr="001D19F7" w:rsidRDefault="00172B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72BC4" w:rsidRPr="001D19F7" w:rsidRDefault="00172B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72BC4" w:rsidRPr="001D19F7" w:rsidRDefault="00172BC4" w:rsidP="006465AE">
      <w:pPr>
        <w:jc w:val="both"/>
        <w:rPr>
          <w:lang w:val="ru-RU" w:eastAsia="ru-RU"/>
        </w:rPr>
      </w:pPr>
    </w:p>
    <w:sectPr w:rsidR="00172BC4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BC4" w:rsidRDefault="00172BC4">
      <w:r>
        <w:separator/>
      </w:r>
    </w:p>
  </w:endnote>
  <w:endnote w:type="continuationSeparator" w:id="1">
    <w:p w:rsidR="00172BC4" w:rsidRDefault="00172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BC4" w:rsidRDefault="00172BC4">
      <w:r>
        <w:separator/>
      </w:r>
    </w:p>
  </w:footnote>
  <w:footnote w:type="continuationSeparator" w:id="1">
    <w:p w:rsidR="00172BC4" w:rsidRDefault="00172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C4" w:rsidRDefault="00172BC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72BC4" w:rsidRDefault="00172B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C4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1EBD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35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4E06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5E9D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417C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54D1"/>
    <w:rsid w:val="00637A34"/>
    <w:rsid w:val="0064174B"/>
    <w:rsid w:val="006452EE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293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06FC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1FE"/>
    <w:rsid w:val="00B62959"/>
    <w:rsid w:val="00B62E1F"/>
    <w:rsid w:val="00B62F47"/>
    <w:rsid w:val="00B63037"/>
    <w:rsid w:val="00B635D1"/>
    <w:rsid w:val="00B63816"/>
    <w:rsid w:val="00B63B4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73D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47FD6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2D5E9D"/>
  </w:style>
  <w:style w:type="character" w:customStyle="1" w:styleId="157">
    <w:name w:val="Знак Знак157"/>
    <w:basedOn w:val="DefaultParagraphFont"/>
    <w:uiPriority w:val="99"/>
    <w:rsid w:val="006452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9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09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4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1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91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4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9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5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09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5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709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91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09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09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9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91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0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0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709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9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09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91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09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1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9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2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1102</Words>
  <Characters>6286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2020-03-30T08:03:00Z</dcterms:created>
  <dcterms:modified xsi:type="dcterms:W3CDTF">2020-03-30T08:10:00Z</dcterms:modified>
</cp:coreProperties>
</file>