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826" w:rsidRPr="008E7FC7" w:rsidRDefault="00662826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</w:t>
      </w:r>
      <w:r>
        <w:rPr>
          <w:b/>
          <w:bCs/>
          <w:color w:val="000000"/>
          <w:lang w:val="ru-RU"/>
        </w:rPr>
        <w:t>101</w:t>
      </w:r>
    </w:p>
    <w:p w:rsidR="00662826" w:rsidRPr="001D19F7" w:rsidRDefault="00662826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662826" w:rsidRPr="001D19F7" w:rsidRDefault="00662826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662826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826" w:rsidRPr="001D19F7" w:rsidRDefault="00662826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62826" w:rsidRPr="001D19F7" w:rsidRDefault="00662826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апреля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662826" w:rsidRDefault="00662826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662826" w:rsidRPr="00A35052" w:rsidRDefault="00662826" w:rsidP="00E058B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662826" w:rsidRPr="00A35052" w:rsidRDefault="00662826" w:rsidP="00E058B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7958D1">
        <w:rPr>
          <w:lang w:val="ru-RU"/>
        </w:rPr>
        <w:t>Цефтриаксон</w:t>
      </w:r>
      <w:r w:rsidRPr="00A35052">
        <w:rPr>
          <w:lang w:val="ru-RU"/>
        </w:rPr>
        <w:t xml:space="preserve">».  </w:t>
      </w:r>
    </w:p>
    <w:p w:rsidR="00662826" w:rsidRPr="007958D1" w:rsidRDefault="00662826" w:rsidP="00E058B3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7958D1">
        <w:rPr>
          <w:color w:val="000000"/>
          <w:lang w:val="ru-RU"/>
        </w:rPr>
        <w:t>203234901331923490100101420012120000</w:t>
      </w:r>
    </w:p>
    <w:p w:rsidR="00662826" w:rsidRPr="00A35052" w:rsidRDefault="00662826" w:rsidP="00E058B3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499986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00 </w:t>
      </w:r>
      <w:r w:rsidRPr="00A35052">
        <w:rPr>
          <w:lang w:val="ru-RU"/>
        </w:rPr>
        <w:t>коп. (</w:t>
      </w:r>
      <w:r>
        <w:rPr>
          <w:lang w:val="ru-RU"/>
        </w:rPr>
        <w:t>четыреста девяносто девять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девятьсот восемьдесят шесть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00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662826" w:rsidRPr="00A35052" w:rsidRDefault="00662826" w:rsidP="00E058B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662826" w:rsidRPr="007958D1" w:rsidRDefault="00662826" w:rsidP="00E058B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7958D1">
        <w:rPr>
          <w:lang w:val="ru-RU"/>
        </w:rPr>
        <w:t>Поставщик производит первую поставку медицинской продукции в количестве 1/3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30 июня 2020 г.</w:t>
      </w:r>
    </w:p>
    <w:p w:rsidR="00662826" w:rsidRPr="00A35052" w:rsidRDefault="00662826" w:rsidP="00E058B3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A35052">
        <w:rPr>
          <w:lang w:val="ru-RU"/>
        </w:rPr>
        <w:t>.</w:t>
      </w:r>
    </w:p>
    <w:p w:rsidR="00662826" w:rsidRPr="00A35052" w:rsidRDefault="00662826" w:rsidP="00E058B3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662826" w:rsidRPr="00A35052" w:rsidRDefault="00662826" w:rsidP="00E058B3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662826" w:rsidRPr="00A35052" w:rsidRDefault="00662826" w:rsidP="00E058B3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958D1">
        <w:rPr>
          <w:color w:val="000000"/>
          <w:sz w:val="24"/>
          <w:szCs w:val="24"/>
        </w:rPr>
        <w:t>25.03.2020 16:26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662826" w:rsidRPr="00A35052" w:rsidRDefault="00662826" w:rsidP="00E058B3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662826" w:rsidRDefault="00662826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662826" w:rsidRPr="001D19F7">
        <w:trPr>
          <w:jc w:val="center"/>
        </w:trPr>
        <w:tc>
          <w:tcPr>
            <w:tcW w:w="9828" w:type="dxa"/>
            <w:gridSpan w:val="5"/>
          </w:tcPr>
          <w:p w:rsidR="00662826" w:rsidRPr="001D19F7" w:rsidRDefault="0066282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662826" w:rsidRPr="00981AF6">
        <w:trPr>
          <w:jc w:val="center"/>
        </w:trPr>
        <w:tc>
          <w:tcPr>
            <w:tcW w:w="2820" w:type="dxa"/>
          </w:tcPr>
          <w:p w:rsidR="00662826" w:rsidRPr="001D19F7" w:rsidRDefault="0066282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662826" w:rsidRPr="001D19F7" w:rsidRDefault="0066282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662826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662826" w:rsidRPr="001D19F7" w:rsidRDefault="00662826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662826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662826" w:rsidRPr="001D19F7" w:rsidRDefault="00662826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662826" w:rsidRPr="001D19F7" w:rsidRDefault="00662826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662826" w:rsidRPr="001D19F7">
        <w:trPr>
          <w:jc w:val="center"/>
        </w:trPr>
        <w:tc>
          <w:tcPr>
            <w:tcW w:w="9828" w:type="dxa"/>
            <w:gridSpan w:val="5"/>
          </w:tcPr>
          <w:p w:rsidR="00662826" w:rsidRPr="001D19F7" w:rsidRDefault="00662826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662826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662826" w:rsidRPr="001D19F7" w:rsidRDefault="00662826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662826" w:rsidRPr="001D19F7" w:rsidRDefault="00662826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662826" w:rsidRPr="001D19F7" w:rsidRDefault="00662826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662826" w:rsidRPr="001D19F7" w:rsidRDefault="00662826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662826" w:rsidRPr="001D19F7" w:rsidRDefault="00662826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662826" w:rsidRPr="001D19F7" w:rsidRDefault="00662826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662826" w:rsidRPr="001D19F7" w:rsidRDefault="00662826" w:rsidP="00A841CC">
            <w:pPr>
              <w:ind w:right="-80"/>
              <w:jc w:val="both"/>
              <w:rPr>
                <w:lang w:val="ru-RU"/>
              </w:rPr>
            </w:pPr>
          </w:p>
          <w:p w:rsidR="00662826" w:rsidRPr="001D19F7" w:rsidRDefault="00662826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662826" w:rsidRDefault="00662826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662826" w:rsidRPr="001D19F7" w:rsidRDefault="00662826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06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662826" w:rsidRPr="001D19F7" w:rsidRDefault="00662826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662826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826" w:rsidRPr="001D19F7" w:rsidRDefault="0066282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826" w:rsidRPr="001D19F7" w:rsidRDefault="0066282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826" w:rsidRPr="001D19F7" w:rsidRDefault="0066282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826" w:rsidRPr="001D19F7" w:rsidRDefault="0066282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826" w:rsidRPr="001D19F7" w:rsidRDefault="00662826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662826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826" w:rsidRPr="001D19F7" w:rsidRDefault="00662826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826" w:rsidRPr="00E058B3" w:rsidRDefault="00662826" w:rsidP="00E058B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472 400.70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826" w:rsidRPr="006465AE" w:rsidRDefault="00662826" w:rsidP="00CE47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826" w:rsidRPr="00E058B3" w:rsidRDefault="00662826" w:rsidP="002D63DC">
            <w:pPr>
              <w:jc w:val="center"/>
            </w:pPr>
            <w:r w:rsidRPr="00E058B3">
              <w:t>06.04.2020 12:04:22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826" w:rsidRPr="00E058B3" w:rsidRDefault="00662826" w:rsidP="00CE4749">
            <w:pPr>
              <w:jc w:val="center"/>
              <w:rPr>
                <w:lang w:val="ru-RU"/>
              </w:rPr>
            </w:pPr>
            <w:r w:rsidRPr="00E058B3">
              <w:rPr>
                <w:lang w:val="ru-RU"/>
              </w:rPr>
              <w:t>EA-45181</w:t>
            </w:r>
          </w:p>
        </w:tc>
      </w:tr>
      <w:tr w:rsidR="00662826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826" w:rsidRPr="001D19F7" w:rsidRDefault="00662826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826" w:rsidRPr="004E09F9" w:rsidRDefault="00662826" w:rsidP="004E09F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497 400.00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826" w:rsidRPr="006465AE" w:rsidRDefault="00662826" w:rsidP="00610F3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826" w:rsidRPr="00E058B3" w:rsidRDefault="00662826" w:rsidP="00610F30">
            <w:pPr>
              <w:jc w:val="center"/>
            </w:pPr>
            <w:r w:rsidRPr="00E058B3">
              <w:t>06.04.2020 12:01:20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62826" w:rsidRPr="00E058B3" w:rsidRDefault="00662826" w:rsidP="00610F30">
            <w:pPr>
              <w:jc w:val="center"/>
              <w:rPr>
                <w:lang w:val="ru-RU"/>
              </w:rPr>
            </w:pPr>
            <w:r w:rsidRPr="00E058B3">
              <w:rPr>
                <w:lang w:val="ru-RU"/>
              </w:rPr>
              <w:t>EA-45094</w:t>
            </w:r>
          </w:p>
        </w:tc>
      </w:tr>
    </w:tbl>
    <w:p w:rsidR="00662826" w:rsidRPr="001D19F7" w:rsidRDefault="00662826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662826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62826" w:rsidRPr="001D19F7" w:rsidRDefault="0066282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662826" w:rsidRPr="001D19F7" w:rsidRDefault="0066282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62826" w:rsidRPr="001D19F7" w:rsidRDefault="0066282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662826" w:rsidRPr="001D19F7" w:rsidRDefault="00662826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2826" w:rsidRPr="001D19F7" w:rsidRDefault="00662826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662826" w:rsidRPr="00E058B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62826" w:rsidRPr="00E058B3" w:rsidRDefault="00662826" w:rsidP="002B789C">
            <w:pPr>
              <w:jc w:val="center"/>
              <w:rPr>
                <w:lang w:val="ru-RU"/>
              </w:rPr>
            </w:pPr>
            <w:r w:rsidRPr="00E058B3">
              <w:rPr>
                <w:lang w:val="ru-RU"/>
              </w:rPr>
              <w:t>EA-45181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62826" w:rsidRPr="006F05DB" w:rsidRDefault="00662826" w:rsidP="00FE5198">
            <w:pPr>
              <w:jc w:val="center"/>
            </w:pPr>
            <w:r w:rsidRPr="007958D1">
              <w:rPr>
                <w:rFonts w:ascii="Roboto" w:hAnsi="Roboto" w:cs="Roboto"/>
                <w:color w:val="000000"/>
                <w:shd w:val="clear" w:color="auto" w:fill="FFFFFF"/>
              </w:rPr>
              <w:t>01.04.2020 10:37:07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АКЦИОНЕРНОЕ ОБЩЕСТВО "Р-ФАРМ"</w:t>
            </w:r>
          </w:p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ИНН7726311464</w:t>
            </w:r>
          </w:p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ОГРН1027739700020</w:t>
            </w:r>
          </w:p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КПП773401001</w:t>
            </w:r>
          </w:p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Место нахождения (жительства)</w:t>
            </w:r>
          </w:p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123154, Г МОСКВА, УЛ БЕРЗАРИНА, ДОМ 19, КОРПУС 1,</w:t>
            </w:r>
          </w:p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Почтовый адрес</w:t>
            </w:r>
          </w:p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123154, Г МОСКВА, УЛ БЕРЗАРИНА, ДОМ 19, КОРПУС 1</w:t>
            </w:r>
          </w:p>
          <w:p w:rsidR="00662826" w:rsidRPr="00E058B3" w:rsidRDefault="00662826" w:rsidP="00E058B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E058B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Игнатьев Василий Геннадьевич</w:t>
            </w:r>
          </w:p>
          <w:p w:rsidR="00662826" w:rsidRPr="00806CDC" w:rsidRDefault="00662826" w:rsidP="0093521C">
            <w:pPr>
              <w:rPr>
                <w:lang w:val="ru-RU"/>
              </w:rPr>
            </w:pPr>
            <w:r w:rsidRPr="00E058B3">
              <w:rPr>
                <w:lang w:val="ru-RU"/>
              </w:rPr>
              <w:t>Телефон 74959567937</w:t>
            </w:r>
          </w:p>
        </w:tc>
      </w:tr>
      <w:tr w:rsidR="00662826" w:rsidRPr="00E058B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62826" w:rsidRPr="00E058B3" w:rsidRDefault="00662826" w:rsidP="002B789C">
            <w:pPr>
              <w:jc w:val="center"/>
              <w:rPr>
                <w:lang w:val="ru-RU"/>
              </w:rPr>
            </w:pPr>
            <w:r w:rsidRPr="00E058B3">
              <w:rPr>
                <w:lang w:val="ru-RU"/>
              </w:rPr>
              <w:t>EA-45094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62826" w:rsidRPr="00152A40" w:rsidRDefault="00662826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7958D1">
              <w:rPr>
                <w:rFonts w:ascii="Roboto" w:hAnsi="Roboto" w:cs="Roboto"/>
                <w:color w:val="000000"/>
                <w:shd w:val="clear" w:color="auto" w:fill="F9F9F9"/>
              </w:rPr>
              <w:t>30.03.2020 18:23:33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ОБЩЕСТВО С ОГРАНИЧЕННОЙ ОТВЕТСТВЕННОСТЬЮ "ВИРЕНД ИНТЕРНЕЙШНЛ"</w:t>
            </w:r>
          </w:p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ИНН7729079361</w:t>
            </w:r>
          </w:p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ОГРН1037739477930</w:t>
            </w:r>
          </w:p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КПП772601001</w:t>
            </w:r>
          </w:p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Место нахождения (жительства)</w:t>
            </w:r>
          </w:p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117105, Г МОСКВА, Ш ВАРШАВСКОЕ, ДОМ 1, СТРОЕНИЕ 1-2, КОМНАТЫ 47,51</w:t>
            </w:r>
          </w:p>
          <w:p w:rsidR="00662826" w:rsidRPr="00E058B3" w:rsidRDefault="00662826" w:rsidP="00E058B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E058B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662826" w:rsidRPr="00E058B3" w:rsidRDefault="00662826" w:rsidP="00E058B3">
            <w:pPr>
              <w:rPr>
                <w:lang w:val="ru-RU"/>
              </w:rPr>
            </w:pPr>
            <w:r w:rsidRPr="00E058B3">
              <w:rPr>
                <w:lang w:val="ru-RU"/>
              </w:rPr>
              <w:t>Петровская Марислава Андреевна</w:t>
            </w:r>
          </w:p>
          <w:p w:rsidR="00662826" w:rsidRPr="004E09F9" w:rsidRDefault="00662826" w:rsidP="006465AE">
            <w:pPr>
              <w:rPr>
                <w:lang w:val="ru-RU"/>
              </w:rPr>
            </w:pPr>
            <w:r w:rsidRPr="00E058B3">
              <w:rPr>
                <w:lang w:val="ru-RU"/>
              </w:rPr>
              <w:t>Телефон 84952695997</w:t>
            </w:r>
          </w:p>
        </w:tc>
      </w:tr>
    </w:tbl>
    <w:p w:rsidR="00662826" w:rsidRPr="001D19F7" w:rsidRDefault="00662826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662826" w:rsidRPr="001D19F7" w:rsidRDefault="00662826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E058B3">
        <w:rPr>
          <w:lang w:val="ru-RU"/>
        </w:rPr>
        <w:t>EA-45181</w:t>
      </w:r>
      <w:r w:rsidRPr="001D19F7">
        <w:rPr>
          <w:lang w:val="ru-RU"/>
        </w:rPr>
        <w:t xml:space="preserve">- </w:t>
      </w:r>
      <w:r w:rsidRPr="00E058B3">
        <w:rPr>
          <w:lang w:val="ru-RU"/>
        </w:rPr>
        <w:t>АКЦИОНЕРНОЕ ОБЩЕСТВО "Р-ФАРМ"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E058B3">
        <w:rPr>
          <w:lang w:val="ru-RU"/>
        </w:rPr>
        <w:t>EA-45094</w:t>
      </w:r>
      <w:r w:rsidRPr="001D19F7">
        <w:rPr>
          <w:lang w:val="ru-RU"/>
        </w:rPr>
        <w:t xml:space="preserve">- </w:t>
      </w:r>
      <w:r w:rsidRPr="00E058B3">
        <w:rPr>
          <w:lang w:val="ru-RU"/>
        </w:rPr>
        <w:t>ОБЩЕСТВО С ОГРАНИЧЕННОЙ ОТВЕТСТВЕННОСТЬЮ "ВИРЕНД ИНТЕРНЕЙШНЛ"</w:t>
      </w:r>
      <w:r>
        <w:rPr>
          <w:lang w:val="ru-RU"/>
        </w:rPr>
        <w:t>.</w:t>
      </w:r>
    </w:p>
    <w:p w:rsidR="00662826" w:rsidRPr="001D19F7" w:rsidRDefault="00662826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662826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662826" w:rsidRPr="001D19F7" w:rsidRDefault="00662826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662826" w:rsidRPr="001D19F7" w:rsidRDefault="00662826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662826" w:rsidRPr="001D19F7">
        <w:trPr>
          <w:trHeight w:val="274"/>
        </w:trPr>
        <w:tc>
          <w:tcPr>
            <w:tcW w:w="2204" w:type="dxa"/>
            <w:vMerge/>
          </w:tcPr>
          <w:p w:rsidR="00662826" w:rsidRPr="001D19F7" w:rsidRDefault="00662826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662826" w:rsidRPr="001D19F7" w:rsidRDefault="00662826" w:rsidP="00AA4A97">
            <w:pPr>
              <w:jc w:val="center"/>
              <w:rPr>
                <w:lang w:val="ru-RU"/>
              </w:rPr>
            </w:pPr>
          </w:p>
          <w:p w:rsidR="00662826" w:rsidRPr="001D19F7" w:rsidRDefault="00662826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662826" w:rsidRPr="001D19F7" w:rsidRDefault="00662826" w:rsidP="00AA4A97">
            <w:pPr>
              <w:ind w:right="-21"/>
              <w:jc w:val="center"/>
              <w:rPr>
                <w:lang w:val="ru-RU"/>
              </w:rPr>
            </w:pPr>
          </w:p>
          <w:p w:rsidR="00662826" w:rsidRPr="001D19F7" w:rsidRDefault="00662826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662826" w:rsidRPr="001D19F7" w:rsidRDefault="00662826" w:rsidP="0056026D">
            <w:pPr>
              <w:jc w:val="center"/>
              <w:rPr>
                <w:lang w:val="ru-RU"/>
              </w:rPr>
            </w:pPr>
          </w:p>
          <w:p w:rsidR="00662826" w:rsidRPr="001D19F7" w:rsidRDefault="00662826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662826" w:rsidRPr="001D19F7" w:rsidRDefault="00662826" w:rsidP="00AA4A97">
            <w:pPr>
              <w:jc w:val="center"/>
              <w:rPr>
                <w:lang w:val="ru-RU"/>
              </w:rPr>
            </w:pPr>
          </w:p>
          <w:p w:rsidR="00662826" w:rsidRPr="001D19F7" w:rsidRDefault="00662826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662826" w:rsidRPr="001D19F7" w:rsidRDefault="00662826" w:rsidP="0056026D">
            <w:pPr>
              <w:jc w:val="center"/>
              <w:rPr>
                <w:lang w:val="ru-RU"/>
              </w:rPr>
            </w:pPr>
          </w:p>
          <w:p w:rsidR="00662826" w:rsidRPr="001D19F7" w:rsidRDefault="00662826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662826" w:rsidRPr="00981AF6">
        <w:trPr>
          <w:trHeight w:val="938"/>
        </w:trPr>
        <w:tc>
          <w:tcPr>
            <w:tcW w:w="2204" w:type="dxa"/>
            <w:vAlign w:val="center"/>
          </w:tcPr>
          <w:p w:rsidR="00662826" w:rsidRPr="00E058B3" w:rsidRDefault="0066282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E058B3">
              <w:rPr>
                <w:lang w:val="ru-RU"/>
              </w:rPr>
              <w:t>EA-45181- АКЦИОНЕРНОЕ ОБЩЕСТВО "Р-ФАРМ"</w:t>
            </w:r>
          </w:p>
        </w:tc>
        <w:tc>
          <w:tcPr>
            <w:tcW w:w="1700" w:type="dxa"/>
          </w:tcPr>
          <w:p w:rsidR="00662826" w:rsidRPr="001D19F7" w:rsidRDefault="0066282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62826" w:rsidRPr="001D19F7" w:rsidRDefault="0066282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62826" w:rsidRPr="001D19F7" w:rsidRDefault="0066282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62826" w:rsidRPr="001D19F7" w:rsidRDefault="0066282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62826" w:rsidRPr="001D19F7" w:rsidRDefault="00662826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62826" w:rsidRPr="00981AF6">
        <w:trPr>
          <w:trHeight w:val="938"/>
        </w:trPr>
        <w:tc>
          <w:tcPr>
            <w:tcW w:w="2204" w:type="dxa"/>
            <w:vAlign w:val="center"/>
          </w:tcPr>
          <w:p w:rsidR="00662826" w:rsidRPr="001D19F7" w:rsidRDefault="00662826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E058B3">
              <w:rPr>
                <w:lang w:val="ru-RU"/>
              </w:rPr>
              <w:t>EA-45094</w:t>
            </w:r>
            <w:r w:rsidRPr="001D19F7">
              <w:rPr>
                <w:lang w:val="ru-RU"/>
              </w:rPr>
              <w:t xml:space="preserve">- </w:t>
            </w:r>
            <w:r w:rsidRPr="00E058B3">
              <w:rPr>
                <w:lang w:val="ru-RU"/>
              </w:rPr>
              <w:t>ОБЩЕСТВО С ОГРАНИЧЕННОЙ ОТВЕТСТВЕННОСТЬЮ "ВИРЕНД ИНТЕРНЕЙШНЛ"</w:t>
            </w:r>
          </w:p>
        </w:tc>
        <w:tc>
          <w:tcPr>
            <w:tcW w:w="1700" w:type="dxa"/>
          </w:tcPr>
          <w:p w:rsidR="00662826" w:rsidRPr="001D19F7" w:rsidRDefault="00662826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62826" w:rsidRPr="001D19F7" w:rsidRDefault="00662826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62826" w:rsidRPr="001D19F7" w:rsidRDefault="00662826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62826" w:rsidRPr="001D19F7" w:rsidRDefault="00662826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62826" w:rsidRPr="001D19F7" w:rsidRDefault="00662826" w:rsidP="00610F30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662826" w:rsidRPr="001D19F7" w:rsidRDefault="00662826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7958D1">
        <w:rPr>
          <w:lang w:val="ru-RU"/>
        </w:rPr>
        <w:t>Цефтриаксон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E058B3">
        <w:rPr>
          <w:lang w:val="ru-RU"/>
        </w:rPr>
        <w:t>АКЦИОНЕРНОЕ ОБЩЕСТВО "Р-ФАРМ"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</w:rPr>
        <w:t>472 400.70</w:t>
      </w:r>
      <w:r w:rsidRPr="001D19F7">
        <w:rPr>
          <w:lang w:val="ru-RU"/>
        </w:rPr>
        <w:t xml:space="preserve"> рублей.  </w:t>
      </w:r>
    </w:p>
    <w:p w:rsidR="00662826" w:rsidRPr="001D19F7" w:rsidRDefault="00662826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662826" w:rsidRPr="001D19F7">
        <w:trPr>
          <w:trHeight w:val="206"/>
          <w:jc w:val="center"/>
        </w:trPr>
        <w:tc>
          <w:tcPr>
            <w:tcW w:w="7338" w:type="dxa"/>
          </w:tcPr>
          <w:p w:rsidR="00662826" w:rsidRPr="001D19F7" w:rsidRDefault="0066282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62826" w:rsidRPr="001D19F7" w:rsidRDefault="0066282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662826" w:rsidRPr="001D19F7" w:rsidRDefault="0066282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62826" w:rsidRPr="001D19F7" w:rsidRDefault="0066282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662826" w:rsidRPr="001D19F7" w:rsidRDefault="0066282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62826" w:rsidRPr="001D19F7">
        <w:trPr>
          <w:trHeight w:val="206"/>
          <w:jc w:val="center"/>
        </w:trPr>
        <w:tc>
          <w:tcPr>
            <w:tcW w:w="7338" w:type="dxa"/>
          </w:tcPr>
          <w:p w:rsidR="00662826" w:rsidRPr="001D19F7" w:rsidRDefault="00662826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62826" w:rsidRPr="001D19F7" w:rsidRDefault="00662826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662826" w:rsidRPr="001D19F7" w:rsidRDefault="0066282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662826" w:rsidRPr="001D19F7" w:rsidRDefault="0066282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62826" w:rsidRPr="001D19F7" w:rsidRDefault="0066282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662826" w:rsidRPr="001D19F7" w:rsidRDefault="0066282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62826" w:rsidRPr="001D19F7" w:rsidRDefault="00662826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662826" w:rsidRPr="001D19F7" w:rsidRDefault="00662826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62826" w:rsidRPr="001D19F7">
        <w:trPr>
          <w:trHeight w:val="206"/>
          <w:jc w:val="center"/>
        </w:trPr>
        <w:tc>
          <w:tcPr>
            <w:tcW w:w="7338" w:type="dxa"/>
          </w:tcPr>
          <w:p w:rsidR="00662826" w:rsidRDefault="00662826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662826" w:rsidRPr="001D19F7" w:rsidRDefault="00662826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662826" w:rsidRPr="001D19F7" w:rsidRDefault="00662826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662826" w:rsidRPr="001D19F7" w:rsidRDefault="00662826" w:rsidP="006465AE">
      <w:pPr>
        <w:jc w:val="both"/>
        <w:rPr>
          <w:lang w:val="ru-RU" w:eastAsia="ru-RU"/>
        </w:rPr>
      </w:pPr>
    </w:p>
    <w:sectPr w:rsidR="00662826" w:rsidRPr="001D19F7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826" w:rsidRDefault="00662826">
      <w:r>
        <w:separator/>
      </w:r>
    </w:p>
  </w:endnote>
  <w:endnote w:type="continuationSeparator" w:id="1">
    <w:p w:rsidR="00662826" w:rsidRDefault="00662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826" w:rsidRDefault="00662826">
      <w:r>
        <w:separator/>
      </w:r>
    </w:p>
  </w:footnote>
  <w:footnote w:type="continuationSeparator" w:id="1">
    <w:p w:rsidR="00662826" w:rsidRDefault="006628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826" w:rsidRDefault="00662826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662826" w:rsidRDefault="0066282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48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61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4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8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84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8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8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8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8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6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4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8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483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3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6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7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48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3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8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6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7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48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3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8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6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48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3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8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7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483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3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7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48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3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6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48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3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7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483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3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6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8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48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3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7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483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3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6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48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8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82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8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48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3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8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83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483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8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8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8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8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8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83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83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8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83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83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48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02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83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84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83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4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48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48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3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748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8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84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4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84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8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1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4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42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1149</Words>
  <Characters>6555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2020-03-04T14:18:00Z</cp:lastPrinted>
  <dcterms:created xsi:type="dcterms:W3CDTF">2020-04-06T12:53:00Z</dcterms:created>
  <dcterms:modified xsi:type="dcterms:W3CDTF">2020-04-06T13:01:00Z</dcterms:modified>
</cp:coreProperties>
</file>