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DEB" w:rsidRPr="008E7FC7" w:rsidRDefault="004B1DE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097</w:t>
      </w:r>
    </w:p>
    <w:p w:rsidR="004B1DEB" w:rsidRPr="001D19F7" w:rsidRDefault="004B1DEB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B1DEB" w:rsidRPr="001D19F7" w:rsidRDefault="004B1DE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B1DEB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1DEB" w:rsidRPr="001D19F7" w:rsidRDefault="004B1DEB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B1DEB" w:rsidRPr="001D19F7" w:rsidRDefault="004B1DE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апреля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4B1DEB" w:rsidRDefault="004B1DE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B1DEB" w:rsidRPr="00A35052" w:rsidRDefault="004B1DEB" w:rsidP="00C8191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4B1DEB" w:rsidRPr="00A35052" w:rsidRDefault="004B1DEB" w:rsidP="00C8191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4D6577">
        <w:rPr>
          <w:lang w:val="ru-RU"/>
        </w:rPr>
        <w:t>Аккумуляторы</w:t>
      </w:r>
      <w:r w:rsidRPr="00A35052">
        <w:rPr>
          <w:lang w:val="ru-RU"/>
        </w:rPr>
        <w:t xml:space="preserve">».  </w:t>
      </w:r>
    </w:p>
    <w:p w:rsidR="004B1DEB" w:rsidRPr="004D6577" w:rsidRDefault="004B1DEB" w:rsidP="00C8191F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4D6577">
        <w:rPr>
          <w:color w:val="000000"/>
          <w:lang w:val="ru-RU"/>
        </w:rPr>
        <w:t>203234901331923490100101300012720000</w:t>
      </w:r>
    </w:p>
    <w:p w:rsidR="004B1DEB" w:rsidRPr="00A35052" w:rsidRDefault="004B1DEB" w:rsidP="00C8191F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129268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34 </w:t>
      </w:r>
      <w:r w:rsidRPr="00A35052">
        <w:rPr>
          <w:lang w:val="ru-RU"/>
        </w:rPr>
        <w:t>коп. (</w:t>
      </w:r>
      <w:r>
        <w:rPr>
          <w:lang w:val="ru-RU"/>
        </w:rPr>
        <w:t>сто двадцать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двести шестьдесят восемь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34</w:t>
      </w:r>
      <w:r w:rsidRPr="00A35052">
        <w:rPr>
          <w:lang w:val="ru-RU"/>
        </w:rPr>
        <w:t xml:space="preserve"> копе</w:t>
      </w:r>
      <w:r>
        <w:rPr>
          <w:lang w:val="ru-RU"/>
        </w:rPr>
        <w:t>йки</w:t>
      </w:r>
      <w:r w:rsidRPr="00A35052">
        <w:rPr>
          <w:lang w:val="ru-RU"/>
        </w:rPr>
        <w:t>).</w:t>
      </w:r>
    </w:p>
    <w:p w:rsidR="004B1DEB" w:rsidRDefault="004B1DEB" w:rsidP="00C8191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776A8D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</w:t>
      </w:r>
      <w:r>
        <w:rPr>
          <w:lang w:val="ru-RU"/>
        </w:rPr>
        <w:t>вщика, на основании товарной на</w:t>
      </w:r>
      <w:r w:rsidRPr="00776A8D">
        <w:rPr>
          <w:lang w:val="ru-RU"/>
        </w:rPr>
        <w:t>кладной.</w:t>
      </w:r>
    </w:p>
    <w:p w:rsidR="004B1DEB" w:rsidRPr="001E3EBD" w:rsidRDefault="004B1DEB" w:rsidP="00C8191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>
        <w:rPr>
          <w:lang w:val="ru-RU"/>
        </w:rPr>
        <w:t>В</w:t>
      </w:r>
      <w:r w:rsidRPr="00776A8D">
        <w:rPr>
          <w:lang w:val="ru-RU"/>
        </w:rPr>
        <w:t xml:space="preserve"> течении 20 календарных дней от даты заключения контракта</w:t>
      </w:r>
      <w:r>
        <w:rPr>
          <w:lang w:val="ru-RU"/>
        </w:rPr>
        <w:t>.</w:t>
      </w:r>
    </w:p>
    <w:p w:rsidR="004B1DEB" w:rsidRPr="00A35052" w:rsidRDefault="004B1DEB" w:rsidP="00C8191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A35052">
        <w:rPr>
          <w:lang w:val="ru-RU"/>
        </w:rPr>
        <w:t>.</w:t>
      </w:r>
    </w:p>
    <w:p w:rsidR="004B1DEB" w:rsidRPr="00A35052" w:rsidRDefault="004B1DEB" w:rsidP="00C8191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4B1DEB" w:rsidRPr="00A35052" w:rsidRDefault="004B1DEB" w:rsidP="00C8191F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B1DEB" w:rsidRPr="00A35052" w:rsidRDefault="004B1DEB" w:rsidP="00C8191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76A8D">
        <w:rPr>
          <w:color w:val="000000"/>
          <w:sz w:val="24"/>
          <w:szCs w:val="24"/>
        </w:rPr>
        <w:t>25.03.2020 16:17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4B1DEB" w:rsidRPr="00A35052" w:rsidRDefault="004B1DEB" w:rsidP="00C8191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4B1DEB" w:rsidRPr="00C8191F" w:rsidRDefault="004B1DEB" w:rsidP="001D2A06">
      <w:pPr>
        <w:autoSpaceDE w:val="0"/>
        <w:autoSpaceDN w:val="0"/>
        <w:adjustRightInd w:val="0"/>
        <w:ind w:firstLine="708"/>
        <w:jc w:val="both"/>
        <w:rPr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B1DEB" w:rsidRPr="001D19F7">
        <w:trPr>
          <w:jc w:val="center"/>
        </w:trPr>
        <w:tc>
          <w:tcPr>
            <w:tcW w:w="9828" w:type="dxa"/>
            <w:gridSpan w:val="5"/>
          </w:tcPr>
          <w:p w:rsidR="004B1DEB" w:rsidRPr="001D19F7" w:rsidRDefault="004B1DE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4B1DEB" w:rsidRPr="00D51230">
        <w:trPr>
          <w:jc w:val="center"/>
        </w:trPr>
        <w:tc>
          <w:tcPr>
            <w:tcW w:w="2820" w:type="dxa"/>
          </w:tcPr>
          <w:p w:rsidR="004B1DEB" w:rsidRPr="001D19F7" w:rsidRDefault="004B1DE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B1DEB" w:rsidRPr="001D19F7" w:rsidRDefault="004B1DE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B1DEB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4B1DEB" w:rsidRPr="001D19F7" w:rsidRDefault="004B1DEB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4B1DEB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4B1DEB" w:rsidRPr="001D19F7" w:rsidRDefault="004B1DE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B1DEB" w:rsidRPr="001D19F7" w:rsidRDefault="004B1DEB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4B1DEB" w:rsidRPr="001D19F7">
        <w:trPr>
          <w:jc w:val="center"/>
        </w:trPr>
        <w:tc>
          <w:tcPr>
            <w:tcW w:w="9828" w:type="dxa"/>
            <w:gridSpan w:val="5"/>
          </w:tcPr>
          <w:p w:rsidR="004B1DEB" w:rsidRPr="001D19F7" w:rsidRDefault="004B1DEB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4B1DEB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B1DEB" w:rsidRPr="001D19F7" w:rsidRDefault="004B1DE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4B1DEB" w:rsidRPr="001D19F7" w:rsidRDefault="004B1DE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4B1DEB" w:rsidRPr="001D19F7" w:rsidRDefault="004B1DEB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B1DEB" w:rsidRPr="001D19F7" w:rsidRDefault="004B1DEB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4B1DEB" w:rsidRPr="001D19F7" w:rsidRDefault="004B1DE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4B1DEB" w:rsidRPr="001D19F7" w:rsidRDefault="004B1DE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4B1DEB" w:rsidRPr="001D19F7" w:rsidRDefault="004B1DEB" w:rsidP="00A841CC">
            <w:pPr>
              <w:ind w:right="-80"/>
              <w:jc w:val="both"/>
              <w:rPr>
                <w:lang w:val="ru-RU"/>
              </w:rPr>
            </w:pPr>
          </w:p>
          <w:p w:rsidR="004B1DEB" w:rsidRPr="001D19F7" w:rsidRDefault="004B1DEB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4B1DEB" w:rsidRDefault="004B1DE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4B1DEB" w:rsidRPr="001D19F7" w:rsidRDefault="004B1DE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B1DEB" w:rsidRPr="001D19F7" w:rsidRDefault="004B1DEB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4B1DE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B1DE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C8191F" w:rsidRDefault="004B1DEB" w:rsidP="00C819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127 975.00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6465AE" w:rsidRDefault="004B1DEB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E058B3" w:rsidRDefault="004B1DEB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06.04.2020 11:35:45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C8191F" w:rsidRDefault="004B1DEB" w:rsidP="00CE4749">
            <w:pPr>
              <w:jc w:val="center"/>
              <w:rPr>
                <w:lang w:val="ru-RU"/>
              </w:rPr>
            </w:pPr>
            <w:r w:rsidRPr="00C8191F">
              <w:rPr>
                <w:lang w:val="ru-RU"/>
              </w:rPr>
              <w:t>EA-45238</w:t>
            </w:r>
          </w:p>
        </w:tc>
      </w:tr>
      <w:tr w:rsidR="004B1DEB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C8191F" w:rsidRDefault="004B1DEB" w:rsidP="00C8191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128 622.00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6465AE" w:rsidRDefault="004B1DEB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E058B3" w:rsidRDefault="004B1DEB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06.04.2020 11:34:53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B1DEB" w:rsidRPr="00E058B3" w:rsidRDefault="004B1DEB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EA-45252</w:t>
            </w:r>
          </w:p>
        </w:tc>
      </w:tr>
    </w:tbl>
    <w:p w:rsidR="004B1DEB" w:rsidRPr="001D19F7" w:rsidRDefault="004B1DEB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B1DEB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B1DEB" w:rsidRPr="001D19F7" w:rsidRDefault="004B1DE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4B1DEB" w:rsidRPr="001D19F7" w:rsidRDefault="004B1DE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B1DEB" w:rsidRPr="001D19F7" w:rsidRDefault="004B1DE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4B1DEB" w:rsidRPr="001D19F7" w:rsidRDefault="004B1DE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1DEB" w:rsidRPr="001D19F7" w:rsidRDefault="004B1DE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B1DEB" w:rsidRPr="00D5123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B1DEB" w:rsidRPr="00C8191F" w:rsidRDefault="004B1DEB" w:rsidP="00460C46">
            <w:pPr>
              <w:jc w:val="center"/>
              <w:rPr>
                <w:lang w:val="ru-RU"/>
              </w:rPr>
            </w:pPr>
            <w:r w:rsidRPr="00C8191F">
              <w:rPr>
                <w:lang w:val="ru-RU"/>
              </w:rPr>
              <w:t>EA-45238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B1DEB" w:rsidRPr="006F05DB" w:rsidRDefault="004B1DEB" w:rsidP="00FE5198">
            <w:pPr>
              <w:jc w:val="center"/>
            </w:pPr>
            <w:r w:rsidRPr="00BF0E44">
              <w:rPr>
                <w:rFonts w:ascii="Roboto" w:hAnsi="Roboto" w:cs="Roboto"/>
                <w:color w:val="000000"/>
                <w:shd w:val="clear" w:color="auto" w:fill="FFFFFF"/>
              </w:rPr>
              <w:t>01.04.2020 20:38:00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Индивидуальный предприниматель ПАВЛЕНКО ОЛЬГА СЕРГЕЕВНА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ИНН860329743360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ОГРНИП318237500295932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Место нахождения (жительства)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Край Краснодарский, Город Кропоткин, г Кропоткин, мкр 1, д. 33/2, кв. 58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Почтовый адрес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352380, Краснодарский край, Кавказский р-н, г Кропоткин, мкр 1, д. 33/2, кв. 58</w:t>
            </w:r>
          </w:p>
          <w:p w:rsidR="004B1DEB" w:rsidRDefault="004B1DEB" w:rsidP="00C8191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4B1DEB" w:rsidRPr="00C8191F" w:rsidRDefault="004B1DEB" w:rsidP="0093521C">
            <w:pPr>
              <w:rPr>
                <w:lang w:val="ru-RU"/>
              </w:rPr>
            </w:pPr>
            <w:r>
              <w:t>Телефон 79189023355</w:t>
            </w:r>
          </w:p>
        </w:tc>
      </w:tr>
      <w:tr w:rsidR="004B1DEB" w:rsidRPr="00D5123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B1DEB" w:rsidRPr="00C8191F" w:rsidRDefault="004B1DEB" w:rsidP="00460C46">
            <w:pPr>
              <w:jc w:val="center"/>
              <w:rPr>
                <w:lang w:val="ru-RU"/>
              </w:rPr>
            </w:pPr>
            <w:r w:rsidRPr="00C8191F">
              <w:rPr>
                <w:color w:val="000000"/>
                <w:shd w:val="clear" w:color="auto" w:fill="FFFFFF"/>
              </w:rPr>
              <w:t>EA-45252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B1DEB" w:rsidRPr="00152A40" w:rsidRDefault="004B1DE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F0E44">
              <w:rPr>
                <w:rFonts w:ascii="Roboto" w:hAnsi="Roboto" w:cs="Roboto"/>
                <w:color w:val="000000"/>
                <w:shd w:val="clear" w:color="auto" w:fill="FFFFFF"/>
              </w:rPr>
              <w:t>02.04.2020 08:37:03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ОБЩЕСТВО С ОГРАНИЧЕННОЙ ОТВЕТСТВЕННОСТЬЮ "АВТОТОК"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ИНН5809000684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ОГРН1155809000159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КПП583501001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Место нахождения (жительства)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440015, ОБЛ ПЕНЗЕНСКАЯ, Г ПЕНЗА, УЛ СОВХОЗНАЯ, ДОМ 15И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Почтовый адрес</w:t>
            </w:r>
          </w:p>
          <w:p w:rsidR="004B1DEB" w:rsidRPr="00C8191F" w:rsidRDefault="004B1DEB" w:rsidP="00C8191F">
            <w:pPr>
              <w:rPr>
                <w:lang w:val="ru-RU"/>
              </w:rPr>
            </w:pPr>
            <w:r w:rsidRPr="00C8191F">
              <w:rPr>
                <w:lang w:val="ru-RU"/>
              </w:rPr>
              <w:t>440015, ОБЛ ПЕНЗЕНСКАЯ, Г ПЕНЗА, УЛ СОВХОЗНАЯ, ДОМ 15И</w:t>
            </w:r>
          </w:p>
          <w:p w:rsidR="004B1DEB" w:rsidRDefault="004B1DEB" w:rsidP="00C8191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4B1DEB" w:rsidRPr="00C8191F" w:rsidRDefault="004B1DEB" w:rsidP="006465AE">
            <w:pPr>
              <w:rPr>
                <w:lang w:val="ru-RU"/>
              </w:rPr>
            </w:pPr>
            <w:r>
              <w:t>Телефон +79270950009</w:t>
            </w:r>
          </w:p>
        </w:tc>
      </w:tr>
    </w:tbl>
    <w:p w:rsidR="004B1DEB" w:rsidRPr="001D19F7" w:rsidRDefault="004B1DEB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B1DEB" w:rsidRPr="001D19F7" w:rsidRDefault="004B1DEB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C8191F">
        <w:rPr>
          <w:lang w:val="ru-RU"/>
        </w:rPr>
        <w:t>EA-45238</w:t>
      </w:r>
      <w:r w:rsidRPr="001D19F7">
        <w:rPr>
          <w:lang w:val="ru-RU"/>
        </w:rPr>
        <w:t xml:space="preserve">- </w:t>
      </w:r>
      <w:r w:rsidRPr="00C8191F">
        <w:rPr>
          <w:lang w:val="ru-RU"/>
        </w:rPr>
        <w:t>Индивидуальный предприниматель ПАВЛЕНКО ОЛЬГА СЕРГЕЕВНА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C8191F">
        <w:rPr>
          <w:color w:val="000000"/>
          <w:shd w:val="clear" w:color="auto" w:fill="FFFFFF"/>
        </w:rPr>
        <w:t>EA</w:t>
      </w:r>
      <w:r w:rsidRPr="00C8191F">
        <w:rPr>
          <w:color w:val="000000"/>
          <w:shd w:val="clear" w:color="auto" w:fill="FFFFFF"/>
          <w:lang w:val="ru-RU"/>
        </w:rPr>
        <w:t>-45252</w:t>
      </w:r>
      <w:r w:rsidRPr="001D19F7">
        <w:rPr>
          <w:lang w:val="ru-RU"/>
        </w:rPr>
        <w:t xml:space="preserve">- </w:t>
      </w:r>
      <w:r w:rsidRPr="00C8191F">
        <w:rPr>
          <w:lang w:val="ru-RU"/>
        </w:rPr>
        <w:t>ОБЩЕСТВО С ОГРАНИЧЕННОЙ ОТВЕТСТВЕННОСТЬЮ "АВТОТОК"</w:t>
      </w:r>
      <w:r>
        <w:rPr>
          <w:lang w:val="ru-RU"/>
        </w:rPr>
        <w:t>.</w:t>
      </w:r>
    </w:p>
    <w:p w:rsidR="004B1DEB" w:rsidRPr="001D19F7" w:rsidRDefault="004B1DEB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B1DEB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4B1DEB" w:rsidRPr="001D19F7" w:rsidRDefault="004B1DEB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B1DEB" w:rsidRPr="001D19F7" w:rsidRDefault="004B1DEB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B1DEB" w:rsidRPr="001D19F7">
        <w:trPr>
          <w:trHeight w:val="274"/>
        </w:trPr>
        <w:tc>
          <w:tcPr>
            <w:tcW w:w="2204" w:type="dxa"/>
            <w:vMerge/>
          </w:tcPr>
          <w:p w:rsidR="004B1DEB" w:rsidRPr="001D19F7" w:rsidRDefault="004B1DE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B1DEB" w:rsidRPr="001D19F7" w:rsidRDefault="004B1DEB" w:rsidP="00AA4A97">
            <w:pPr>
              <w:jc w:val="center"/>
              <w:rPr>
                <w:lang w:val="ru-RU"/>
              </w:rPr>
            </w:pPr>
          </w:p>
          <w:p w:rsidR="004B1DEB" w:rsidRPr="001D19F7" w:rsidRDefault="004B1DEB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B1DEB" w:rsidRPr="001D19F7" w:rsidRDefault="004B1DEB" w:rsidP="00AA4A97">
            <w:pPr>
              <w:ind w:right="-21"/>
              <w:jc w:val="center"/>
              <w:rPr>
                <w:lang w:val="ru-RU"/>
              </w:rPr>
            </w:pPr>
          </w:p>
          <w:p w:rsidR="004B1DEB" w:rsidRPr="001D19F7" w:rsidRDefault="004B1DEB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B1DEB" w:rsidRPr="001D19F7" w:rsidRDefault="004B1DEB" w:rsidP="0056026D">
            <w:pPr>
              <w:jc w:val="center"/>
              <w:rPr>
                <w:lang w:val="ru-RU"/>
              </w:rPr>
            </w:pPr>
          </w:p>
          <w:p w:rsidR="004B1DEB" w:rsidRPr="001D19F7" w:rsidRDefault="004B1DEB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B1DEB" w:rsidRPr="001D19F7" w:rsidRDefault="004B1DEB" w:rsidP="00AA4A97">
            <w:pPr>
              <w:jc w:val="center"/>
              <w:rPr>
                <w:lang w:val="ru-RU"/>
              </w:rPr>
            </w:pPr>
          </w:p>
          <w:p w:rsidR="004B1DEB" w:rsidRPr="001D19F7" w:rsidRDefault="004B1DE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B1DEB" w:rsidRPr="001D19F7" w:rsidRDefault="004B1DEB" w:rsidP="0056026D">
            <w:pPr>
              <w:jc w:val="center"/>
              <w:rPr>
                <w:lang w:val="ru-RU"/>
              </w:rPr>
            </w:pPr>
          </w:p>
          <w:p w:rsidR="004B1DEB" w:rsidRPr="001D19F7" w:rsidRDefault="004B1DEB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4B1DEB" w:rsidRPr="00D51230">
        <w:trPr>
          <w:trHeight w:val="938"/>
        </w:trPr>
        <w:tc>
          <w:tcPr>
            <w:tcW w:w="2204" w:type="dxa"/>
            <w:vAlign w:val="center"/>
          </w:tcPr>
          <w:p w:rsidR="004B1DEB" w:rsidRPr="00E058B3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8191F">
              <w:rPr>
                <w:lang w:val="ru-RU"/>
              </w:rPr>
              <w:t>EA-45238</w:t>
            </w:r>
            <w:r w:rsidRPr="001D19F7">
              <w:rPr>
                <w:lang w:val="ru-RU"/>
              </w:rPr>
              <w:t xml:space="preserve">- </w:t>
            </w:r>
            <w:r w:rsidRPr="00C8191F">
              <w:rPr>
                <w:lang w:val="ru-RU"/>
              </w:rPr>
              <w:t>Индивидуальный предприниматель ПАВЛЕНКО ОЛЬГА СЕРГЕЕВНА</w:t>
            </w:r>
          </w:p>
        </w:tc>
        <w:tc>
          <w:tcPr>
            <w:tcW w:w="1700" w:type="dxa"/>
          </w:tcPr>
          <w:p w:rsidR="004B1DEB" w:rsidRPr="001D19F7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B1DEB" w:rsidRPr="001D19F7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B1DEB" w:rsidRPr="001D19F7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B1DEB" w:rsidRPr="001D19F7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B1DEB" w:rsidRPr="001D19F7" w:rsidRDefault="004B1DEB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B1DEB" w:rsidRPr="00D51230">
        <w:trPr>
          <w:trHeight w:val="938"/>
        </w:trPr>
        <w:tc>
          <w:tcPr>
            <w:tcW w:w="2204" w:type="dxa"/>
            <w:vAlign w:val="center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8191F">
              <w:rPr>
                <w:color w:val="000000"/>
                <w:shd w:val="clear" w:color="auto" w:fill="FFFFFF"/>
              </w:rPr>
              <w:t>EA</w:t>
            </w:r>
            <w:r w:rsidRPr="00C8191F">
              <w:rPr>
                <w:color w:val="000000"/>
                <w:shd w:val="clear" w:color="auto" w:fill="FFFFFF"/>
                <w:lang w:val="ru-RU"/>
              </w:rPr>
              <w:t>-45252</w:t>
            </w:r>
            <w:r w:rsidRPr="001D19F7">
              <w:rPr>
                <w:lang w:val="ru-RU"/>
              </w:rPr>
              <w:t xml:space="preserve">- </w:t>
            </w:r>
            <w:r w:rsidRPr="00C8191F">
              <w:rPr>
                <w:lang w:val="ru-RU"/>
              </w:rPr>
              <w:t>ОБЩЕСТВО С ОГРАНИЧЕННОЙ ОТВЕТСТВЕННОСТЬЮ "АВТОТОК"</w:t>
            </w:r>
          </w:p>
        </w:tc>
        <w:tc>
          <w:tcPr>
            <w:tcW w:w="1700" w:type="dxa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B1DEB" w:rsidRPr="001D19F7" w:rsidRDefault="004B1DEB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B1DEB" w:rsidRPr="001D19F7" w:rsidRDefault="004B1DEB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D6577">
        <w:rPr>
          <w:lang w:val="ru-RU"/>
        </w:rPr>
        <w:t>Аккумуляторы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8191F">
        <w:rPr>
          <w:lang w:val="ru-RU"/>
        </w:rPr>
        <w:t>Индивидуальный предприниматель ПАВЛЕНКО ОЛЬГА СЕРГЕЕВНА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C8191F">
        <w:rPr>
          <w:rFonts w:ascii="Roboto" w:hAnsi="Roboto" w:cs="Roboto"/>
          <w:color w:val="000000"/>
          <w:sz w:val="27"/>
          <w:szCs w:val="27"/>
          <w:lang w:val="ru-RU"/>
        </w:rPr>
        <w:t>127 975.00</w:t>
      </w:r>
      <w:r w:rsidRPr="001D19F7">
        <w:rPr>
          <w:lang w:val="ru-RU"/>
        </w:rPr>
        <w:t xml:space="preserve"> рублей.  </w:t>
      </w:r>
    </w:p>
    <w:p w:rsidR="004B1DEB" w:rsidRPr="001D19F7" w:rsidRDefault="004B1DEB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B1DEB" w:rsidRPr="001D19F7">
        <w:trPr>
          <w:trHeight w:val="206"/>
          <w:jc w:val="center"/>
        </w:trPr>
        <w:tc>
          <w:tcPr>
            <w:tcW w:w="7338" w:type="dxa"/>
          </w:tcPr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B1DEB" w:rsidRPr="001D19F7">
        <w:trPr>
          <w:trHeight w:val="206"/>
          <w:jc w:val="center"/>
        </w:trPr>
        <w:tc>
          <w:tcPr>
            <w:tcW w:w="7338" w:type="dxa"/>
          </w:tcPr>
          <w:p w:rsidR="004B1DEB" w:rsidRPr="001D19F7" w:rsidRDefault="004B1DE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B1DEB" w:rsidRPr="001D19F7" w:rsidRDefault="004B1DE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4B1DEB" w:rsidRPr="001D19F7" w:rsidRDefault="004B1DE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B1DEB" w:rsidRPr="001D19F7">
        <w:trPr>
          <w:trHeight w:val="206"/>
          <w:jc w:val="center"/>
        </w:trPr>
        <w:tc>
          <w:tcPr>
            <w:tcW w:w="7338" w:type="dxa"/>
          </w:tcPr>
          <w:p w:rsidR="004B1DEB" w:rsidRDefault="004B1DE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4B1DEB" w:rsidRPr="001D19F7" w:rsidRDefault="004B1DE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B1DEB" w:rsidRPr="001D19F7" w:rsidRDefault="004B1DE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B1DEB" w:rsidRPr="001D19F7" w:rsidRDefault="004B1DEB" w:rsidP="006465AE">
      <w:pPr>
        <w:jc w:val="both"/>
        <w:rPr>
          <w:lang w:val="ru-RU" w:eastAsia="ru-RU"/>
        </w:rPr>
      </w:pPr>
    </w:p>
    <w:sectPr w:rsidR="004B1DEB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DEB" w:rsidRDefault="004B1DEB">
      <w:r>
        <w:separator/>
      </w:r>
    </w:p>
  </w:endnote>
  <w:endnote w:type="continuationSeparator" w:id="1">
    <w:p w:rsidR="004B1DEB" w:rsidRDefault="004B1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DEB" w:rsidRDefault="004B1DEB">
      <w:r>
        <w:separator/>
      </w:r>
    </w:p>
  </w:footnote>
  <w:footnote w:type="continuationSeparator" w:id="1">
    <w:p w:rsidR="004B1DEB" w:rsidRDefault="004B1D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DEB" w:rsidRDefault="004B1DE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B1DEB" w:rsidRDefault="004B1DE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68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68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0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8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68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8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2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2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968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84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684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68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68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8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68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68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6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968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8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8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8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8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4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1090</Words>
  <Characters>6216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2020-04-06T13:12:00Z</dcterms:created>
  <dcterms:modified xsi:type="dcterms:W3CDTF">2020-04-06T13:18:00Z</dcterms:modified>
</cp:coreProperties>
</file>