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A99" w:rsidRPr="000A6787" w:rsidRDefault="006A3A99" w:rsidP="00B40F86">
      <w:pPr>
        <w:jc w:val="center"/>
        <w:rPr>
          <w:b/>
          <w:bCs/>
          <w:color w:val="000000"/>
          <w:sz w:val="22"/>
          <w:szCs w:val="22"/>
          <w:lang w:val="ru-RU"/>
        </w:rPr>
      </w:pPr>
      <w:r w:rsidRPr="000A6787">
        <w:rPr>
          <w:b/>
          <w:bCs/>
          <w:color w:val="000000"/>
          <w:sz w:val="22"/>
          <w:szCs w:val="22"/>
          <w:lang w:val="ru-RU"/>
        </w:rPr>
        <w:t>ПРОТОКОЛ № 0318300120820000098</w:t>
      </w:r>
    </w:p>
    <w:p w:rsidR="006A3A99" w:rsidRPr="000A6787" w:rsidRDefault="006A3A99" w:rsidP="00B40F86">
      <w:pPr>
        <w:jc w:val="center"/>
        <w:rPr>
          <w:b/>
          <w:bCs/>
          <w:color w:val="000000"/>
          <w:sz w:val="22"/>
          <w:szCs w:val="22"/>
          <w:lang w:val="ru-RU"/>
        </w:rPr>
      </w:pPr>
      <w:r w:rsidRPr="000A6787">
        <w:rPr>
          <w:b/>
          <w:bCs/>
          <w:color w:val="000000"/>
          <w:sz w:val="22"/>
          <w:szCs w:val="22"/>
          <w:lang w:val="ru-RU"/>
        </w:rPr>
        <w:t>ПОДВЕДЕНИЯ ИТОГОВ АУКЦИОНА В ЭЛЕКТРОННОЙ ФОРМЕ</w:t>
      </w:r>
    </w:p>
    <w:p w:rsidR="006A3A99" w:rsidRPr="000A6787" w:rsidRDefault="006A3A99" w:rsidP="007646A2">
      <w:pPr>
        <w:rPr>
          <w:sz w:val="22"/>
          <w:szCs w:val="22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A3A99" w:rsidRPr="000A678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A3A99" w:rsidRPr="000A6787" w:rsidRDefault="006A3A99" w:rsidP="007646A2">
            <w:pPr>
              <w:ind w:left="40" w:right="40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A3A99" w:rsidRPr="000A6787" w:rsidRDefault="006A3A99" w:rsidP="00DC58F4">
            <w:pPr>
              <w:ind w:left="-425" w:right="-3"/>
              <w:jc w:val="right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 xml:space="preserve">07 апреля </w:t>
            </w:r>
            <w:r w:rsidRPr="000A6787">
              <w:rPr>
                <w:sz w:val="22"/>
                <w:szCs w:val="22"/>
              </w:rPr>
              <w:t>20</w:t>
            </w:r>
            <w:r w:rsidRPr="000A6787">
              <w:rPr>
                <w:sz w:val="22"/>
                <w:szCs w:val="22"/>
                <w:lang w:val="ru-RU"/>
              </w:rPr>
              <w:t xml:space="preserve">20 </w:t>
            </w:r>
            <w:r w:rsidRPr="000A6787">
              <w:rPr>
                <w:sz w:val="22"/>
                <w:szCs w:val="22"/>
              </w:rPr>
              <w:t>года</w:t>
            </w:r>
          </w:p>
        </w:tc>
      </w:tr>
    </w:tbl>
    <w:p w:rsidR="006A3A99" w:rsidRPr="000A6787" w:rsidRDefault="006A3A99" w:rsidP="001D2A06">
      <w:pPr>
        <w:autoSpaceDE w:val="0"/>
        <w:autoSpaceDN w:val="0"/>
        <w:adjustRightInd w:val="0"/>
        <w:ind w:firstLine="708"/>
        <w:jc w:val="both"/>
        <w:rPr>
          <w:b/>
          <w:bCs/>
          <w:sz w:val="22"/>
          <w:szCs w:val="22"/>
          <w:lang w:val="ru-RU"/>
        </w:rPr>
      </w:pPr>
    </w:p>
    <w:p w:rsidR="006A3A99" w:rsidRPr="000A6787" w:rsidRDefault="006A3A99" w:rsidP="00C966F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0A6787">
        <w:rPr>
          <w:b/>
          <w:bCs/>
          <w:sz w:val="22"/>
          <w:szCs w:val="22"/>
          <w:lang w:val="ru-RU"/>
        </w:rPr>
        <w:t xml:space="preserve">Информация о государственном заказчике: </w:t>
      </w:r>
      <w:r w:rsidRPr="000A6787">
        <w:rPr>
          <w:sz w:val="22"/>
          <w:szCs w:val="22"/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0A6787">
          <w:rPr>
            <w:rStyle w:val="Hyperlink"/>
            <w:sz w:val="22"/>
            <w:szCs w:val="22"/>
          </w:rPr>
          <w:t>crbzak</w:t>
        </w:r>
        <w:r w:rsidRPr="000A6787">
          <w:rPr>
            <w:rStyle w:val="Hyperlink"/>
            <w:sz w:val="22"/>
            <w:szCs w:val="22"/>
            <w:lang w:val="ru-RU"/>
          </w:rPr>
          <w:t>@</w:t>
        </w:r>
        <w:r w:rsidRPr="000A6787">
          <w:rPr>
            <w:rStyle w:val="Hyperlink"/>
            <w:sz w:val="22"/>
            <w:szCs w:val="22"/>
          </w:rPr>
          <w:t>mail</w:t>
        </w:r>
        <w:r w:rsidRPr="000A6787">
          <w:rPr>
            <w:rStyle w:val="Hyperlink"/>
            <w:sz w:val="22"/>
            <w:szCs w:val="22"/>
            <w:lang w:val="ru-RU"/>
          </w:rPr>
          <w:t>.</w:t>
        </w:r>
        <w:r w:rsidRPr="000A6787">
          <w:rPr>
            <w:rStyle w:val="Hyperlink"/>
            <w:sz w:val="22"/>
            <w:szCs w:val="22"/>
          </w:rPr>
          <w:t>ru</w:t>
        </w:r>
      </w:hyperlink>
      <w:r w:rsidRPr="000A6787">
        <w:rPr>
          <w:sz w:val="22"/>
          <w:szCs w:val="22"/>
          <w:lang w:val="ru-RU"/>
        </w:rPr>
        <w:t>. Контрактный управляющий: Дехтерев Юрий Сергеевич.</w:t>
      </w:r>
    </w:p>
    <w:p w:rsidR="006A3A99" w:rsidRPr="000A6787" w:rsidRDefault="006A3A99" w:rsidP="00C966F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0A6787">
        <w:rPr>
          <w:b/>
          <w:bCs/>
          <w:sz w:val="22"/>
          <w:szCs w:val="22"/>
          <w:lang w:val="ru-RU"/>
        </w:rPr>
        <w:t>Предмет контракта: «</w:t>
      </w:r>
      <w:r w:rsidRPr="000A6787">
        <w:rPr>
          <w:sz w:val="22"/>
          <w:szCs w:val="22"/>
          <w:lang w:val="ru-RU"/>
        </w:rPr>
        <w:t xml:space="preserve">Переговорное устройство».  </w:t>
      </w:r>
    </w:p>
    <w:p w:rsidR="006A3A99" w:rsidRPr="000A6787" w:rsidRDefault="006A3A99" w:rsidP="00C966F7">
      <w:pPr>
        <w:autoSpaceDE w:val="0"/>
        <w:autoSpaceDN w:val="0"/>
        <w:adjustRightInd w:val="0"/>
        <w:rPr>
          <w:color w:val="000000"/>
          <w:sz w:val="22"/>
          <w:szCs w:val="22"/>
          <w:lang w:val="ru-RU"/>
        </w:rPr>
      </w:pPr>
      <w:r w:rsidRPr="000A6787">
        <w:rPr>
          <w:b/>
          <w:bCs/>
          <w:noProof/>
          <w:sz w:val="22"/>
          <w:szCs w:val="22"/>
          <w:lang w:val="ru-RU"/>
        </w:rPr>
        <w:t>Идентификационный код закупки:</w:t>
      </w:r>
      <w:r w:rsidRPr="000A6787">
        <w:rPr>
          <w:sz w:val="22"/>
          <w:szCs w:val="22"/>
          <w:lang w:val="ru-RU"/>
        </w:rPr>
        <w:t xml:space="preserve"> </w:t>
      </w:r>
      <w:r w:rsidRPr="000A6787">
        <w:rPr>
          <w:color w:val="000000"/>
          <w:sz w:val="22"/>
          <w:szCs w:val="22"/>
          <w:lang w:val="ru-RU"/>
        </w:rPr>
        <w:t>203234901331923490100101330012630000</w:t>
      </w:r>
    </w:p>
    <w:p w:rsidR="006A3A99" w:rsidRPr="000A6787" w:rsidRDefault="006A3A99" w:rsidP="00C966F7">
      <w:pPr>
        <w:autoSpaceDE w:val="0"/>
        <w:autoSpaceDN w:val="0"/>
        <w:adjustRightInd w:val="0"/>
        <w:rPr>
          <w:sz w:val="22"/>
          <w:szCs w:val="22"/>
          <w:lang w:val="ru-RU"/>
        </w:rPr>
      </w:pPr>
      <w:r w:rsidRPr="000A6787">
        <w:rPr>
          <w:b/>
          <w:bCs/>
          <w:noProof/>
          <w:sz w:val="22"/>
          <w:szCs w:val="22"/>
          <w:lang w:val="ru-RU"/>
        </w:rPr>
        <w:t>Начальная (максимальная) цена контракта</w:t>
      </w:r>
      <w:r w:rsidRPr="000A6787">
        <w:rPr>
          <w:b/>
          <w:bCs/>
          <w:sz w:val="22"/>
          <w:szCs w:val="22"/>
          <w:lang w:val="ru-RU"/>
        </w:rPr>
        <w:t>:</w:t>
      </w:r>
      <w:r w:rsidRPr="000A6787">
        <w:rPr>
          <w:sz w:val="22"/>
          <w:szCs w:val="22"/>
          <w:lang w:val="ru-RU"/>
        </w:rPr>
        <w:t xml:space="preserve"> 85500руб. 00 коп. (восемьдесят пять тысяч пятьсот рублей 00 копеек).</w:t>
      </w:r>
    </w:p>
    <w:p w:rsidR="006A3A99" w:rsidRPr="000A6787" w:rsidRDefault="006A3A99" w:rsidP="00C966F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0A6787">
        <w:rPr>
          <w:b/>
          <w:bCs/>
          <w:noProof/>
          <w:sz w:val="22"/>
          <w:szCs w:val="22"/>
          <w:lang w:val="ru-RU"/>
        </w:rPr>
        <w:t xml:space="preserve">Срок и порядок оплаты товара, оказанных услуг, выполненных работ: </w:t>
      </w:r>
      <w:r w:rsidRPr="000A6787">
        <w:rPr>
          <w:sz w:val="22"/>
          <w:szCs w:val="22"/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товарной накладной.</w:t>
      </w:r>
    </w:p>
    <w:p w:rsidR="006A3A99" w:rsidRPr="000A6787" w:rsidRDefault="006A3A99" w:rsidP="00C966F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0A6787">
        <w:rPr>
          <w:b/>
          <w:bCs/>
          <w:sz w:val="22"/>
          <w:szCs w:val="22"/>
          <w:lang w:val="ru-RU"/>
        </w:rPr>
        <w:t>Место, условия и сроки поставки товара, оказанных услуг, выполнения работ:</w:t>
      </w:r>
      <w:r w:rsidRPr="000A6787">
        <w:rPr>
          <w:sz w:val="22"/>
          <w:szCs w:val="22"/>
          <w:lang w:val="ru-RU"/>
        </w:rPr>
        <w:t xml:space="preserve"> Россия, Краснодарский край, г. Славянск-на-Кубани, ул. Батарейная,377 транспортом поставщика. В течении 20 календарных дней от даты заключения контракта.</w:t>
      </w:r>
    </w:p>
    <w:p w:rsidR="006A3A99" w:rsidRPr="000A6787" w:rsidRDefault="006A3A99" w:rsidP="00C966F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0A6787">
        <w:rPr>
          <w:b/>
          <w:bCs/>
          <w:sz w:val="22"/>
          <w:szCs w:val="22"/>
          <w:lang w:val="ru-RU"/>
        </w:rPr>
        <w:t>Источник финансирования:</w:t>
      </w:r>
      <w:r w:rsidRPr="000A6787">
        <w:rPr>
          <w:sz w:val="22"/>
          <w:szCs w:val="22"/>
          <w:lang w:val="ru-RU"/>
        </w:rPr>
        <w:t xml:space="preserve"> Внебюджетные фонды (ОМС).</w:t>
      </w:r>
    </w:p>
    <w:p w:rsidR="006A3A99" w:rsidRPr="000A6787" w:rsidRDefault="006A3A99" w:rsidP="00C966F7">
      <w:pPr>
        <w:autoSpaceDE w:val="0"/>
        <w:autoSpaceDN w:val="0"/>
        <w:adjustRightInd w:val="0"/>
        <w:ind w:firstLine="708"/>
        <w:jc w:val="both"/>
        <w:rPr>
          <w:spacing w:val="-2"/>
          <w:sz w:val="22"/>
          <w:szCs w:val="22"/>
          <w:lang w:val="ru-RU"/>
        </w:rPr>
      </w:pPr>
      <w:r w:rsidRPr="000A6787">
        <w:rPr>
          <w:sz w:val="22"/>
          <w:szCs w:val="22"/>
          <w:lang w:val="ru-RU"/>
        </w:rPr>
        <w:t xml:space="preserve">  </w:t>
      </w:r>
      <w:r w:rsidRPr="000A6787">
        <w:rPr>
          <w:b/>
          <w:bCs/>
          <w:sz w:val="22"/>
          <w:szCs w:val="22"/>
          <w:lang w:val="ru-RU"/>
        </w:rPr>
        <w:t>Размер обеспечения заявки на участие в аукционе:</w:t>
      </w:r>
      <w:r w:rsidRPr="000A6787">
        <w:rPr>
          <w:sz w:val="22"/>
          <w:szCs w:val="22"/>
          <w:lang w:val="ru-RU"/>
        </w:rPr>
        <w:t xml:space="preserve"> Не установлен</w:t>
      </w:r>
      <w:r w:rsidRPr="000A6787">
        <w:rPr>
          <w:spacing w:val="-2"/>
          <w:sz w:val="22"/>
          <w:szCs w:val="22"/>
          <w:lang w:val="ru-RU"/>
        </w:rPr>
        <w:t>.</w:t>
      </w:r>
    </w:p>
    <w:p w:rsidR="006A3A99" w:rsidRPr="000A6787" w:rsidRDefault="006A3A99" w:rsidP="00C966F7">
      <w:pPr>
        <w:jc w:val="both"/>
        <w:rPr>
          <w:spacing w:val="-2"/>
          <w:sz w:val="22"/>
          <w:szCs w:val="22"/>
          <w:lang w:val="ru-RU"/>
        </w:rPr>
      </w:pPr>
      <w:r w:rsidRPr="000A6787">
        <w:rPr>
          <w:b/>
          <w:bCs/>
          <w:sz w:val="22"/>
          <w:szCs w:val="22"/>
          <w:lang w:val="ru-RU"/>
        </w:rPr>
        <w:t xml:space="preserve">       </w:t>
      </w:r>
      <w:r w:rsidRPr="000A6787">
        <w:rPr>
          <w:b/>
          <w:bCs/>
          <w:sz w:val="22"/>
          <w:szCs w:val="22"/>
          <w:lang w:val="ru-RU"/>
        </w:rPr>
        <w:tab/>
        <w:t xml:space="preserve">Размер обеспечения исполнения контракта: </w:t>
      </w:r>
      <w:r w:rsidRPr="000A6787">
        <w:rPr>
          <w:sz w:val="22"/>
          <w:szCs w:val="22"/>
          <w:lang w:val="ru-RU"/>
        </w:rPr>
        <w:t xml:space="preserve">5 </w:t>
      </w:r>
      <w:r w:rsidRPr="000A6787">
        <w:rPr>
          <w:spacing w:val="-2"/>
          <w:sz w:val="22"/>
          <w:szCs w:val="2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A3A99" w:rsidRPr="000A6787" w:rsidRDefault="006A3A99" w:rsidP="00C966F7">
      <w:pPr>
        <w:pStyle w:val="BodyText"/>
        <w:spacing w:after="0"/>
        <w:ind w:firstLine="709"/>
        <w:jc w:val="both"/>
        <w:rPr>
          <w:b/>
          <w:bCs/>
          <w:sz w:val="22"/>
          <w:szCs w:val="22"/>
          <w:lang w:eastAsia="en-US"/>
        </w:rPr>
      </w:pPr>
      <w:r w:rsidRPr="000A6787">
        <w:rPr>
          <w:b/>
          <w:bCs/>
          <w:sz w:val="22"/>
          <w:szCs w:val="22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0A6787">
        <w:rPr>
          <w:color w:val="000000"/>
          <w:sz w:val="22"/>
          <w:szCs w:val="22"/>
        </w:rPr>
        <w:t xml:space="preserve">25.03.2020 16:09 </w:t>
      </w:r>
      <w:r w:rsidRPr="000A6787">
        <w:rPr>
          <w:sz w:val="22"/>
          <w:szCs w:val="22"/>
        </w:rPr>
        <w:t>(московское время).</w:t>
      </w:r>
    </w:p>
    <w:p w:rsidR="006A3A99" w:rsidRPr="000A6787" w:rsidRDefault="006A3A99" w:rsidP="00C966F7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0A6787">
        <w:rPr>
          <w:b/>
          <w:bCs/>
          <w:sz w:val="22"/>
          <w:szCs w:val="22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0A6787">
        <w:rPr>
          <w:sz w:val="22"/>
          <w:szCs w:val="22"/>
        </w:rPr>
        <w:t xml:space="preserve"> </w:t>
      </w:r>
    </w:p>
    <w:p w:rsidR="006A3A99" w:rsidRPr="000A6787" w:rsidRDefault="006A3A99" w:rsidP="00C8191F">
      <w:pPr>
        <w:autoSpaceDE w:val="0"/>
        <w:autoSpaceDN w:val="0"/>
        <w:adjustRightInd w:val="0"/>
        <w:ind w:firstLine="708"/>
        <w:jc w:val="both"/>
        <w:rPr>
          <w:b/>
          <w:bCs/>
          <w:sz w:val="22"/>
          <w:szCs w:val="22"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A3A99" w:rsidRPr="000A6787">
        <w:trPr>
          <w:jc w:val="center"/>
        </w:trPr>
        <w:tc>
          <w:tcPr>
            <w:tcW w:w="9828" w:type="dxa"/>
            <w:gridSpan w:val="5"/>
          </w:tcPr>
          <w:p w:rsidR="006A3A99" w:rsidRPr="000A6787" w:rsidRDefault="006A3A99" w:rsidP="00A841CC">
            <w:pPr>
              <w:jc w:val="both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П</w:t>
            </w:r>
            <w:r w:rsidRPr="000A6787">
              <w:rPr>
                <w:sz w:val="22"/>
                <w:szCs w:val="22"/>
              </w:rPr>
              <w:t>редседател</w:t>
            </w:r>
            <w:r w:rsidRPr="000A6787">
              <w:rPr>
                <w:sz w:val="22"/>
                <w:szCs w:val="22"/>
                <w:lang w:val="ru-RU"/>
              </w:rPr>
              <w:t>ь</w:t>
            </w:r>
            <w:r w:rsidRPr="000A6787">
              <w:rPr>
                <w:sz w:val="22"/>
                <w:szCs w:val="22"/>
              </w:rPr>
              <w:t xml:space="preserve"> комиссии</w:t>
            </w:r>
            <w:r w:rsidRPr="000A6787">
              <w:rPr>
                <w:sz w:val="22"/>
                <w:szCs w:val="22"/>
                <w:lang w:val="ru-RU"/>
              </w:rPr>
              <w:t>:</w:t>
            </w:r>
          </w:p>
        </w:tc>
      </w:tr>
      <w:tr w:rsidR="006A3A99" w:rsidRPr="000A6787">
        <w:trPr>
          <w:jc w:val="center"/>
        </w:trPr>
        <w:tc>
          <w:tcPr>
            <w:tcW w:w="2820" w:type="dxa"/>
          </w:tcPr>
          <w:p w:rsidR="006A3A99" w:rsidRPr="000A6787" w:rsidRDefault="006A3A99" w:rsidP="00A841CC">
            <w:pPr>
              <w:jc w:val="both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A3A99" w:rsidRPr="000A6787" w:rsidRDefault="006A3A99" w:rsidP="00A841CC">
            <w:pPr>
              <w:jc w:val="both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- Главный врач ГБУЗ «Славянская ЦРБ»МЗ КК.</w:t>
            </w:r>
          </w:p>
        </w:tc>
      </w:tr>
      <w:tr w:rsidR="006A3A99" w:rsidRPr="000A6787">
        <w:trPr>
          <w:trHeight w:val="80"/>
          <w:jc w:val="center"/>
        </w:trPr>
        <w:tc>
          <w:tcPr>
            <w:tcW w:w="9828" w:type="dxa"/>
            <w:gridSpan w:val="5"/>
          </w:tcPr>
          <w:p w:rsidR="006A3A99" w:rsidRPr="000A6787" w:rsidRDefault="006A3A99" w:rsidP="00A841CC">
            <w:pPr>
              <w:jc w:val="both"/>
              <w:rPr>
                <w:sz w:val="22"/>
                <w:szCs w:val="22"/>
              </w:rPr>
            </w:pPr>
            <w:r w:rsidRPr="000A6787">
              <w:rPr>
                <w:sz w:val="22"/>
                <w:szCs w:val="22"/>
              </w:rPr>
              <w:t xml:space="preserve">Секретарь комиссии - </w:t>
            </w:r>
          </w:p>
        </w:tc>
      </w:tr>
      <w:tr w:rsidR="006A3A99" w:rsidRPr="000A6787">
        <w:trPr>
          <w:trHeight w:val="300"/>
          <w:jc w:val="center"/>
        </w:trPr>
        <w:tc>
          <w:tcPr>
            <w:tcW w:w="2882" w:type="dxa"/>
            <w:gridSpan w:val="3"/>
          </w:tcPr>
          <w:p w:rsidR="006A3A99" w:rsidRPr="000A6787" w:rsidRDefault="006A3A99" w:rsidP="00A841CC">
            <w:pPr>
              <w:rPr>
                <w:rStyle w:val="iceouttxt4"/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A3A99" w:rsidRPr="000A6787" w:rsidRDefault="006A3A99" w:rsidP="00A841CC">
            <w:pPr>
              <w:jc w:val="both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- Экономист 1 категории,отдела закупок.</w:t>
            </w:r>
          </w:p>
        </w:tc>
      </w:tr>
      <w:tr w:rsidR="006A3A99" w:rsidRPr="000A6787">
        <w:trPr>
          <w:jc w:val="center"/>
        </w:trPr>
        <w:tc>
          <w:tcPr>
            <w:tcW w:w="9828" w:type="dxa"/>
            <w:gridSpan w:val="5"/>
          </w:tcPr>
          <w:p w:rsidR="006A3A99" w:rsidRPr="000A6787" w:rsidRDefault="006A3A99" w:rsidP="00A841CC">
            <w:pPr>
              <w:jc w:val="both"/>
              <w:rPr>
                <w:sz w:val="22"/>
                <w:szCs w:val="22"/>
              </w:rPr>
            </w:pPr>
            <w:r w:rsidRPr="000A6787">
              <w:rPr>
                <w:sz w:val="22"/>
                <w:szCs w:val="22"/>
              </w:rPr>
              <w:t>Члены комиссии –</w:t>
            </w:r>
          </w:p>
        </w:tc>
      </w:tr>
      <w:tr w:rsidR="006A3A99" w:rsidRPr="000A678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A3A99" w:rsidRPr="000A6787" w:rsidRDefault="006A3A99" w:rsidP="00A841CC">
            <w:pPr>
              <w:ind w:right="-286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 xml:space="preserve">Дехтерев Юрий Сергеевич </w:t>
            </w:r>
          </w:p>
          <w:p w:rsidR="006A3A99" w:rsidRPr="000A6787" w:rsidRDefault="006A3A99" w:rsidP="00A841CC">
            <w:pPr>
              <w:ind w:right="-286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Мальченко Елена Александровна</w:t>
            </w:r>
          </w:p>
          <w:p w:rsidR="006A3A99" w:rsidRPr="000A6787" w:rsidRDefault="006A3A99" w:rsidP="00A841CC">
            <w:pPr>
              <w:ind w:right="-286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A3A99" w:rsidRPr="000A6787" w:rsidRDefault="006A3A99" w:rsidP="00A841CC">
            <w:pPr>
              <w:ind w:right="-286"/>
              <w:jc w:val="both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- начальник отдела закупок;</w:t>
            </w:r>
          </w:p>
          <w:p w:rsidR="006A3A99" w:rsidRPr="000A6787" w:rsidRDefault="006A3A99" w:rsidP="00A841CC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 xml:space="preserve"> </w:t>
            </w:r>
          </w:p>
          <w:p w:rsidR="006A3A99" w:rsidRPr="000A6787" w:rsidRDefault="006A3A99" w:rsidP="00A841CC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- Экономист 1 категории,отдела закупок.</w:t>
            </w:r>
          </w:p>
          <w:p w:rsidR="006A3A99" w:rsidRPr="000A6787" w:rsidRDefault="006A3A99" w:rsidP="00A841CC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</w:p>
          <w:p w:rsidR="006A3A99" w:rsidRPr="000A6787" w:rsidRDefault="006A3A99" w:rsidP="00A841CC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- заведующая аптекой.</w:t>
            </w:r>
          </w:p>
        </w:tc>
      </w:tr>
    </w:tbl>
    <w:p w:rsidR="006A3A99" w:rsidRPr="000A6787" w:rsidRDefault="006A3A99" w:rsidP="00B63037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0A6787">
        <w:rPr>
          <w:sz w:val="22"/>
          <w:szCs w:val="22"/>
        </w:rPr>
        <w:t>Кворум имеется. Комиссия правомочна.</w:t>
      </w:r>
    </w:p>
    <w:p w:rsidR="006A3A99" w:rsidRPr="000A6787" w:rsidRDefault="006A3A99" w:rsidP="00B63037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0A6787">
        <w:rPr>
          <w:sz w:val="22"/>
          <w:szCs w:val="22"/>
        </w:rPr>
        <w:t>Заседание комиссии по рассмотрению вторых частей заявок на участие в аукционе в электронной форме проводилось 07 апреля 2020 года в 08 часов 00 минут (местного времени), по адресу: Краснодарский край, г. Славянск-на-Кубани, ул. Батарейная 377, каб. 11.</w:t>
      </w:r>
    </w:p>
    <w:p w:rsidR="006A3A99" w:rsidRPr="000A6787" w:rsidRDefault="006A3A99" w:rsidP="009C43B2">
      <w:pPr>
        <w:ind w:firstLine="709"/>
        <w:jc w:val="both"/>
        <w:rPr>
          <w:sz w:val="22"/>
          <w:szCs w:val="22"/>
          <w:lang w:val="ru-RU"/>
        </w:rPr>
      </w:pPr>
      <w:r w:rsidRPr="000A6787">
        <w:rPr>
          <w:sz w:val="22"/>
          <w:szCs w:val="22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68"/>
        <w:gridCol w:w="3288"/>
        <w:gridCol w:w="1143"/>
        <w:gridCol w:w="2914"/>
        <w:gridCol w:w="2389"/>
      </w:tblGrid>
      <w:tr w:rsidR="006A3A99" w:rsidRPr="000A678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0A6787">
              <w:rPr>
                <w:b/>
                <w:bCs/>
                <w:sz w:val="22"/>
                <w:szCs w:val="22"/>
                <w:lang w:val="ru-RU"/>
              </w:rPr>
              <w:t xml:space="preserve">№ </w:t>
            </w:r>
            <w:r w:rsidRPr="000A6787">
              <w:rPr>
                <w:b/>
                <w:bCs/>
                <w:sz w:val="22"/>
                <w:szCs w:val="22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0A6787">
              <w:rPr>
                <w:b/>
                <w:bCs/>
                <w:sz w:val="22"/>
                <w:szCs w:val="22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0A6787">
              <w:rPr>
                <w:b/>
                <w:bCs/>
                <w:sz w:val="22"/>
                <w:szCs w:val="22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0A6787">
              <w:rPr>
                <w:b/>
                <w:bCs/>
                <w:sz w:val="22"/>
                <w:szCs w:val="22"/>
                <w:lang w:val="ru-RU"/>
              </w:rPr>
              <w:t xml:space="preserve">Время поступления </w:t>
            </w:r>
            <w:r w:rsidRPr="000A6787">
              <w:rPr>
                <w:b/>
                <w:bCs/>
                <w:sz w:val="22"/>
                <w:szCs w:val="22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0A6787">
              <w:rPr>
                <w:b/>
                <w:bCs/>
                <w:sz w:val="22"/>
                <w:szCs w:val="22"/>
                <w:lang w:val="ru-RU"/>
              </w:rPr>
              <w:t xml:space="preserve">Порядковый </w:t>
            </w:r>
            <w:r w:rsidRPr="000A6787">
              <w:rPr>
                <w:b/>
                <w:bCs/>
                <w:sz w:val="22"/>
                <w:szCs w:val="22"/>
                <w:lang w:val="ru-RU"/>
              </w:rPr>
              <w:br/>
              <w:t xml:space="preserve">номер заявки </w:t>
            </w:r>
          </w:p>
        </w:tc>
      </w:tr>
      <w:tr w:rsidR="006A3A99" w:rsidRPr="000A678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E42B91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A6787">
              <w:rPr>
                <w:color w:val="000000"/>
                <w:sz w:val="22"/>
                <w:szCs w:val="22"/>
              </w:rPr>
              <w:t>41 040.00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2D63DC">
            <w:pPr>
              <w:jc w:val="center"/>
              <w:rPr>
                <w:sz w:val="22"/>
                <w:szCs w:val="22"/>
              </w:rPr>
            </w:pPr>
            <w:r w:rsidRPr="000A6787">
              <w:rPr>
                <w:color w:val="000000"/>
                <w:sz w:val="22"/>
                <w:szCs w:val="22"/>
                <w:shd w:val="clear" w:color="auto" w:fill="F9F9F9"/>
              </w:rPr>
              <w:t>06.04.2020 10:31:55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EA-45226</w:t>
            </w:r>
          </w:p>
        </w:tc>
      </w:tr>
      <w:tr w:rsidR="006A3A99" w:rsidRPr="000A678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E42B91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A6787">
              <w:rPr>
                <w:color w:val="000000"/>
                <w:sz w:val="22"/>
                <w:szCs w:val="22"/>
              </w:rPr>
              <w:t>41 467.50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</w:rPr>
            </w:pPr>
            <w:r w:rsidRPr="000A6787">
              <w:rPr>
                <w:color w:val="000000"/>
                <w:sz w:val="22"/>
                <w:szCs w:val="22"/>
                <w:shd w:val="clear" w:color="auto" w:fill="FFFFFF"/>
              </w:rPr>
              <w:t>06.04.2020 10:31:28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EA-45221</w:t>
            </w:r>
          </w:p>
        </w:tc>
      </w:tr>
      <w:tr w:rsidR="006A3A99" w:rsidRPr="000A678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C8191F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A6787">
              <w:rPr>
                <w:color w:val="000000"/>
                <w:sz w:val="22"/>
                <w:szCs w:val="22"/>
                <w:lang w:val="ru-RU"/>
              </w:rPr>
              <w:t>53 865.00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</w:rPr>
            </w:pPr>
            <w:r w:rsidRPr="000A6787">
              <w:rPr>
                <w:color w:val="000000"/>
                <w:sz w:val="22"/>
                <w:szCs w:val="22"/>
                <w:shd w:val="clear" w:color="auto" w:fill="F9F9F9"/>
              </w:rPr>
              <w:t>06.04.2020 10:11:34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EA-45241</w:t>
            </w:r>
          </w:p>
        </w:tc>
      </w:tr>
    </w:tbl>
    <w:p w:rsidR="006A3A99" w:rsidRPr="000A6787" w:rsidRDefault="006A3A99" w:rsidP="00F742E9">
      <w:pPr>
        <w:ind w:firstLine="709"/>
        <w:jc w:val="both"/>
        <w:rPr>
          <w:sz w:val="22"/>
          <w:szCs w:val="22"/>
          <w:lang w:val="ru-RU"/>
        </w:rPr>
      </w:pPr>
      <w:r w:rsidRPr="000A6787">
        <w:rPr>
          <w:sz w:val="22"/>
          <w:szCs w:val="22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A3A99" w:rsidRPr="000A678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A3A99" w:rsidRPr="000A6787" w:rsidRDefault="006A3A99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0A6787">
              <w:rPr>
                <w:b/>
                <w:bCs/>
                <w:sz w:val="22"/>
                <w:szCs w:val="22"/>
                <w:lang w:val="ru-RU"/>
              </w:rPr>
              <w:t xml:space="preserve">Номер </w:t>
            </w:r>
          </w:p>
          <w:p w:rsidR="006A3A99" w:rsidRPr="000A6787" w:rsidRDefault="006A3A99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0A6787">
              <w:rPr>
                <w:b/>
                <w:bCs/>
                <w:sz w:val="22"/>
                <w:szCs w:val="22"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A3A99" w:rsidRPr="000A6787" w:rsidRDefault="006A3A99" w:rsidP="00292664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0A6787">
              <w:rPr>
                <w:b/>
                <w:bCs/>
                <w:sz w:val="22"/>
                <w:szCs w:val="22"/>
                <w:lang w:val="ru-RU"/>
              </w:rPr>
              <w:t>Дата и времярегистрации</w:t>
            </w:r>
          </w:p>
          <w:p w:rsidR="006A3A99" w:rsidRPr="000A6787" w:rsidRDefault="006A3A99" w:rsidP="00292664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0A6787">
              <w:rPr>
                <w:b/>
                <w:bCs/>
                <w:sz w:val="22"/>
                <w:szCs w:val="22"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A99" w:rsidRPr="000A6787" w:rsidRDefault="006A3A99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0A6787">
              <w:rPr>
                <w:b/>
                <w:bCs/>
                <w:sz w:val="22"/>
                <w:szCs w:val="22"/>
                <w:lang w:val="ru-RU"/>
              </w:rPr>
              <w:t>Наименование участника аукциона</w:t>
            </w:r>
          </w:p>
        </w:tc>
      </w:tr>
      <w:tr w:rsidR="006A3A99" w:rsidRPr="000A678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A3A99" w:rsidRPr="000A6787" w:rsidRDefault="006A3A99" w:rsidP="00282E2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EA-45226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A3A99" w:rsidRPr="000A6787" w:rsidRDefault="006A3A99" w:rsidP="00FE5198">
            <w:pPr>
              <w:jc w:val="center"/>
              <w:rPr>
                <w:sz w:val="22"/>
                <w:szCs w:val="22"/>
              </w:rPr>
            </w:pPr>
            <w:r w:rsidRPr="000A6787">
              <w:rPr>
                <w:color w:val="000000"/>
                <w:sz w:val="22"/>
                <w:szCs w:val="22"/>
                <w:shd w:val="clear" w:color="auto" w:fill="FFFFFF"/>
              </w:rPr>
              <w:t>01.04.2020 16:54:55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ОБЩЕСТВО С ОГРАНИЧЕННОЙ ОТВЕТСТВЕННОСТЬЮ "ЩИТ"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ИНН4345338750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ОГРН1124345020997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КПП434501001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Место нахождения (жительства)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610035, ОБЛ КИРОВСКАЯ43, Г КИРОВ, УЛ СУРИКОВА, ДОМ 50,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Почтовый адрес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610035, г.Киров, ул.Сурикова, д.50</w:t>
            </w:r>
          </w:p>
          <w:p w:rsidR="006A3A99" w:rsidRPr="000A6787" w:rsidRDefault="006A3A99" w:rsidP="00E42B91">
            <w:pPr>
              <w:pStyle w:val="Heading4"/>
              <w:shd w:val="clear" w:color="auto" w:fill="FFFFFF"/>
              <w:spacing w:before="0" w:after="0" w:line="285" w:lineRule="atLeast"/>
              <w:rPr>
                <w:color w:val="000000"/>
                <w:sz w:val="22"/>
                <w:szCs w:val="22"/>
                <w:lang w:val="ru-RU"/>
              </w:rPr>
            </w:pPr>
            <w:r w:rsidRPr="000A6787">
              <w:rPr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Машковцев Андрей Владимирович</w:t>
            </w:r>
          </w:p>
          <w:p w:rsidR="006A3A99" w:rsidRPr="000A6787" w:rsidRDefault="006A3A99" w:rsidP="0093521C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Телефон 79229777335</w:t>
            </w:r>
          </w:p>
        </w:tc>
      </w:tr>
      <w:tr w:rsidR="006A3A99" w:rsidRPr="000A678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A3A99" w:rsidRPr="000A6787" w:rsidRDefault="006A3A99" w:rsidP="00282E2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EA-45221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A3A99" w:rsidRPr="000A6787" w:rsidRDefault="006A3A99" w:rsidP="008424A3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0A6787">
              <w:rPr>
                <w:color w:val="000000"/>
                <w:sz w:val="22"/>
                <w:szCs w:val="22"/>
                <w:shd w:val="clear" w:color="auto" w:fill="FFFFFF"/>
              </w:rPr>
              <w:t>01.04.2020 16:23:24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Индивидуальный предприниматель СОЛОМЯНИКОВА НИНА НИКОЛАЕВНА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ИНН272108968866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ОГРНИП315230800010816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Телефон79189177765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olan70@bk.ru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Почтовый адрес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Российская Федерация, КРАЙ КРАСНОДАРСКИЙ23, Г КРАСНОДАР, ул. Им. 70-летия октября 114 кв.14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Контактное лицо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СОЛОМЯНИКОВА НИНА НИКОЛАЕВНА</w:t>
            </w:r>
          </w:p>
        </w:tc>
      </w:tr>
      <w:tr w:rsidR="006A3A99" w:rsidRPr="000A678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A3A99" w:rsidRPr="000A6787" w:rsidRDefault="006A3A99" w:rsidP="00282E2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EA-45241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A3A99" w:rsidRPr="000A6787" w:rsidRDefault="006A3A99" w:rsidP="008424A3">
            <w:pPr>
              <w:jc w:val="center"/>
              <w:rPr>
                <w:color w:val="000000"/>
                <w:sz w:val="22"/>
                <w:szCs w:val="22"/>
                <w:shd w:val="clear" w:color="auto" w:fill="F9F9F9"/>
              </w:rPr>
            </w:pPr>
            <w:r w:rsidRPr="000A6787">
              <w:rPr>
                <w:color w:val="000000"/>
                <w:sz w:val="22"/>
                <w:szCs w:val="22"/>
                <w:shd w:val="clear" w:color="auto" w:fill="FFFFFF"/>
              </w:rPr>
              <w:t>01.04.2020 21:42:35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Индивидуальный предприниматель УВАЙДОВ ГРИГОРИЙ ВЛАДИМИРОВИЧ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ИНН774332967716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ОГРНИП319774600576915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Место нахождения (жительства)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Краснодар ул. Автолюбителей 52/4 кв. 268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Почтовый адрес</w:t>
            </w:r>
          </w:p>
          <w:p w:rsidR="006A3A99" w:rsidRPr="000A6787" w:rsidRDefault="006A3A99" w:rsidP="00E42B91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350061 г. Краснодар ул. Автолюбителей 52/4 кв. 268</w:t>
            </w:r>
          </w:p>
          <w:p w:rsidR="006A3A99" w:rsidRPr="000A6787" w:rsidRDefault="006A3A99" w:rsidP="00E42B91">
            <w:pPr>
              <w:pStyle w:val="Heading4"/>
              <w:shd w:val="clear" w:color="auto" w:fill="FFFFFF"/>
              <w:spacing w:before="0" w:after="0" w:line="285" w:lineRule="atLeast"/>
              <w:rPr>
                <w:color w:val="000000"/>
                <w:sz w:val="22"/>
                <w:szCs w:val="22"/>
                <w:lang w:val="ru-RU"/>
              </w:rPr>
            </w:pPr>
            <w:r w:rsidRPr="000A6787">
              <w:rPr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6A3A99" w:rsidRPr="000A6787" w:rsidRDefault="006A3A99" w:rsidP="006465AE">
            <w:pPr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Телефон 79883173554</w:t>
            </w:r>
          </w:p>
        </w:tc>
      </w:tr>
    </w:tbl>
    <w:p w:rsidR="006A3A99" w:rsidRPr="000A6787" w:rsidRDefault="006A3A99" w:rsidP="00C07BB1">
      <w:pPr>
        <w:ind w:firstLine="567"/>
        <w:jc w:val="both"/>
        <w:rPr>
          <w:sz w:val="22"/>
          <w:szCs w:val="22"/>
          <w:lang w:val="ru-RU"/>
        </w:rPr>
      </w:pPr>
      <w:r w:rsidRPr="000A6787">
        <w:rPr>
          <w:sz w:val="22"/>
          <w:szCs w:val="22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0A6787">
        <w:rPr>
          <w:sz w:val="22"/>
          <w:szCs w:val="22"/>
          <w:lang w:val="ru-RU" w:eastAsia="ru-RU"/>
        </w:rPr>
        <w:t xml:space="preserve"> со ст.69 Федерального закона от 05 апреля 2013 года № 44-ФЗ</w:t>
      </w:r>
      <w:r w:rsidRPr="000A6787">
        <w:rPr>
          <w:sz w:val="22"/>
          <w:szCs w:val="22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0A6787">
        <w:rPr>
          <w:sz w:val="22"/>
          <w:szCs w:val="22"/>
          <w:lang w:val="ru-RU" w:eastAsia="ru-RU"/>
        </w:rPr>
        <w:t>Федерального закона № 44-ФЗ),</w:t>
      </w:r>
      <w:r w:rsidRPr="000A6787">
        <w:rPr>
          <w:sz w:val="22"/>
          <w:szCs w:val="22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6A3A99" w:rsidRPr="000A6787" w:rsidRDefault="006A3A99" w:rsidP="00723272">
      <w:pPr>
        <w:rPr>
          <w:sz w:val="22"/>
          <w:szCs w:val="22"/>
          <w:lang w:val="ru-RU"/>
        </w:rPr>
      </w:pPr>
      <w:r w:rsidRPr="000A6787">
        <w:rPr>
          <w:sz w:val="22"/>
          <w:szCs w:val="22"/>
          <w:lang w:val="ru-RU"/>
        </w:rPr>
        <w:t xml:space="preserve">- признать соответствующими требованиям, </w:t>
      </w:r>
      <w:r w:rsidRPr="000A6787">
        <w:rPr>
          <w:sz w:val="22"/>
          <w:szCs w:val="22"/>
          <w:lang w:val="ru-RU" w:eastAsia="ru-RU"/>
        </w:rPr>
        <w:t>установленным ст.69 Федерального закона № 44-ФЗ и</w:t>
      </w:r>
      <w:r w:rsidRPr="000A6787">
        <w:rPr>
          <w:sz w:val="22"/>
          <w:szCs w:val="22"/>
          <w:lang w:val="ru-RU"/>
        </w:rPr>
        <w:t xml:space="preserve"> документацией аукциона в электронной форме, заявки: № EA-45226- ОБЩЕСТВО С ОГРАНИЧЕННОЙ ОТВЕТСТВЕННОСТЬЮ "ЩИТ", № EA-45221- Индивидуальный предприниматель СОЛОМЯНИКОВА НИНА НИКОЛАЕВНА, № EA-45241- Индивидуальный предприниматель УВАЙДОВ ГРИГОРИЙ ВЛАДИМИРОВИЧ.</w:t>
      </w:r>
    </w:p>
    <w:p w:rsidR="006A3A99" w:rsidRPr="000A6787" w:rsidRDefault="006A3A99" w:rsidP="00584FE4">
      <w:pPr>
        <w:ind w:firstLine="708"/>
        <w:jc w:val="both"/>
        <w:rPr>
          <w:sz w:val="22"/>
          <w:szCs w:val="22"/>
          <w:lang w:val="ru-RU"/>
        </w:rPr>
      </w:pPr>
      <w:r w:rsidRPr="000A6787">
        <w:rPr>
          <w:sz w:val="22"/>
          <w:szCs w:val="22"/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A3A99" w:rsidRPr="000A6787">
        <w:trPr>
          <w:trHeight w:val="415"/>
        </w:trPr>
        <w:tc>
          <w:tcPr>
            <w:tcW w:w="2204" w:type="dxa"/>
            <w:vMerge w:val="restart"/>
            <w:vAlign w:val="center"/>
          </w:tcPr>
          <w:p w:rsidR="006A3A99" w:rsidRPr="000A6787" w:rsidRDefault="006A3A99" w:rsidP="00AA4A97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b/>
                <w:bCs/>
                <w:sz w:val="22"/>
                <w:szCs w:val="22"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6A3A99" w:rsidRPr="000A6787" w:rsidRDefault="006A3A99" w:rsidP="00AA4A9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0A6787">
              <w:rPr>
                <w:b/>
                <w:bCs/>
                <w:sz w:val="22"/>
                <w:szCs w:val="22"/>
                <w:lang w:val="ru-RU"/>
              </w:rPr>
              <w:t xml:space="preserve">Члены комиссии </w:t>
            </w:r>
          </w:p>
        </w:tc>
      </w:tr>
      <w:tr w:rsidR="006A3A99" w:rsidRPr="000A6787">
        <w:trPr>
          <w:trHeight w:val="274"/>
        </w:trPr>
        <w:tc>
          <w:tcPr>
            <w:tcW w:w="2204" w:type="dxa"/>
            <w:vMerge/>
          </w:tcPr>
          <w:p w:rsidR="006A3A99" w:rsidRPr="000A6787" w:rsidRDefault="006A3A99" w:rsidP="00AA4A97">
            <w:pPr>
              <w:rPr>
                <w:noProof/>
                <w:sz w:val="22"/>
                <w:szCs w:val="22"/>
                <w:lang w:val="ru-RU"/>
              </w:rPr>
            </w:pPr>
          </w:p>
        </w:tc>
        <w:tc>
          <w:tcPr>
            <w:tcW w:w="1700" w:type="dxa"/>
          </w:tcPr>
          <w:p w:rsidR="006A3A99" w:rsidRPr="000A6787" w:rsidRDefault="006A3A99" w:rsidP="00AA4A97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6A3A99" w:rsidRPr="000A6787" w:rsidRDefault="006A3A99" w:rsidP="00AA4A97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A3A99" w:rsidRPr="000A6787" w:rsidRDefault="006A3A99" w:rsidP="00AA4A97">
            <w:pPr>
              <w:ind w:right="-21"/>
              <w:jc w:val="center"/>
              <w:rPr>
                <w:sz w:val="22"/>
                <w:szCs w:val="22"/>
                <w:lang w:val="ru-RU"/>
              </w:rPr>
            </w:pPr>
          </w:p>
          <w:p w:rsidR="006A3A99" w:rsidRPr="000A6787" w:rsidRDefault="006A3A99" w:rsidP="00AA4A97">
            <w:pPr>
              <w:ind w:right="-21"/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A3A99" w:rsidRPr="000A6787" w:rsidRDefault="006A3A99" w:rsidP="0056026D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6A3A99" w:rsidRPr="000A6787" w:rsidRDefault="006A3A99" w:rsidP="001B1EE5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6A3A99" w:rsidRPr="000A6787" w:rsidRDefault="006A3A99" w:rsidP="00AA4A97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6A3A99" w:rsidRPr="000A6787" w:rsidRDefault="006A3A99" w:rsidP="001757FC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6A3A99" w:rsidRPr="000A6787" w:rsidRDefault="006A3A99" w:rsidP="0056026D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6A3A99" w:rsidRPr="000A6787" w:rsidRDefault="006A3A99" w:rsidP="001757FC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Владыкина Л.В.</w:t>
            </w:r>
          </w:p>
        </w:tc>
      </w:tr>
      <w:tr w:rsidR="006A3A99" w:rsidRPr="000A6787">
        <w:trPr>
          <w:trHeight w:val="938"/>
        </w:trPr>
        <w:tc>
          <w:tcPr>
            <w:tcW w:w="2204" w:type="dxa"/>
            <w:vAlign w:val="center"/>
          </w:tcPr>
          <w:p w:rsidR="006A3A99" w:rsidRPr="000A6787" w:rsidRDefault="006A3A99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№ EA-45226- ОБЩЕСТВО С ОГРАНИЧЕННОЙ ОТВЕТСТВЕННОСТЬЮ "ЩИТ"</w:t>
            </w:r>
          </w:p>
        </w:tc>
        <w:tc>
          <w:tcPr>
            <w:tcW w:w="1700" w:type="dxa"/>
          </w:tcPr>
          <w:p w:rsidR="006A3A99" w:rsidRPr="000A6787" w:rsidRDefault="006A3A99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A3A99" w:rsidRPr="000A6787" w:rsidRDefault="006A3A99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A3A99" w:rsidRPr="000A6787" w:rsidRDefault="006A3A99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A3A99" w:rsidRPr="000A6787" w:rsidRDefault="006A3A99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A3A99" w:rsidRPr="000A6787" w:rsidRDefault="006A3A99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A3A99" w:rsidRPr="000A6787">
        <w:trPr>
          <w:trHeight w:val="938"/>
        </w:trPr>
        <w:tc>
          <w:tcPr>
            <w:tcW w:w="2204" w:type="dxa"/>
            <w:vAlign w:val="center"/>
          </w:tcPr>
          <w:p w:rsidR="006A3A99" w:rsidRPr="000A6787" w:rsidRDefault="006A3A99" w:rsidP="00282E2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№ EA-45221- Индивидуальный предприниматель СОЛОМЯНИКОВА НИНА НИКОЛАЕВНА</w:t>
            </w:r>
          </w:p>
        </w:tc>
        <w:tc>
          <w:tcPr>
            <w:tcW w:w="1700" w:type="dxa"/>
          </w:tcPr>
          <w:p w:rsidR="006A3A99" w:rsidRPr="000A6787" w:rsidRDefault="006A3A99" w:rsidP="00282E2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A3A99" w:rsidRPr="000A6787" w:rsidRDefault="006A3A99" w:rsidP="00282E2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A3A99" w:rsidRPr="000A6787" w:rsidRDefault="006A3A99" w:rsidP="00282E2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A3A99" w:rsidRPr="000A6787" w:rsidRDefault="006A3A99" w:rsidP="00282E2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A3A99" w:rsidRPr="000A6787" w:rsidRDefault="006A3A99" w:rsidP="00282E2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A3A99" w:rsidRPr="000A6787">
        <w:trPr>
          <w:trHeight w:val="938"/>
        </w:trPr>
        <w:tc>
          <w:tcPr>
            <w:tcW w:w="2204" w:type="dxa"/>
            <w:vAlign w:val="center"/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№ EA-45241- Индивидуальный предприниматель УВАЙДОВ ГРИГОРИЙ ВЛАДИМИРОВИЧ</w:t>
            </w:r>
          </w:p>
        </w:tc>
        <w:tc>
          <w:tcPr>
            <w:tcW w:w="1700" w:type="dxa"/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A3A99" w:rsidRPr="000A6787" w:rsidRDefault="006A3A99" w:rsidP="00610F30">
            <w:pPr>
              <w:jc w:val="center"/>
              <w:rPr>
                <w:sz w:val="22"/>
                <w:szCs w:val="22"/>
                <w:lang w:val="ru-RU"/>
              </w:rPr>
            </w:pPr>
            <w:r w:rsidRPr="000A6787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6A3A99" w:rsidRPr="000A6787" w:rsidRDefault="006A3A99" w:rsidP="003418A3">
      <w:pPr>
        <w:rPr>
          <w:sz w:val="22"/>
          <w:szCs w:val="22"/>
          <w:lang w:val="ru-RU"/>
        </w:rPr>
      </w:pPr>
      <w:bookmarkStart w:id="0" w:name="Reference"/>
      <w:bookmarkEnd w:id="0"/>
      <w:r w:rsidRPr="000A6787">
        <w:rPr>
          <w:sz w:val="22"/>
          <w:szCs w:val="22"/>
          <w:lang w:val="ru-RU"/>
        </w:rPr>
        <w:t xml:space="preserve">На основании ч.10 ст.69 Федерального закона № 44-ФЗ победителем аукциона в электронной форме по закупке «Переговорное устройство»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"ЩИТ", </w:t>
      </w:r>
      <w:bookmarkStart w:id="1" w:name="_GoBack"/>
      <w:bookmarkEnd w:id="1"/>
      <w:r w:rsidRPr="000A6787">
        <w:rPr>
          <w:sz w:val="22"/>
          <w:szCs w:val="22"/>
          <w:lang w:val="ru-RU"/>
        </w:rPr>
        <w:t xml:space="preserve">предложение о цене контракта </w:t>
      </w:r>
      <w:r w:rsidRPr="000A6787">
        <w:rPr>
          <w:color w:val="000000"/>
          <w:sz w:val="22"/>
          <w:szCs w:val="22"/>
          <w:lang w:val="ru-RU"/>
        </w:rPr>
        <w:t>41 040.00</w:t>
      </w:r>
      <w:r w:rsidRPr="000A6787">
        <w:rPr>
          <w:sz w:val="22"/>
          <w:szCs w:val="22"/>
          <w:lang w:val="ru-RU"/>
        </w:rPr>
        <w:t xml:space="preserve"> рублей.  </w:t>
      </w:r>
    </w:p>
    <w:p w:rsidR="006A3A99" w:rsidRPr="000A6787" w:rsidRDefault="006A3A99" w:rsidP="00FD311B">
      <w:pPr>
        <w:ind w:firstLine="709"/>
        <w:jc w:val="both"/>
        <w:rPr>
          <w:b/>
          <w:bCs/>
          <w:sz w:val="22"/>
          <w:szCs w:val="22"/>
          <w:lang w:val="ru-RU"/>
        </w:rPr>
      </w:pPr>
      <w:r w:rsidRPr="000A6787">
        <w:rPr>
          <w:b/>
          <w:bCs/>
          <w:sz w:val="22"/>
          <w:szCs w:val="22"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A3A99" w:rsidRPr="000A6787">
        <w:trPr>
          <w:trHeight w:val="206"/>
          <w:jc w:val="center"/>
        </w:trPr>
        <w:tc>
          <w:tcPr>
            <w:tcW w:w="7338" w:type="dxa"/>
          </w:tcPr>
          <w:p w:rsidR="006A3A99" w:rsidRPr="000A6787" w:rsidRDefault="006A3A99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6A3A99" w:rsidRPr="000A6787" w:rsidRDefault="006A3A99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0A6787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693" w:type="dxa"/>
          </w:tcPr>
          <w:p w:rsidR="006A3A99" w:rsidRPr="000A6787" w:rsidRDefault="006A3A99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6A3A99" w:rsidRPr="000A6787" w:rsidRDefault="006A3A99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0A6787">
              <w:rPr>
                <w:sz w:val="22"/>
                <w:szCs w:val="22"/>
              </w:rPr>
              <w:t>Просоленко Ю.А.</w:t>
            </w:r>
          </w:p>
          <w:p w:rsidR="006A3A99" w:rsidRPr="000A6787" w:rsidRDefault="006A3A99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</w:tc>
      </w:tr>
      <w:tr w:rsidR="006A3A99" w:rsidRPr="000A6787">
        <w:trPr>
          <w:trHeight w:val="206"/>
          <w:jc w:val="center"/>
        </w:trPr>
        <w:tc>
          <w:tcPr>
            <w:tcW w:w="7338" w:type="dxa"/>
          </w:tcPr>
          <w:p w:rsidR="006A3A99" w:rsidRPr="000A6787" w:rsidRDefault="006A3A99" w:rsidP="001757FC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6A3A99" w:rsidRPr="000A6787" w:rsidRDefault="006A3A99" w:rsidP="001757FC">
            <w:pPr>
              <w:pStyle w:val="BodyText"/>
              <w:spacing w:after="0"/>
              <w:rPr>
                <w:sz w:val="22"/>
                <w:szCs w:val="22"/>
              </w:rPr>
            </w:pPr>
            <w:r w:rsidRPr="000A6787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2693" w:type="dxa"/>
          </w:tcPr>
          <w:p w:rsidR="006A3A99" w:rsidRPr="000A6787" w:rsidRDefault="006A3A99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0A6787">
              <w:rPr>
                <w:sz w:val="22"/>
                <w:szCs w:val="22"/>
              </w:rPr>
              <w:t>Дехтерев Ю.С.</w:t>
            </w:r>
          </w:p>
          <w:p w:rsidR="006A3A99" w:rsidRPr="000A6787" w:rsidRDefault="006A3A99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6A3A99" w:rsidRPr="000A6787" w:rsidRDefault="006A3A99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0A6787">
              <w:rPr>
                <w:sz w:val="22"/>
                <w:szCs w:val="22"/>
              </w:rPr>
              <w:t>Костюк Н.В.</w:t>
            </w:r>
          </w:p>
          <w:p w:rsidR="006A3A99" w:rsidRPr="000A6787" w:rsidRDefault="006A3A99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6A3A99" w:rsidRPr="000A6787" w:rsidRDefault="006A3A99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0A6787">
              <w:rPr>
                <w:sz w:val="22"/>
                <w:szCs w:val="22"/>
              </w:rPr>
              <w:t>Мальченко Е.А.</w:t>
            </w:r>
          </w:p>
          <w:p w:rsidR="006A3A99" w:rsidRPr="000A6787" w:rsidRDefault="006A3A99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</w:tc>
      </w:tr>
      <w:tr w:rsidR="006A3A99" w:rsidRPr="000A6787">
        <w:trPr>
          <w:trHeight w:val="206"/>
          <w:jc w:val="center"/>
        </w:trPr>
        <w:tc>
          <w:tcPr>
            <w:tcW w:w="7338" w:type="dxa"/>
          </w:tcPr>
          <w:p w:rsidR="006A3A99" w:rsidRPr="000A6787" w:rsidRDefault="006A3A99" w:rsidP="006465AE">
            <w:pPr>
              <w:pStyle w:val="BodyText"/>
              <w:spacing w:after="0"/>
              <w:rPr>
                <w:sz w:val="22"/>
                <w:szCs w:val="22"/>
              </w:rPr>
            </w:pPr>
            <w:r w:rsidRPr="000A6787">
              <w:rPr>
                <w:sz w:val="22"/>
                <w:szCs w:val="22"/>
              </w:rPr>
              <w:t>Секретарь комиссии</w:t>
            </w:r>
            <w:r w:rsidRPr="000A6787">
              <w:rPr>
                <w:sz w:val="22"/>
                <w:szCs w:val="22"/>
              </w:rPr>
              <w:tab/>
            </w:r>
          </w:p>
          <w:p w:rsidR="006A3A99" w:rsidRPr="000A6787" w:rsidRDefault="006A3A99" w:rsidP="006465AE">
            <w:pPr>
              <w:pStyle w:val="BodyText"/>
              <w:spacing w:after="0"/>
              <w:rPr>
                <w:sz w:val="22"/>
                <w:szCs w:val="22"/>
              </w:rPr>
            </w:pPr>
            <w:r w:rsidRPr="000A6787">
              <w:rPr>
                <w:sz w:val="22"/>
                <w:szCs w:val="22"/>
              </w:rPr>
              <w:tab/>
            </w:r>
          </w:p>
        </w:tc>
        <w:tc>
          <w:tcPr>
            <w:tcW w:w="2693" w:type="dxa"/>
          </w:tcPr>
          <w:p w:rsidR="006A3A99" w:rsidRPr="000A6787" w:rsidRDefault="006A3A99" w:rsidP="006465AE">
            <w:pPr>
              <w:pStyle w:val="BodyText"/>
              <w:spacing w:after="0"/>
              <w:rPr>
                <w:sz w:val="22"/>
                <w:szCs w:val="22"/>
              </w:rPr>
            </w:pPr>
            <w:r w:rsidRPr="000A6787">
              <w:rPr>
                <w:sz w:val="22"/>
                <w:szCs w:val="22"/>
              </w:rPr>
              <w:t>Владыкина Л.В.</w:t>
            </w:r>
          </w:p>
        </w:tc>
      </w:tr>
    </w:tbl>
    <w:p w:rsidR="006A3A99" w:rsidRPr="000A6787" w:rsidRDefault="006A3A99" w:rsidP="006465AE">
      <w:pPr>
        <w:jc w:val="both"/>
        <w:rPr>
          <w:sz w:val="22"/>
          <w:szCs w:val="22"/>
          <w:lang w:val="ru-RU" w:eastAsia="ru-RU"/>
        </w:rPr>
      </w:pPr>
    </w:p>
    <w:sectPr w:rsidR="006A3A99" w:rsidRPr="000A6787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A99" w:rsidRDefault="006A3A99">
      <w:r>
        <w:separator/>
      </w:r>
    </w:p>
  </w:endnote>
  <w:endnote w:type="continuationSeparator" w:id="1">
    <w:p w:rsidR="006A3A99" w:rsidRDefault="006A3A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A99" w:rsidRDefault="006A3A99">
      <w:r>
        <w:separator/>
      </w:r>
    </w:p>
  </w:footnote>
  <w:footnote w:type="continuationSeparator" w:id="1">
    <w:p w:rsidR="006A3A99" w:rsidRDefault="006A3A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99" w:rsidRDefault="006A3A9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6A3A99" w:rsidRDefault="006A3A9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787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86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87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71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7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87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870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86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86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9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86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6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869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7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786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6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9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786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7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8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786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86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7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8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7869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869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7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7869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6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8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786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9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7869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7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7869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8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786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7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9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7869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8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786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69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7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786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86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93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9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786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869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869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869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6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78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78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70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787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7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7870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787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787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787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7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787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7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7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787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787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86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70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12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870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869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7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87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7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86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6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787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69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7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787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7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87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870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2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3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3</Pages>
  <Words>1253</Words>
  <Characters>7148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6</cp:revision>
  <cp:lastPrinted>2020-03-04T14:18:00Z</cp:lastPrinted>
  <dcterms:created xsi:type="dcterms:W3CDTF">2020-04-07T05:57:00Z</dcterms:created>
  <dcterms:modified xsi:type="dcterms:W3CDTF">2020-04-07T06:12:00Z</dcterms:modified>
</cp:coreProperties>
</file>