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2FC" w:rsidRPr="00335A45" w:rsidRDefault="00F242F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0318300120820000096</w:t>
      </w:r>
    </w:p>
    <w:p w:rsidR="00F242FC" w:rsidRPr="00335A45" w:rsidRDefault="00F242FC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242FC" w:rsidRPr="00335A45" w:rsidRDefault="00F242F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242FC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242FC" w:rsidRPr="00335A45" w:rsidRDefault="00F242FC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242FC" w:rsidRPr="00335A45" w:rsidRDefault="00F242FC" w:rsidP="00DC58F4">
            <w:pPr>
              <w:ind w:left="-425" w:right="-3"/>
              <w:jc w:val="right"/>
              <w:rPr>
                <w:lang w:val="ru-RU"/>
              </w:rPr>
            </w:pPr>
            <w:r w:rsidRPr="00335A45">
              <w:rPr>
                <w:lang w:val="ru-RU"/>
              </w:rPr>
              <w:t xml:space="preserve">07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F242FC" w:rsidRPr="00335A45" w:rsidRDefault="00F242F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5A45">
        <w:rPr>
          <w:b/>
          <w:bCs/>
          <w:lang w:val="ru-RU"/>
        </w:rPr>
        <w:t xml:space="preserve">Информация о государственном заказчике: </w:t>
      </w:r>
      <w:r w:rsidRPr="00335A45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335A45">
          <w:rPr>
            <w:rStyle w:val="Hyperlink"/>
          </w:rPr>
          <w:t>crbzak</w:t>
        </w:r>
        <w:r w:rsidRPr="00335A45">
          <w:rPr>
            <w:rStyle w:val="Hyperlink"/>
            <w:lang w:val="ru-RU"/>
          </w:rPr>
          <w:t>@</w:t>
        </w:r>
        <w:r w:rsidRPr="00335A45">
          <w:rPr>
            <w:rStyle w:val="Hyperlink"/>
          </w:rPr>
          <w:t>mail</w:t>
        </w:r>
        <w:r w:rsidRPr="00335A45">
          <w:rPr>
            <w:rStyle w:val="Hyperlink"/>
            <w:lang w:val="ru-RU"/>
          </w:rPr>
          <w:t>.</w:t>
        </w:r>
        <w:r w:rsidRPr="00335A45">
          <w:rPr>
            <w:rStyle w:val="Hyperlink"/>
          </w:rPr>
          <w:t>ru</w:t>
        </w:r>
      </w:hyperlink>
      <w:r w:rsidRPr="00335A45">
        <w:rPr>
          <w:lang w:val="ru-RU"/>
        </w:rPr>
        <w:t>. Контрактный управляющий: Дехтерев Юрий Сергеевич.</w:t>
      </w: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5A45">
        <w:rPr>
          <w:b/>
          <w:bCs/>
          <w:lang w:val="ru-RU"/>
        </w:rPr>
        <w:t>Предмет контракта: «</w:t>
      </w:r>
      <w:r w:rsidRPr="00335A45">
        <w:rPr>
          <w:lang w:val="ru-RU"/>
        </w:rPr>
        <w:t xml:space="preserve">Изделия медицинские».  </w:t>
      </w:r>
    </w:p>
    <w:p w:rsidR="00F242FC" w:rsidRPr="00335A45" w:rsidRDefault="00F242FC" w:rsidP="00335A45">
      <w:pPr>
        <w:autoSpaceDE w:val="0"/>
        <w:autoSpaceDN w:val="0"/>
        <w:adjustRightInd w:val="0"/>
        <w:rPr>
          <w:color w:val="000000"/>
          <w:lang w:val="ru-RU"/>
        </w:rPr>
      </w:pPr>
      <w:r w:rsidRPr="00335A45">
        <w:rPr>
          <w:b/>
          <w:bCs/>
          <w:noProof/>
          <w:lang w:val="ru-RU"/>
        </w:rPr>
        <w:t>Идентификационный код закупки:</w:t>
      </w:r>
      <w:r w:rsidRPr="00335A45">
        <w:rPr>
          <w:lang w:val="ru-RU"/>
        </w:rPr>
        <w:t xml:space="preserve"> </w:t>
      </w:r>
      <w:r w:rsidRPr="00335A45">
        <w:rPr>
          <w:color w:val="000000"/>
          <w:lang w:val="ru-RU"/>
        </w:rPr>
        <w:t>203234901331923490100101110013250000</w:t>
      </w:r>
    </w:p>
    <w:p w:rsidR="00F242FC" w:rsidRPr="00335A45" w:rsidRDefault="00F242FC" w:rsidP="00335A45">
      <w:pPr>
        <w:autoSpaceDE w:val="0"/>
        <w:autoSpaceDN w:val="0"/>
        <w:adjustRightInd w:val="0"/>
        <w:rPr>
          <w:lang w:val="ru-RU"/>
        </w:rPr>
      </w:pPr>
      <w:r w:rsidRPr="00335A45">
        <w:rPr>
          <w:b/>
          <w:bCs/>
          <w:noProof/>
          <w:lang w:val="ru-RU"/>
        </w:rPr>
        <w:t>Начальная (максимальная) цена контракта</w:t>
      </w:r>
      <w:r w:rsidRPr="00335A45">
        <w:rPr>
          <w:b/>
          <w:bCs/>
          <w:lang w:val="ru-RU"/>
        </w:rPr>
        <w:t>:</w:t>
      </w:r>
      <w:r w:rsidRPr="00335A45">
        <w:rPr>
          <w:lang w:val="ru-RU"/>
        </w:rPr>
        <w:t xml:space="preserve"> 499981руб. 86 коп. (четыреста девяносто девять тысяч девятьсот восемьдесят один рубль 86 копеек).</w:t>
      </w: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5A45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335A45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товарной накладной.</w:t>
      </w: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5A45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335A45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335A45">
        <w:rPr>
          <w:b/>
          <w:bCs/>
          <w:lang w:val="ru-RU"/>
        </w:rPr>
        <w:t>Источник финансирования:</w:t>
      </w:r>
      <w:r w:rsidRPr="00335A45">
        <w:rPr>
          <w:lang w:val="ru-RU"/>
        </w:rPr>
        <w:t xml:space="preserve"> Внебюджетные фонды (ОМС).</w:t>
      </w:r>
    </w:p>
    <w:p w:rsidR="00F242FC" w:rsidRPr="00335A45" w:rsidRDefault="00F242FC" w:rsidP="00335A4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335A45">
        <w:rPr>
          <w:lang w:val="ru-RU"/>
        </w:rPr>
        <w:t xml:space="preserve">  </w:t>
      </w:r>
      <w:r w:rsidRPr="00335A45">
        <w:rPr>
          <w:b/>
          <w:bCs/>
          <w:lang w:val="ru-RU"/>
        </w:rPr>
        <w:t>Размер обеспечения заявки на участие в аукционе:</w:t>
      </w:r>
      <w:r w:rsidRPr="00335A45">
        <w:rPr>
          <w:lang w:val="ru-RU"/>
        </w:rPr>
        <w:t xml:space="preserve"> Не установлен</w:t>
      </w:r>
      <w:r w:rsidRPr="00335A45">
        <w:rPr>
          <w:spacing w:val="-2"/>
          <w:lang w:val="ru-RU"/>
        </w:rPr>
        <w:t>.</w:t>
      </w:r>
    </w:p>
    <w:p w:rsidR="00F242FC" w:rsidRPr="00335A45" w:rsidRDefault="00F242FC" w:rsidP="00335A45">
      <w:pPr>
        <w:jc w:val="both"/>
        <w:rPr>
          <w:spacing w:val="-2"/>
          <w:lang w:val="ru-RU"/>
        </w:rPr>
      </w:pPr>
      <w:r w:rsidRPr="00335A45">
        <w:rPr>
          <w:b/>
          <w:bCs/>
          <w:lang w:val="ru-RU"/>
        </w:rPr>
        <w:t xml:space="preserve">       </w:t>
      </w:r>
      <w:r w:rsidRPr="00335A45">
        <w:rPr>
          <w:b/>
          <w:bCs/>
          <w:lang w:val="ru-RU"/>
        </w:rPr>
        <w:tab/>
        <w:t xml:space="preserve">Размер обеспечения исполнения контракта: </w:t>
      </w:r>
      <w:r w:rsidRPr="00335A45">
        <w:rPr>
          <w:lang w:val="ru-RU"/>
        </w:rPr>
        <w:t xml:space="preserve">5 </w:t>
      </w:r>
      <w:r w:rsidRPr="00335A45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242FC" w:rsidRPr="00335A45" w:rsidRDefault="00F242FC" w:rsidP="00335A4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335A45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335A45">
        <w:rPr>
          <w:color w:val="000000"/>
          <w:sz w:val="24"/>
          <w:szCs w:val="24"/>
        </w:rPr>
        <w:t xml:space="preserve">25.03.2020 16:09 </w:t>
      </w:r>
      <w:r w:rsidRPr="00335A45">
        <w:rPr>
          <w:sz w:val="24"/>
          <w:szCs w:val="24"/>
        </w:rPr>
        <w:t>(московское время).</w:t>
      </w:r>
    </w:p>
    <w:p w:rsidR="00F242FC" w:rsidRPr="00335A45" w:rsidRDefault="00F242FC" w:rsidP="00335A4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335A45">
        <w:rPr>
          <w:sz w:val="24"/>
          <w:szCs w:val="24"/>
        </w:rPr>
        <w:t xml:space="preserve"> </w:t>
      </w:r>
    </w:p>
    <w:p w:rsidR="00F242FC" w:rsidRPr="00335A45" w:rsidRDefault="00F242FC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242FC" w:rsidRPr="00335A45">
        <w:trPr>
          <w:jc w:val="center"/>
        </w:trPr>
        <w:tc>
          <w:tcPr>
            <w:tcW w:w="9828" w:type="dxa"/>
            <w:gridSpan w:val="5"/>
          </w:tcPr>
          <w:p w:rsidR="00F242FC" w:rsidRPr="00335A45" w:rsidRDefault="00F242F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F242FC" w:rsidRPr="00335A45">
        <w:trPr>
          <w:jc w:val="center"/>
        </w:trPr>
        <w:tc>
          <w:tcPr>
            <w:tcW w:w="2820" w:type="dxa"/>
          </w:tcPr>
          <w:p w:rsidR="00F242FC" w:rsidRPr="00335A45" w:rsidRDefault="00F242F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242FC" w:rsidRPr="00335A45" w:rsidRDefault="00F242F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242FC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F242FC" w:rsidRPr="00335A45" w:rsidRDefault="00F242FC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F242FC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F242FC" w:rsidRPr="00335A45" w:rsidRDefault="00F242FC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242FC" w:rsidRPr="00335A45" w:rsidRDefault="00F242FC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F242FC" w:rsidRPr="00335A45">
        <w:trPr>
          <w:jc w:val="center"/>
        </w:trPr>
        <w:tc>
          <w:tcPr>
            <w:tcW w:w="9828" w:type="dxa"/>
            <w:gridSpan w:val="5"/>
          </w:tcPr>
          <w:p w:rsidR="00F242FC" w:rsidRPr="00335A45" w:rsidRDefault="00F242FC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F242FC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242FC" w:rsidRPr="00335A45" w:rsidRDefault="00F242F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F242FC" w:rsidRPr="00335A45" w:rsidRDefault="00F242F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F242FC" w:rsidRPr="00335A45" w:rsidRDefault="00F242FC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242FC" w:rsidRPr="00335A45" w:rsidRDefault="00F242FC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F242FC" w:rsidRPr="00335A45" w:rsidRDefault="00F242F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F242FC" w:rsidRPr="00335A45" w:rsidRDefault="00F242F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F242FC" w:rsidRPr="00335A45" w:rsidRDefault="00F242FC" w:rsidP="00A841CC">
            <w:pPr>
              <w:ind w:right="-80"/>
              <w:jc w:val="both"/>
              <w:rPr>
                <w:lang w:val="ru-RU"/>
              </w:rPr>
            </w:pPr>
          </w:p>
          <w:p w:rsidR="00F242FC" w:rsidRPr="00335A45" w:rsidRDefault="00F242FC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F242FC" w:rsidRPr="00335A45" w:rsidRDefault="00F242F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F242FC" w:rsidRPr="00335A45" w:rsidRDefault="00F242F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07 апреля 2020 года в 11 часов 00 минут (местного времени), по адресу: Краснодарский край, г. Славянск-на-Кубани, ул. Батарейная 377, каб. 11.</w:t>
      </w:r>
    </w:p>
    <w:p w:rsidR="00F242FC" w:rsidRPr="00335A45" w:rsidRDefault="00F242FC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F242F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242F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335A45">
            <w:pPr>
              <w:ind w:right="134"/>
              <w:jc w:val="center"/>
              <w:rPr>
                <w:color w:val="000000"/>
                <w:lang w:val="ru-RU"/>
              </w:rPr>
            </w:pPr>
            <w:r w:rsidRPr="00335A45">
              <w:rPr>
                <w:color w:val="000000"/>
              </w:rPr>
              <w:t>284 989.60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2D63DC">
            <w:pPr>
              <w:jc w:val="center"/>
            </w:pPr>
            <w:r w:rsidRPr="00335A45">
              <w:t>06.04.2020 11:14:59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EA-45206</w:t>
            </w:r>
          </w:p>
        </w:tc>
      </w:tr>
      <w:tr w:rsidR="00F242FC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E42B91">
            <w:pPr>
              <w:ind w:right="134"/>
              <w:jc w:val="center"/>
              <w:rPr>
                <w:color w:val="000000"/>
                <w:lang w:val="ru-RU"/>
              </w:rPr>
            </w:pPr>
            <w:r w:rsidRPr="00335A45">
              <w:rPr>
                <w:color w:val="000000"/>
                <w:lang w:val="ru-RU"/>
              </w:rPr>
              <w:t>287 489.51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610F30">
            <w:pPr>
              <w:jc w:val="center"/>
            </w:pPr>
            <w:r w:rsidRPr="00335A45">
              <w:t>06.04.2020 11:14:09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242FC" w:rsidRPr="00335A45" w:rsidRDefault="00F242FC" w:rsidP="00610F3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EA-45208</w:t>
            </w:r>
          </w:p>
        </w:tc>
      </w:tr>
    </w:tbl>
    <w:p w:rsidR="00F242FC" w:rsidRPr="00335A45" w:rsidRDefault="00F242FC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242FC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242FC" w:rsidRPr="00335A45" w:rsidRDefault="00F242F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F242FC" w:rsidRPr="00335A45" w:rsidRDefault="00F242F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42FC" w:rsidRPr="00335A45" w:rsidRDefault="00F242F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F242FC" w:rsidRPr="00335A45" w:rsidRDefault="00F242F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42FC" w:rsidRPr="00335A45" w:rsidRDefault="00F242F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242FC" w:rsidRPr="00335A4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42FC" w:rsidRPr="00335A45" w:rsidRDefault="00F242FC" w:rsidP="00ED2F0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EA-45206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42FC" w:rsidRPr="00335A45" w:rsidRDefault="00F242FC" w:rsidP="00FE5198">
            <w:pPr>
              <w:jc w:val="center"/>
            </w:pPr>
            <w:r w:rsidRPr="00335A45">
              <w:rPr>
                <w:rFonts w:ascii="Roboto" w:hAnsi="Roboto" w:cs="Roboto"/>
                <w:color w:val="000000"/>
                <w:shd w:val="clear" w:color="auto" w:fill="F9F9F9"/>
              </w:rPr>
              <w:t>01.04.2020 14:53:35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ОБЩЕСТВО С ОГРАНИЧЕННОЙ ОТВЕТСТВЕННОСТЬЮ ТОРГОВЫЙ ДОМ "РУСМЕД"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ИНН5252042135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ОГРН1175275052908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КПП525201001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Место нахождения (жительства)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606108, ОБЛ НИЖЕГОРОДСКАЯ52, Г ПАВЛОВО, УЛ 3-Я СЕВЕРНАЯ, ДОМ 7Б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Почтовый адрес</w:t>
            </w:r>
          </w:p>
          <w:p w:rsidR="00F242FC" w:rsidRPr="00335A45" w:rsidRDefault="00F242FC" w:rsidP="00335A45">
            <w:pPr>
              <w:rPr>
                <w:lang w:val="ru-RU"/>
              </w:rPr>
            </w:pPr>
            <w:r w:rsidRPr="00335A45">
              <w:rPr>
                <w:lang w:val="ru-RU"/>
              </w:rPr>
              <w:t>606108, Нижегородская обл., г. Павлово, ул. 3-я Северная д. 7б</w:t>
            </w:r>
          </w:p>
          <w:p w:rsidR="00F242FC" w:rsidRPr="00335A45" w:rsidRDefault="00F242FC" w:rsidP="00335A45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</w:rPr>
            </w:pPr>
            <w:r w:rsidRPr="00335A45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F242FC" w:rsidRPr="00335A45" w:rsidRDefault="00F242FC" w:rsidP="0093521C">
            <w:pPr>
              <w:rPr>
                <w:lang w:val="ru-RU"/>
              </w:rPr>
            </w:pPr>
            <w:r w:rsidRPr="00335A45">
              <w:t>Телефон 8317137712</w:t>
            </w:r>
          </w:p>
        </w:tc>
      </w:tr>
      <w:tr w:rsidR="00F242FC" w:rsidRPr="00335A4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242FC" w:rsidRPr="00335A45" w:rsidRDefault="00F242FC" w:rsidP="00ED2F0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EA-45208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242FC" w:rsidRPr="00335A45" w:rsidRDefault="00F242FC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335A45">
              <w:rPr>
                <w:rFonts w:ascii="Roboto" w:hAnsi="Roboto" w:cs="Roboto"/>
                <w:color w:val="000000"/>
                <w:shd w:val="clear" w:color="auto" w:fill="FFFFFF"/>
              </w:rPr>
              <w:t>01.04.2020 15:10:21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ИНН272108968866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ОГРНИП315230800010816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Телефон79189177765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olan70@bk.ru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Почтовый адрес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Российская Федерация, КРАЙ КРАСНОДАРСКИЙ23, Г КРАСНОДАР, ул. Им. 70-летия октября 114 кв.14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Контактное лицо</w:t>
            </w:r>
          </w:p>
          <w:p w:rsidR="00F242FC" w:rsidRPr="00335A45" w:rsidRDefault="00F242FC" w:rsidP="00E42B91">
            <w:pPr>
              <w:rPr>
                <w:lang w:val="ru-RU"/>
              </w:rPr>
            </w:pPr>
            <w:r w:rsidRPr="00335A45">
              <w:rPr>
                <w:lang w:val="ru-RU"/>
              </w:rPr>
              <w:t>СОЛОМЯНИКОВА НИНА НИКОЛАЕВНА</w:t>
            </w:r>
          </w:p>
        </w:tc>
      </w:tr>
    </w:tbl>
    <w:p w:rsidR="00F242FC" w:rsidRPr="00335A45" w:rsidRDefault="00F242FC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242FC" w:rsidRPr="00335A45" w:rsidRDefault="00F242FC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EA-45206- ОБЩЕСТВО С ОГРАНИЧЕННОЙ ОТВЕТСТВЕННОСТЬЮ ТОРГОВЫЙ ДОМ "РУСМЕД", № EA-45208- Индивидуальный предприниматель СОЛОМЯНИКОВА НИНА НИКОЛАЕВНА.</w:t>
      </w:r>
    </w:p>
    <w:p w:rsidR="00F242FC" w:rsidRPr="00335A45" w:rsidRDefault="00F242FC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F242FC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F242FC" w:rsidRPr="00335A45" w:rsidRDefault="00F242FC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F242FC" w:rsidRPr="00335A45" w:rsidRDefault="00F242FC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242FC" w:rsidRPr="00335A45">
        <w:trPr>
          <w:trHeight w:val="274"/>
        </w:trPr>
        <w:tc>
          <w:tcPr>
            <w:tcW w:w="2204" w:type="dxa"/>
            <w:vMerge/>
          </w:tcPr>
          <w:p w:rsidR="00F242FC" w:rsidRPr="00335A45" w:rsidRDefault="00F242F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F242FC" w:rsidRPr="00335A45" w:rsidRDefault="00F242FC" w:rsidP="00AA4A97">
            <w:pPr>
              <w:jc w:val="center"/>
              <w:rPr>
                <w:lang w:val="ru-RU"/>
              </w:rPr>
            </w:pPr>
          </w:p>
          <w:p w:rsidR="00F242FC" w:rsidRPr="00335A45" w:rsidRDefault="00F242FC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F242FC" w:rsidRPr="00335A45" w:rsidRDefault="00F242FC" w:rsidP="00AA4A97">
            <w:pPr>
              <w:ind w:right="-21"/>
              <w:jc w:val="center"/>
              <w:rPr>
                <w:lang w:val="ru-RU"/>
              </w:rPr>
            </w:pPr>
          </w:p>
          <w:p w:rsidR="00F242FC" w:rsidRPr="00335A45" w:rsidRDefault="00F242FC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F242FC" w:rsidRPr="00335A45" w:rsidRDefault="00F242FC" w:rsidP="0056026D">
            <w:pPr>
              <w:jc w:val="center"/>
              <w:rPr>
                <w:lang w:val="ru-RU"/>
              </w:rPr>
            </w:pPr>
          </w:p>
          <w:p w:rsidR="00F242FC" w:rsidRPr="00335A45" w:rsidRDefault="00F242FC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F242FC" w:rsidRPr="00335A45" w:rsidRDefault="00F242FC" w:rsidP="00AA4A97">
            <w:pPr>
              <w:jc w:val="center"/>
              <w:rPr>
                <w:lang w:val="ru-RU"/>
              </w:rPr>
            </w:pPr>
          </w:p>
          <w:p w:rsidR="00F242FC" w:rsidRPr="00335A45" w:rsidRDefault="00F242F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F242FC" w:rsidRPr="00335A45" w:rsidRDefault="00F242FC" w:rsidP="0056026D">
            <w:pPr>
              <w:jc w:val="center"/>
              <w:rPr>
                <w:lang w:val="ru-RU"/>
              </w:rPr>
            </w:pPr>
          </w:p>
          <w:p w:rsidR="00F242FC" w:rsidRPr="00335A45" w:rsidRDefault="00F242FC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F242FC" w:rsidRPr="00335A45">
        <w:trPr>
          <w:trHeight w:val="938"/>
        </w:trPr>
        <w:tc>
          <w:tcPr>
            <w:tcW w:w="2204" w:type="dxa"/>
            <w:vAlign w:val="center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№ EA-45206- ОБЩЕСТВО С ОГРАНИЧЕННОЙ ОТВЕТСТВЕННОСТЬЮ ТОРГОВЫЙ ДОМ "РУСМЕД"</w:t>
            </w:r>
          </w:p>
        </w:tc>
        <w:tc>
          <w:tcPr>
            <w:tcW w:w="1700" w:type="dxa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42FC" w:rsidRPr="00335A45" w:rsidRDefault="00F242FC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F242FC" w:rsidRPr="00335A45">
        <w:trPr>
          <w:trHeight w:val="938"/>
        </w:trPr>
        <w:tc>
          <w:tcPr>
            <w:tcW w:w="2204" w:type="dxa"/>
            <w:vAlign w:val="center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№ EA-45208- 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F242FC" w:rsidRPr="00335A45" w:rsidRDefault="00F242FC" w:rsidP="00282E20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242FC" w:rsidRPr="00335A45" w:rsidRDefault="00F242FC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«Изделия медицинские»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ТОРГОВЫЙ ДОМ "РУСМЕД",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335A45">
        <w:rPr>
          <w:color w:val="000000"/>
          <w:lang w:val="ru-RU"/>
        </w:rPr>
        <w:t>284</w:t>
      </w:r>
      <w:r w:rsidRPr="00335A45">
        <w:rPr>
          <w:color w:val="000000"/>
        </w:rPr>
        <w:t> </w:t>
      </w:r>
      <w:r w:rsidRPr="00335A45">
        <w:rPr>
          <w:color w:val="000000"/>
          <w:lang w:val="ru-RU"/>
        </w:rPr>
        <w:t>989.60</w:t>
      </w:r>
      <w:r w:rsidRPr="00335A45">
        <w:rPr>
          <w:lang w:val="ru-RU"/>
        </w:rPr>
        <w:t xml:space="preserve"> рублей.  </w:t>
      </w:r>
    </w:p>
    <w:p w:rsidR="00F242FC" w:rsidRPr="00335A45" w:rsidRDefault="00F242FC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242FC" w:rsidRPr="00335A45">
        <w:trPr>
          <w:trHeight w:val="206"/>
          <w:jc w:val="center"/>
        </w:trPr>
        <w:tc>
          <w:tcPr>
            <w:tcW w:w="7338" w:type="dxa"/>
          </w:tcPr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242FC" w:rsidRPr="00335A45">
        <w:trPr>
          <w:trHeight w:val="206"/>
          <w:jc w:val="center"/>
        </w:trPr>
        <w:tc>
          <w:tcPr>
            <w:tcW w:w="7338" w:type="dxa"/>
          </w:tcPr>
          <w:p w:rsidR="00F242FC" w:rsidRPr="00335A45" w:rsidRDefault="00F242F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42FC" w:rsidRPr="00335A45" w:rsidRDefault="00F242F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F242FC" w:rsidRPr="00335A45" w:rsidRDefault="00F242F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242FC" w:rsidRPr="00335A45">
        <w:trPr>
          <w:trHeight w:val="206"/>
          <w:jc w:val="center"/>
        </w:trPr>
        <w:tc>
          <w:tcPr>
            <w:tcW w:w="7338" w:type="dxa"/>
          </w:tcPr>
          <w:p w:rsidR="00F242FC" w:rsidRPr="00335A45" w:rsidRDefault="00F242F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F242FC" w:rsidRPr="00335A45" w:rsidRDefault="00F242F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242FC" w:rsidRPr="00335A45" w:rsidRDefault="00F242FC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F242FC" w:rsidRPr="00335A45" w:rsidRDefault="00F242FC" w:rsidP="006465AE">
      <w:pPr>
        <w:jc w:val="both"/>
        <w:rPr>
          <w:lang w:val="ru-RU" w:eastAsia="ru-RU"/>
        </w:rPr>
      </w:pPr>
    </w:p>
    <w:sectPr w:rsidR="00F242FC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2FC" w:rsidRDefault="00F242FC">
      <w:r>
        <w:separator/>
      </w:r>
    </w:p>
  </w:endnote>
  <w:endnote w:type="continuationSeparator" w:id="1">
    <w:p w:rsidR="00F242FC" w:rsidRDefault="00F24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2FC" w:rsidRDefault="00F242FC">
      <w:r>
        <w:separator/>
      </w:r>
    </w:p>
  </w:footnote>
  <w:footnote w:type="continuationSeparator" w:id="1">
    <w:p w:rsidR="00F242FC" w:rsidRDefault="00F242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2FC" w:rsidRDefault="00F242F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42FC" w:rsidRDefault="00F242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1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5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5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513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513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3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5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3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6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3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6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51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8251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513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51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513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3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51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1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513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513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3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51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51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251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3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1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51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1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1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1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4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1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4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1132</Words>
  <Characters>6457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7</cp:revision>
  <cp:lastPrinted>2020-03-04T14:18:00Z</cp:lastPrinted>
  <dcterms:created xsi:type="dcterms:W3CDTF">2020-04-07T05:57:00Z</dcterms:created>
  <dcterms:modified xsi:type="dcterms:W3CDTF">2020-04-07T08:44:00Z</dcterms:modified>
</cp:coreProperties>
</file>