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02" w:rsidRPr="00335A45" w:rsidRDefault="0074020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105</w:t>
      </w:r>
    </w:p>
    <w:p w:rsidR="00740202" w:rsidRPr="00335A45" w:rsidRDefault="0074020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40202" w:rsidRPr="00335A45" w:rsidRDefault="0074020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4020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0202" w:rsidRPr="00335A45" w:rsidRDefault="0074020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0202" w:rsidRPr="00335A45" w:rsidRDefault="0074020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40202" w:rsidRPr="00335A45" w:rsidRDefault="0074020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40202" w:rsidRPr="00A35052" w:rsidRDefault="00740202" w:rsidP="008404A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740202" w:rsidRPr="00A35052" w:rsidRDefault="00740202" w:rsidP="008404A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F90A00">
        <w:rPr>
          <w:lang w:val="ru-RU"/>
        </w:rPr>
        <w:t>Шовные материалы</w:t>
      </w:r>
      <w:r w:rsidRPr="00A35052">
        <w:rPr>
          <w:lang w:val="ru-RU"/>
        </w:rPr>
        <w:t xml:space="preserve">».  </w:t>
      </w:r>
    </w:p>
    <w:p w:rsidR="00740202" w:rsidRPr="00F90A00" w:rsidRDefault="00740202" w:rsidP="008404A2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F90A00">
        <w:rPr>
          <w:color w:val="000000"/>
          <w:lang w:val="ru-RU"/>
        </w:rPr>
        <w:t>203234901331923490100101340012120000</w:t>
      </w:r>
    </w:p>
    <w:p w:rsidR="00740202" w:rsidRPr="00A35052" w:rsidRDefault="00740202" w:rsidP="008404A2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209640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24 </w:t>
      </w:r>
      <w:r w:rsidRPr="00A35052">
        <w:rPr>
          <w:lang w:val="ru-RU"/>
        </w:rPr>
        <w:t>коп. (</w:t>
      </w:r>
      <w:r>
        <w:rPr>
          <w:lang w:val="ru-RU"/>
        </w:rPr>
        <w:t>двести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шестьсот сорок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24</w:t>
      </w:r>
      <w:r w:rsidRPr="00A35052">
        <w:rPr>
          <w:lang w:val="ru-RU"/>
        </w:rPr>
        <w:t xml:space="preserve"> копе</w:t>
      </w:r>
      <w:r>
        <w:rPr>
          <w:lang w:val="ru-RU"/>
        </w:rPr>
        <w:t>йки</w:t>
      </w:r>
      <w:r w:rsidRPr="00A35052">
        <w:rPr>
          <w:lang w:val="ru-RU"/>
        </w:rPr>
        <w:t>).</w:t>
      </w:r>
    </w:p>
    <w:p w:rsidR="00740202" w:rsidRDefault="00740202" w:rsidP="008404A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776A8D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</w:t>
      </w:r>
      <w:r>
        <w:rPr>
          <w:lang w:val="ru-RU"/>
        </w:rPr>
        <w:t>вщика, на основании товарной на</w:t>
      </w:r>
      <w:r w:rsidRPr="00776A8D">
        <w:rPr>
          <w:lang w:val="ru-RU"/>
        </w:rPr>
        <w:t>кладной.</w:t>
      </w:r>
    </w:p>
    <w:p w:rsidR="00740202" w:rsidRPr="00F90A00" w:rsidRDefault="00740202" w:rsidP="008404A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F90A00">
        <w:rPr>
          <w:lang w:val="ru-RU"/>
        </w:rPr>
        <w:t>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мая 2020 г.</w:t>
      </w:r>
    </w:p>
    <w:p w:rsidR="00740202" w:rsidRPr="00A35052" w:rsidRDefault="00740202" w:rsidP="008404A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A35052">
        <w:rPr>
          <w:lang w:val="ru-RU"/>
        </w:rPr>
        <w:t>.</w:t>
      </w:r>
    </w:p>
    <w:p w:rsidR="00740202" w:rsidRPr="00A35052" w:rsidRDefault="00740202" w:rsidP="008404A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740202" w:rsidRPr="00A35052" w:rsidRDefault="00740202" w:rsidP="008404A2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40202" w:rsidRPr="00A35052" w:rsidRDefault="00740202" w:rsidP="008404A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90A00">
        <w:rPr>
          <w:color w:val="000000"/>
          <w:sz w:val="24"/>
          <w:szCs w:val="24"/>
        </w:rPr>
        <w:t>26.03.2020 11:58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740202" w:rsidRPr="00A35052" w:rsidRDefault="00740202" w:rsidP="008404A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740202" w:rsidRDefault="00740202" w:rsidP="00335A45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40202" w:rsidRPr="00335A45">
        <w:trPr>
          <w:jc w:val="center"/>
        </w:trPr>
        <w:tc>
          <w:tcPr>
            <w:tcW w:w="9828" w:type="dxa"/>
            <w:gridSpan w:val="5"/>
          </w:tcPr>
          <w:p w:rsidR="00740202" w:rsidRPr="00335A45" w:rsidRDefault="007402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40202" w:rsidRPr="00BF227C">
        <w:trPr>
          <w:jc w:val="center"/>
        </w:trPr>
        <w:tc>
          <w:tcPr>
            <w:tcW w:w="2820" w:type="dxa"/>
          </w:tcPr>
          <w:p w:rsidR="00740202" w:rsidRPr="00335A45" w:rsidRDefault="007402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40202" w:rsidRPr="00335A45" w:rsidRDefault="007402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40202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740202" w:rsidRPr="00335A45" w:rsidRDefault="00740202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740202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740202" w:rsidRPr="00335A45" w:rsidRDefault="0074020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40202" w:rsidRPr="00335A45" w:rsidRDefault="007402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40202" w:rsidRPr="00335A45">
        <w:trPr>
          <w:jc w:val="center"/>
        </w:trPr>
        <w:tc>
          <w:tcPr>
            <w:tcW w:w="9828" w:type="dxa"/>
            <w:gridSpan w:val="5"/>
          </w:tcPr>
          <w:p w:rsidR="00740202" w:rsidRPr="00335A45" w:rsidRDefault="00740202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74020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40202" w:rsidRPr="00335A45" w:rsidRDefault="0074020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40202" w:rsidRPr="00335A45" w:rsidRDefault="0074020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40202" w:rsidRPr="00335A45" w:rsidRDefault="0074020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40202" w:rsidRPr="00335A45" w:rsidRDefault="0074020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40202" w:rsidRPr="00335A45" w:rsidRDefault="007402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40202" w:rsidRPr="00335A45" w:rsidRDefault="007402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40202" w:rsidRPr="00335A45" w:rsidRDefault="00740202" w:rsidP="00A841CC">
            <w:pPr>
              <w:ind w:right="-80"/>
              <w:jc w:val="both"/>
              <w:rPr>
                <w:lang w:val="ru-RU"/>
              </w:rPr>
            </w:pPr>
          </w:p>
          <w:p w:rsidR="00740202" w:rsidRPr="00335A45" w:rsidRDefault="007402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740202" w:rsidRPr="00335A45" w:rsidRDefault="0074020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40202" w:rsidRPr="00335A45" w:rsidRDefault="0074020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08</w:t>
      </w:r>
      <w:r w:rsidRPr="00335A45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740202" w:rsidRPr="00335A45" w:rsidRDefault="0074020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402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402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335A45">
            <w:pPr>
              <w:ind w:right="134"/>
              <w:jc w:val="center"/>
              <w:rPr>
                <w:color w:val="000000"/>
                <w:lang w:val="ru-RU"/>
              </w:rPr>
            </w:pPr>
            <w:r w:rsidRPr="008404A2">
              <w:rPr>
                <w:color w:val="000000"/>
                <w:lang w:val="ru-RU"/>
              </w:rPr>
              <w:t>89 280.00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2D63DC">
            <w:pPr>
              <w:jc w:val="center"/>
            </w:pPr>
            <w:r w:rsidRPr="008404A2">
              <w:t>07.04.2020 10:44:45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CE4749">
            <w:pPr>
              <w:jc w:val="center"/>
              <w:rPr>
                <w:lang w:val="ru-RU"/>
              </w:rPr>
            </w:pPr>
            <w:r w:rsidRPr="008404A2">
              <w:rPr>
                <w:lang w:val="ru-RU"/>
              </w:rPr>
              <w:t>EA-45136</w:t>
            </w:r>
          </w:p>
        </w:tc>
      </w:tr>
      <w:tr w:rsidR="007402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8404A2">
            <w:pPr>
              <w:ind w:right="134"/>
              <w:jc w:val="center"/>
              <w:rPr>
                <w:color w:val="000000"/>
                <w:lang w:val="ru-RU"/>
              </w:rPr>
            </w:pPr>
            <w:r w:rsidRPr="008404A2">
              <w:rPr>
                <w:color w:val="000000"/>
              </w:rPr>
              <w:t>90 343.80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335A45" w:rsidRDefault="00740202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610F30">
            <w:pPr>
              <w:jc w:val="center"/>
            </w:pPr>
            <w:r w:rsidRPr="008404A2">
              <w:t>07.04.2020 10:43:33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40202" w:rsidRPr="008404A2" w:rsidRDefault="00740202" w:rsidP="00610F30">
            <w:pPr>
              <w:jc w:val="center"/>
              <w:rPr>
                <w:lang w:val="ru-RU"/>
              </w:rPr>
            </w:pPr>
            <w:r w:rsidRPr="008404A2">
              <w:rPr>
                <w:lang w:val="ru-RU"/>
              </w:rPr>
              <w:t>EA-45319</w:t>
            </w:r>
          </w:p>
        </w:tc>
      </w:tr>
    </w:tbl>
    <w:p w:rsidR="00740202" w:rsidRPr="00335A45" w:rsidRDefault="0074020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4020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40202" w:rsidRPr="00335A45" w:rsidRDefault="007402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40202" w:rsidRPr="00335A45" w:rsidRDefault="007402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40202" w:rsidRPr="00335A45" w:rsidRDefault="007402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740202" w:rsidRPr="00335A45" w:rsidRDefault="007402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202" w:rsidRPr="00335A45" w:rsidRDefault="007402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40202" w:rsidRPr="008404A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40202" w:rsidRPr="008404A2" w:rsidRDefault="00740202" w:rsidP="00A30DB0">
            <w:pPr>
              <w:jc w:val="center"/>
              <w:rPr>
                <w:lang w:val="ru-RU"/>
              </w:rPr>
            </w:pPr>
            <w:r w:rsidRPr="008404A2">
              <w:rPr>
                <w:lang w:val="ru-RU"/>
              </w:rPr>
              <w:t>EA-45136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40202" w:rsidRPr="00335A45" w:rsidRDefault="00740202" w:rsidP="00FE5198">
            <w:pPr>
              <w:jc w:val="center"/>
            </w:pPr>
            <w:r w:rsidRPr="00F90A00">
              <w:rPr>
                <w:rFonts w:ascii="Roboto" w:hAnsi="Roboto" w:cs="Roboto"/>
                <w:color w:val="000000"/>
                <w:shd w:val="clear" w:color="auto" w:fill="F9F9F9"/>
              </w:rPr>
              <w:t>31.03.2020 14:18:49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ОБЩЕСТВО С ОГРАНИЧЕННОЙ ОТВЕТСТВЕННОСТЬЮ "МИКРОХИРУРГИЯ ГЛАЗА" И "КОНТУР"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ИНН2129027669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ОГРН1022101269805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КПП213001001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Место нахождения (жительства)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428010, ЧУВАШИЯ ЧУВАШСКАЯ РЕСПУБЛИКА -, Г ЧЕБОКСАРЫ, УЛ КОРОЛЕНКО, 4,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Почтовый адрес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428000, г.Чебоксары, ул.Короленко, д.4</w:t>
            </w:r>
          </w:p>
          <w:p w:rsidR="00740202" w:rsidRPr="008404A2" w:rsidRDefault="00740202" w:rsidP="008404A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404A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40202" w:rsidRPr="008404A2" w:rsidRDefault="00740202" w:rsidP="008404A2">
            <w:pPr>
              <w:rPr>
                <w:lang w:val="ru-RU"/>
              </w:rPr>
            </w:pPr>
            <w:r w:rsidRPr="008404A2">
              <w:rPr>
                <w:lang w:val="ru-RU"/>
              </w:rPr>
              <w:t>Анисимова Елена Геннадьевна</w:t>
            </w:r>
          </w:p>
          <w:p w:rsidR="00740202" w:rsidRPr="00335A45" w:rsidRDefault="00740202" w:rsidP="0093521C">
            <w:pPr>
              <w:rPr>
                <w:lang w:val="ru-RU"/>
              </w:rPr>
            </w:pPr>
            <w:r w:rsidRPr="008404A2">
              <w:rPr>
                <w:lang w:val="ru-RU"/>
              </w:rPr>
              <w:t>Телефон 88352311224</w:t>
            </w:r>
          </w:p>
        </w:tc>
      </w:tr>
      <w:tr w:rsidR="00740202" w:rsidRPr="008404A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40202" w:rsidRPr="008404A2" w:rsidRDefault="00740202" w:rsidP="00A30DB0">
            <w:pPr>
              <w:jc w:val="center"/>
              <w:rPr>
                <w:lang w:val="ru-RU"/>
              </w:rPr>
            </w:pPr>
            <w:r w:rsidRPr="008404A2">
              <w:rPr>
                <w:lang w:val="ru-RU"/>
              </w:rPr>
              <w:t>EA-45319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40202" w:rsidRPr="00335A45" w:rsidRDefault="00740202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F90A00">
              <w:rPr>
                <w:rFonts w:ascii="Roboto" w:hAnsi="Roboto" w:cs="Roboto"/>
                <w:color w:val="000000"/>
                <w:shd w:val="clear" w:color="auto" w:fill="FFFFFF"/>
              </w:rPr>
              <w:t>02.04.2020 18:57:05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Дата подтверждения аккредитации  27.09.2017 </w:t>
            </w:r>
          </w:p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ИНН  231106428272 </w:t>
            </w:r>
          </w:p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740202" w:rsidRPr="00E42096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Контактный телефон  +7 9282757928 </w:t>
            </w:r>
          </w:p>
          <w:p w:rsidR="00740202" w:rsidRPr="00335A45" w:rsidRDefault="00740202" w:rsidP="008404A2">
            <w:pPr>
              <w:rPr>
                <w:lang w:val="ru-RU"/>
              </w:rPr>
            </w:pPr>
            <w:r w:rsidRPr="00E42096">
              <w:rPr>
                <w:lang w:val="ru-RU"/>
              </w:rPr>
              <w:t>Контактное лицо  Хуртесова Лариса Сергеевна</w:t>
            </w:r>
          </w:p>
        </w:tc>
      </w:tr>
    </w:tbl>
    <w:p w:rsidR="00740202" w:rsidRPr="00335A45" w:rsidRDefault="0074020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40202" w:rsidRPr="00335A45" w:rsidRDefault="0074020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404A2">
        <w:rPr>
          <w:lang w:val="ru-RU"/>
        </w:rPr>
        <w:t>EA-45136</w:t>
      </w:r>
      <w:r w:rsidRPr="00335A45">
        <w:rPr>
          <w:lang w:val="ru-RU"/>
        </w:rPr>
        <w:t xml:space="preserve">- </w:t>
      </w:r>
      <w:r w:rsidRPr="008404A2">
        <w:rPr>
          <w:lang w:val="ru-RU"/>
        </w:rPr>
        <w:t>ОБЩЕСТВО С ОГРАНИЧЕННОЙ ОТВЕТСТВЕННОСТЬЮ "МИКРОХИРУРГИЯ ГЛАЗА" И "КОНТУР"</w:t>
      </w:r>
      <w:r w:rsidRPr="00335A45">
        <w:rPr>
          <w:lang w:val="ru-RU"/>
        </w:rPr>
        <w:t xml:space="preserve">, № </w:t>
      </w:r>
      <w:r w:rsidRPr="008404A2">
        <w:rPr>
          <w:lang w:val="ru-RU"/>
        </w:rPr>
        <w:t>EA-45319</w:t>
      </w:r>
      <w:r w:rsidRPr="00335A45">
        <w:rPr>
          <w:lang w:val="ru-RU"/>
        </w:rPr>
        <w:t xml:space="preserve">- </w:t>
      </w:r>
      <w:r w:rsidRPr="00E42096">
        <w:rPr>
          <w:lang w:val="ru-RU"/>
        </w:rPr>
        <w:t>Индивидуальный предприниматель Хуртесова Лариса Сергеевна</w:t>
      </w:r>
      <w:r w:rsidRPr="00335A45">
        <w:rPr>
          <w:lang w:val="ru-RU"/>
        </w:rPr>
        <w:t>.</w:t>
      </w:r>
    </w:p>
    <w:p w:rsidR="00740202" w:rsidRPr="00335A45" w:rsidRDefault="0074020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4020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40202" w:rsidRPr="00335A45" w:rsidRDefault="0074020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40202" w:rsidRPr="00335A45" w:rsidRDefault="0074020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40202" w:rsidRPr="00335A45">
        <w:trPr>
          <w:trHeight w:val="274"/>
        </w:trPr>
        <w:tc>
          <w:tcPr>
            <w:tcW w:w="2204" w:type="dxa"/>
            <w:vMerge/>
          </w:tcPr>
          <w:p w:rsidR="00740202" w:rsidRPr="00335A45" w:rsidRDefault="0074020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40202" w:rsidRPr="00335A45" w:rsidRDefault="00740202" w:rsidP="00AA4A97">
            <w:pPr>
              <w:jc w:val="center"/>
              <w:rPr>
                <w:lang w:val="ru-RU"/>
              </w:rPr>
            </w:pPr>
          </w:p>
          <w:p w:rsidR="00740202" w:rsidRPr="00335A45" w:rsidRDefault="00740202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40202" w:rsidRPr="00335A45" w:rsidRDefault="00740202" w:rsidP="00AA4A97">
            <w:pPr>
              <w:ind w:right="-21"/>
              <w:jc w:val="center"/>
              <w:rPr>
                <w:lang w:val="ru-RU"/>
              </w:rPr>
            </w:pPr>
          </w:p>
          <w:p w:rsidR="00740202" w:rsidRPr="00335A45" w:rsidRDefault="0074020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40202" w:rsidRPr="00335A45" w:rsidRDefault="00740202" w:rsidP="0056026D">
            <w:pPr>
              <w:jc w:val="center"/>
              <w:rPr>
                <w:lang w:val="ru-RU"/>
              </w:rPr>
            </w:pPr>
          </w:p>
          <w:p w:rsidR="00740202" w:rsidRPr="00335A45" w:rsidRDefault="00740202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740202" w:rsidRPr="00335A45" w:rsidRDefault="00740202" w:rsidP="00AA4A97">
            <w:pPr>
              <w:jc w:val="center"/>
              <w:rPr>
                <w:lang w:val="ru-RU"/>
              </w:rPr>
            </w:pPr>
          </w:p>
          <w:p w:rsidR="00740202" w:rsidRPr="00335A45" w:rsidRDefault="0074020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40202" w:rsidRPr="00335A45" w:rsidRDefault="00740202" w:rsidP="0056026D">
            <w:pPr>
              <w:jc w:val="center"/>
              <w:rPr>
                <w:lang w:val="ru-RU"/>
              </w:rPr>
            </w:pPr>
          </w:p>
          <w:p w:rsidR="00740202" w:rsidRPr="00335A45" w:rsidRDefault="0074020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40202" w:rsidRPr="00BF227C">
        <w:trPr>
          <w:trHeight w:val="938"/>
        </w:trPr>
        <w:tc>
          <w:tcPr>
            <w:tcW w:w="2204" w:type="dxa"/>
            <w:vAlign w:val="center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404A2">
              <w:rPr>
                <w:lang w:val="ru-RU"/>
              </w:rPr>
              <w:t>EA-45136</w:t>
            </w:r>
            <w:r w:rsidRPr="00335A45">
              <w:rPr>
                <w:lang w:val="ru-RU"/>
              </w:rPr>
              <w:t xml:space="preserve">- </w:t>
            </w:r>
            <w:r w:rsidRPr="008404A2">
              <w:rPr>
                <w:lang w:val="ru-RU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1700" w:type="dxa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40202" w:rsidRPr="00335A45" w:rsidRDefault="0074020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40202" w:rsidRPr="00BF227C">
        <w:trPr>
          <w:trHeight w:val="938"/>
        </w:trPr>
        <w:tc>
          <w:tcPr>
            <w:tcW w:w="2204" w:type="dxa"/>
            <w:vAlign w:val="center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404A2">
              <w:rPr>
                <w:lang w:val="ru-RU"/>
              </w:rPr>
              <w:t>EA-45319</w:t>
            </w:r>
            <w:r w:rsidRPr="00335A45">
              <w:rPr>
                <w:lang w:val="ru-RU"/>
              </w:rPr>
              <w:t xml:space="preserve">- </w:t>
            </w:r>
            <w:r w:rsidRPr="00E42096">
              <w:rPr>
                <w:lang w:val="ru-RU"/>
              </w:rPr>
              <w:t>Индивидуальный предприниматель Хуртесова Лариса Сергеевна</w:t>
            </w:r>
          </w:p>
        </w:tc>
        <w:tc>
          <w:tcPr>
            <w:tcW w:w="1700" w:type="dxa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40202" w:rsidRPr="00335A45" w:rsidRDefault="00740202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40202" w:rsidRPr="00335A45" w:rsidRDefault="0074020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90A00">
        <w:rPr>
          <w:lang w:val="ru-RU"/>
        </w:rPr>
        <w:t>Шовные материалы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404A2">
        <w:rPr>
          <w:lang w:val="ru-RU"/>
        </w:rPr>
        <w:t>ОБЩЕСТВО С ОГРАНИЧЕННОЙ ОТВЕТСТВЕННОСТЬЮ "МИКРОХИРУРГИЯ ГЛАЗА" И "КОНТУР"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8404A2">
        <w:rPr>
          <w:color w:val="000000"/>
          <w:lang w:val="ru-RU"/>
        </w:rPr>
        <w:t>89 280.00</w:t>
      </w:r>
      <w:r w:rsidRPr="00335A45">
        <w:rPr>
          <w:lang w:val="ru-RU"/>
        </w:rPr>
        <w:t xml:space="preserve"> рублей.  </w:t>
      </w:r>
    </w:p>
    <w:p w:rsidR="00740202" w:rsidRPr="00335A45" w:rsidRDefault="0074020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40202" w:rsidRPr="00335A45">
        <w:trPr>
          <w:trHeight w:val="206"/>
          <w:jc w:val="center"/>
        </w:trPr>
        <w:tc>
          <w:tcPr>
            <w:tcW w:w="7338" w:type="dxa"/>
          </w:tcPr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40202" w:rsidRPr="00335A45">
        <w:trPr>
          <w:trHeight w:val="206"/>
          <w:jc w:val="center"/>
        </w:trPr>
        <w:tc>
          <w:tcPr>
            <w:tcW w:w="7338" w:type="dxa"/>
          </w:tcPr>
          <w:p w:rsidR="00740202" w:rsidRPr="00335A45" w:rsidRDefault="0074020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40202" w:rsidRPr="00335A45" w:rsidRDefault="0074020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40202" w:rsidRPr="00335A45" w:rsidRDefault="007402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40202" w:rsidRPr="00335A45">
        <w:trPr>
          <w:trHeight w:val="206"/>
          <w:jc w:val="center"/>
        </w:trPr>
        <w:tc>
          <w:tcPr>
            <w:tcW w:w="7338" w:type="dxa"/>
          </w:tcPr>
          <w:p w:rsidR="00740202" w:rsidRPr="00335A45" w:rsidRDefault="007402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40202" w:rsidRPr="00335A45" w:rsidRDefault="007402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40202" w:rsidRPr="00335A45" w:rsidRDefault="007402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40202" w:rsidRPr="00335A45" w:rsidRDefault="00740202" w:rsidP="006465AE">
      <w:pPr>
        <w:jc w:val="both"/>
        <w:rPr>
          <w:lang w:val="ru-RU" w:eastAsia="ru-RU"/>
        </w:rPr>
      </w:pPr>
    </w:p>
    <w:sectPr w:rsidR="0074020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202" w:rsidRDefault="00740202">
      <w:r>
        <w:separator/>
      </w:r>
    </w:p>
  </w:endnote>
  <w:endnote w:type="continuationSeparator" w:id="1">
    <w:p w:rsidR="00740202" w:rsidRDefault="00740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202" w:rsidRDefault="00740202">
      <w:r>
        <w:separator/>
      </w:r>
    </w:p>
  </w:footnote>
  <w:footnote w:type="continuationSeparator" w:id="1">
    <w:p w:rsidR="00740202" w:rsidRDefault="00740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202" w:rsidRDefault="0074020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0202" w:rsidRDefault="007402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3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6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6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3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637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8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063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3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63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63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63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63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3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636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63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63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63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3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63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7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1133</Words>
  <Characters>6461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2020-04-08T08:16:00Z</dcterms:created>
  <dcterms:modified xsi:type="dcterms:W3CDTF">2020-04-08T08:22:00Z</dcterms:modified>
</cp:coreProperties>
</file>