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27" w:rsidRPr="00335A45" w:rsidRDefault="00C2292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089</w:t>
      </w:r>
    </w:p>
    <w:p w:rsidR="00C22927" w:rsidRPr="00335A45" w:rsidRDefault="00C2292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22927" w:rsidRPr="00335A45" w:rsidRDefault="00C2292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2292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927" w:rsidRPr="00335A45" w:rsidRDefault="00C2292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927" w:rsidRPr="00335A45" w:rsidRDefault="00C2292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C22927" w:rsidRDefault="00C2292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22927" w:rsidRPr="00A35052" w:rsidRDefault="00C22927" w:rsidP="00D7196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22927" w:rsidRPr="00A35052" w:rsidRDefault="00C22927" w:rsidP="00D7196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E240F8">
        <w:rPr>
          <w:lang w:val="ru-RU"/>
        </w:rPr>
        <w:t>Система амбулаторная электрокардиографическая для суточного мониторирования ЭКГ по методу Холтера</w:t>
      </w:r>
      <w:r w:rsidRPr="00A35052">
        <w:rPr>
          <w:lang w:val="ru-RU"/>
        </w:rPr>
        <w:t xml:space="preserve">».  </w:t>
      </w:r>
    </w:p>
    <w:p w:rsidR="00C22927" w:rsidRPr="00E240F8" w:rsidRDefault="00C22927" w:rsidP="00D71960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E240F8">
        <w:rPr>
          <w:color w:val="000000"/>
          <w:lang w:val="ru-RU"/>
        </w:rPr>
        <w:t>203234901331923490100100720012660000</w:t>
      </w:r>
    </w:p>
    <w:p w:rsidR="00C22927" w:rsidRPr="00A35052" w:rsidRDefault="00C22927" w:rsidP="00D71960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99930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девяносто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девятьсот тридцать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22927" w:rsidRPr="00E240F8" w:rsidRDefault="00C22927" w:rsidP="00D7196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E240F8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Исполнителя, на основании счета (счет-фактуры), товарной накладной, актом выполненных работ.</w:t>
      </w:r>
    </w:p>
    <w:p w:rsidR="00C22927" w:rsidRPr="001E3EBD" w:rsidRDefault="00C22927" w:rsidP="00D7196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E240F8">
        <w:rPr>
          <w:lang w:val="ru-RU"/>
        </w:rPr>
        <w:t>Поставщик производит первую поставку в течении 40 календарных дней от даты заключения контракта</w:t>
      </w:r>
      <w:r>
        <w:rPr>
          <w:lang w:val="ru-RU"/>
        </w:rPr>
        <w:t>.</w:t>
      </w:r>
    </w:p>
    <w:p w:rsidR="00C22927" w:rsidRPr="00A35052" w:rsidRDefault="00C22927" w:rsidP="00D7196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C22927" w:rsidRPr="00A35052" w:rsidRDefault="00C22927" w:rsidP="00D7196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22927" w:rsidRPr="00A35052" w:rsidRDefault="00C22927" w:rsidP="00D71960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22927" w:rsidRPr="00A35052" w:rsidRDefault="00C22927" w:rsidP="00D7196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240F8">
        <w:rPr>
          <w:color w:val="000000"/>
          <w:sz w:val="24"/>
          <w:szCs w:val="24"/>
        </w:rPr>
        <w:t>18.03.2020 11:10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C22927" w:rsidRPr="00A35052" w:rsidRDefault="00C22927" w:rsidP="00D7196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22927" w:rsidRPr="00335A45">
        <w:trPr>
          <w:jc w:val="center"/>
        </w:trPr>
        <w:tc>
          <w:tcPr>
            <w:tcW w:w="9828" w:type="dxa"/>
            <w:gridSpan w:val="5"/>
          </w:tcPr>
          <w:p w:rsidR="00C22927" w:rsidRPr="00335A45" w:rsidRDefault="00C2292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C22927" w:rsidRPr="00D73D35">
        <w:trPr>
          <w:jc w:val="center"/>
        </w:trPr>
        <w:tc>
          <w:tcPr>
            <w:tcW w:w="2820" w:type="dxa"/>
          </w:tcPr>
          <w:p w:rsidR="00C22927" w:rsidRPr="00335A45" w:rsidRDefault="00C2292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22927" w:rsidRPr="00335A45" w:rsidRDefault="00C2292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22927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C22927" w:rsidRPr="00335A45" w:rsidRDefault="00C22927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C22927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C22927" w:rsidRPr="00335A45" w:rsidRDefault="00C2292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22927" w:rsidRPr="00335A45" w:rsidRDefault="00C2292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C22927" w:rsidRPr="00335A45">
        <w:trPr>
          <w:jc w:val="center"/>
        </w:trPr>
        <w:tc>
          <w:tcPr>
            <w:tcW w:w="9828" w:type="dxa"/>
            <w:gridSpan w:val="5"/>
          </w:tcPr>
          <w:p w:rsidR="00C22927" w:rsidRPr="00335A45" w:rsidRDefault="00C22927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C2292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22927" w:rsidRPr="00335A45" w:rsidRDefault="00C2292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C22927" w:rsidRPr="00335A45" w:rsidRDefault="00C2292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C22927" w:rsidRPr="00335A45" w:rsidRDefault="00C2292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22927" w:rsidRPr="00335A45" w:rsidRDefault="00C2292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C22927" w:rsidRPr="00335A45" w:rsidRDefault="00C2292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C22927" w:rsidRPr="00335A45" w:rsidRDefault="00C2292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C22927" w:rsidRPr="00335A45" w:rsidRDefault="00C22927" w:rsidP="00A841CC">
            <w:pPr>
              <w:ind w:right="-80"/>
              <w:jc w:val="both"/>
              <w:rPr>
                <w:lang w:val="ru-RU"/>
              </w:rPr>
            </w:pPr>
          </w:p>
          <w:p w:rsidR="00C22927" w:rsidRPr="00335A45" w:rsidRDefault="00C2292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C22927" w:rsidRPr="00335A45" w:rsidRDefault="00C2292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C22927" w:rsidRPr="00335A45" w:rsidRDefault="00C2292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15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22927" w:rsidRPr="00335A45" w:rsidRDefault="00C2292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221"/>
        <w:gridCol w:w="1184"/>
        <w:gridCol w:w="2914"/>
        <w:gridCol w:w="2389"/>
      </w:tblGrid>
      <w:tr w:rsidR="00C2292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2292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D71960">
            <w:pPr>
              <w:ind w:right="134"/>
              <w:jc w:val="center"/>
              <w:rPr>
                <w:color w:val="000000"/>
                <w:lang w:val="ru-RU"/>
              </w:rPr>
            </w:pPr>
            <w:r w:rsidRPr="00D71960">
              <w:rPr>
                <w:color w:val="000000"/>
              </w:rPr>
              <w:t>45 468.15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D71960">
              <w:rPr>
                <w:color w:val="000000"/>
                <w:lang w:val="ru-RU"/>
              </w:rPr>
              <w:t>07.04.2020 12:04:21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CE4749">
            <w:pPr>
              <w:jc w:val="center"/>
              <w:rPr>
                <w:lang w:val="ru-RU"/>
              </w:rPr>
            </w:pPr>
            <w:r w:rsidRPr="00D71960">
              <w:rPr>
                <w:lang w:val="ru-RU"/>
              </w:rPr>
              <w:t>EA-44613</w:t>
            </w:r>
          </w:p>
        </w:tc>
      </w:tr>
      <w:tr w:rsidR="00C2292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D71960">
            <w:pPr>
              <w:ind w:right="134"/>
              <w:jc w:val="center"/>
              <w:rPr>
                <w:color w:val="000000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br/>
            </w:r>
            <w:r w:rsidRPr="00D71960">
              <w:rPr>
                <w:color w:val="000000"/>
              </w:rPr>
              <w:t>45 967.80</w:t>
            </w:r>
          </w:p>
          <w:p w:rsidR="00C22927" w:rsidRPr="00851035" w:rsidRDefault="00C22927" w:rsidP="00D71960">
            <w:pPr>
              <w:ind w:right="134"/>
              <w:rPr>
                <w:color w:val="000000"/>
                <w:lang w:val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D71960">
              <w:rPr>
                <w:color w:val="000000"/>
                <w:lang w:val="ru-RU"/>
              </w:rPr>
              <w:t>07.04.2020 12:03:57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22927" w:rsidRPr="00D71960" w:rsidRDefault="00C22927" w:rsidP="00045D87">
            <w:pPr>
              <w:jc w:val="center"/>
              <w:rPr>
                <w:lang w:val="ru-RU"/>
              </w:rPr>
            </w:pPr>
            <w:r w:rsidRPr="00D71960">
              <w:rPr>
                <w:lang w:val="ru-RU"/>
              </w:rPr>
              <w:t>EA-44911</w:t>
            </w:r>
          </w:p>
        </w:tc>
      </w:tr>
    </w:tbl>
    <w:p w:rsidR="00C22927" w:rsidRPr="00335A45" w:rsidRDefault="00C2292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2292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22927" w:rsidRPr="00335A45" w:rsidRDefault="00C229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C22927" w:rsidRPr="00335A45" w:rsidRDefault="00C229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22927" w:rsidRPr="00335A45" w:rsidRDefault="00C2292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C22927" w:rsidRPr="00335A45" w:rsidRDefault="00C2292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2927" w:rsidRPr="00335A45" w:rsidRDefault="00C229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22927" w:rsidRPr="00D7196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22927" w:rsidRPr="00D71960" w:rsidRDefault="00C22927" w:rsidP="00C37D9A">
            <w:pPr>
              <w:jc w:val="center"/>
              <w:rPr>
                <w:lang w:val="ru-RU"/>
              </w:rPr>
            </w:pPr>
            <w:r w:rsidRPr="00D71960">
              <w:rPr>
                <w:lang w:val="ru-RU"/>
              </w:rPr>
              <w:t>EA-44613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22927" w:rsidRPr="00335A45" w:rsidRDefault="00C22927" w:rsidP="00FE5198">
            <w:pPr>
              <w:jc w:val="center"/>
            </w:pPr>
            <w:r w:rsidRPr="00E240F8">
              <w:rPr>
                <w:rFonts w:ascii="Roboto" w:hAnsi="Roboto" w:cs="Roboto"/>
                <w:color w:val="000000"/>
                <w:shd w:val="clear" w:color="auto" w:fill="F9F9F9"/>
              </w:rPr>
              <w:t>24.03.2020 17:25:13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ОБЩЕСТВО С ОГРАНИЧЕННОЙ ОТВЕТСТВЕННОСТЬЮ "Ф-МАРКЕТ"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ИНН7727716449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ОГРН1107746304819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КПП772701001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Место нахождения (жительства)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117461, Г МОСКВА77, УЛ КАХОВКА, 10, 3,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Почтовый адрес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117461, г. Москва, ул. Каховка, д. 10 стр. 3</w:t>
            </w:r>
          </w:p>
          <w:p w:rsidR="00C22927" w:rsidRPr="00D71960" w:rsidRDefault="00C22927" w:rsidP="00D7196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7196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Попкова Елена Юрьевна</w:t>
            </w:r>
          </w:p>
          <w:p w:rsidR="00C22927" w:rsidRPr="00851035" w:rsidRDefault="00C22927" w:rsidP="0093521C">
            <w:pPr>
              <w:rPr>
                <w:lang w:val="ru-RU"/>
              </w:rPr>
            </w:pPr>
            <w:r w:rsidRPr="00D71960">
              <w:rPr>
                <w:lang w:val="ru-RU"/>
              </w:rPr>
              <w:t>Телефон 74959848521</w:t>
            </w:r>
          </w:p>
        </w:tc>
      </w:tr>
      <w:tr w:rsidR="00C22927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22927" w:rsidRPr="00D71960" w:rsidRDefault="00C22927" w:rsidP="00C37D9A">
            <w:pPr>
              <w:jc w:val="center"/>
              <w:rPr>
                <w:lang w:val="ru-RU"/>
              </w:rPr>
            </w:pPr>
            <w:r w:rsidRPr="00D71960">
              <w:rPr>
                <w:lang w:val="ru-RU"/>
              </w:rPr>
              <w:t>EA-44911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22927" w:rsidRPr="00F90A00" w:rsidRDefault="00C2292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240F8">
              <w:rPr>
                <w:rFonts w:ascii="Roboto" w:hAnsi="Roboto" w:cs="Roboto"/>
                <w:color w:val="000000"/>
                <w:shd w:val="clear" w:color="auto" w:fill="FFFFFF"/>
              </w:rPr>
              <w:t>27.03.2020 11:18:59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ОБЩЕСТВО С ОГРАНИЧЕННОЙ ОТВЕТСТВЕННОСТЬЮ "МЕЖОТРАСЛЕВОЙ МАРКЕТИНГОВЫЙ ЦЕНТР "ПЕРСПЕКТИВА"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ИНН2308168779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ОГРН1102308005535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КПП230801001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Место нахождения (жительства)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350047, КРАЙ КРАСНОДАРСКИЙ, Г КРАСНОДАР, УЛ ИМ. БАБУШКИНА, 5,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Почтовый адрес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350033, г. Краснодар, ул. Салтыкова-Щедрина, 9</w:t>
            </w:r>
          </w:p>
          <w:p w:rsidR="00C22927" w:rsidRPr="00D71960" w:rsidRDefault="00C22927" w:rsidP="00D7196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7196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22927" w:rsidRPr="00D71960" w:rsidRDefault="00C22927" w:rsidP="00D71960">
            <w:pPr>
              <w:rPr>
                <w:lang w:val="ru-RU"/>
              </w:rPr>
            </w:pPr>
            <w:r w:rsidRPr="00D71960">
              <w:rPr>
                <w:lang w:val="ru-RU"/>
              </w:rPr>
              <w:t>Ерохин Максим Николаевич</w:t>
            </w:r>
          </w:p>
          <w:p w:rsidR="00C22927" w:rsidRPr="00D71960" w:rsidRDefault="00C22927" w:rsidP="008404A2">
            <w:pPr>
              <w:rPr>
                <w:lang w:val="ru-RU"/>
              </w:rPr>
            </w:pPr>
            <w:r>
              <w:t>Телефон 79184350839</w:t>
            </w:r>
          </w:p>
        </w:tc>
      </w:tr>
    </w:tbl>
    <w:p w:rsidR="00C22927" w:rsidRPr="00335A45" w:rsidRDefault="00C2292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22927" w:rsidRPr="00335A45" w:rsidRDefault="00C2292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D71960">
        <w:rPr>
          <w:lang w:val="ru-RU"/>
        </w:rPr>
        <w:t>EA-44613</w:t>
      </w:r>
      <w:r w:rsidRPr="00335A45">
        <w:rPr>
          <w:lang w:val="ru-RU"/>
        </w:rPr>
        <w:t xml:space="preserve">- </w:t>
      </w:r>
      <w:r w:rsidRPr="00D71960">
        <w:rPr>
          <w:lang w:val="ru-RU"/>
        </w:rPr>
        <w:t>ОБЩЕСТВО С ОГРАНИЧЕННОЙ ОТВЕТСТВЕННОСТЬЮ "Ф-МАРКЕТ"</w:t>
      </w:r>
      <w:r w:rsidRPr="00335A45">
        <w:rPr>
          <w:lang w:val="ru-RU"/>
        </w:rPr>
        <w:t xml:space="preserve">, № </w:t>
      </w:r>
      <w:r w:rsidRPr="00D71960">
        <w:rPr>
          <w:lang w:val="ru-RU"/>
        </w:rPr>
        <w:t>EA-44911</w:t>
      </w:r>
      <w:r w:rsidRPr="00335A45">
        <w:rPr>
          <w:lang w:val="ru-RU"/>
        </w:rPr>
        <w:t xml:space="preserve">- </w:t>
      </w:r>
      <w:r w:rsidRPr="00D71960">
        <w:rPr>
          <w:lang w:val="ru-RU"/>
        </w:rPr>
        <w:t>ОБЩЕСТВО С ОГРАНИЧЕННОЙ ОТВЕТСТВЕННОСТЬЮ "МЕЖОТРАСЛЕВОЙ МАРКЕТИНГОВЫЙ ЦЕНТР "ПЕРСПЕКТИВА"</w:t>
      </w:r>
      <w:r>
        <w:rPr>
          <w:lang w:val="ru-RU"/>
        </w:rPr>
        <w:t>.</w:t>
      </w:r>
    </w:p>
    <w:p w:rsidR="00C22927" w:rsidRPr="00335A45" w:rsidRDefault="00C2292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2292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C22927" w:rsidRPr="00335A45" w:rsidRDefault="00C2292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22927" w:rsidRPr="00335A45" w:rsidRDefault="00C2292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22927" w:rsidRPr="00335A45">
        <w:trPr>
          <w:trHeight w:val="274"/>
        </w:trPr>
        <w:tc>
          <w:tcPr>
            <w:tcW w:w="2204" w:type="dxa"/>
            <w:vMerge/>
          </w:tcPr>
          <w:p w:rsidR="00C22927" w:rsidRPr="00335A45" w:rsidRDefault="00C2292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22927" w:rsidRPr="00335A45" w:rsidRDefault="00C22927" w:rsidP="00AA4A97">
            <w:pPr>
              <w:jc w:val="center"/>
              <w:rPr>
                <w:lang w:val="ru-RU"/>
              </w:rPr>
            </w:pPr>
          </w:p>
          <w:p w:rsidR="00C22927" w:rsidRPr="00335A45" w:rsidRDefault="00C22927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22927" w:rsidRPr="00335A45" w:rsidRDefault="00C22927" w:rsidP="00AA4A97">
            <w:pPr>
              <w:ind w:right="-21"/>
              <w:jc w:val="center"/>
              <w:rPr>
                <w:lang w:val="ru-RU"/>
              </w:rPr>
            </w:pPr>
          </w:p>
          <w:p w:rsidR="00C22927" w:rsidRPr="00335A45" w:rsidRDefault="00C2292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22927" w:rsidRPr="00335A45" w:rsidRDefault="00C22927" w:rsidP="0056026D">
            <w:pPr>
              <w:jc w:val="center"/>
              <w:rPr>
                <w:lang w:val="ru-RU"/>
              </w:rPr>
            </w:pPr>
          </w:p>
          <w:p w:rsidR="00C22927" w:rsidRPr="00335A45" w:rsidRDefault="00C22927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22927" w:rsidRPr="00335A45" w:rsidRDefault="00C22927" w:rsidP="00AA4A97">
            <w:pPr>
              <w:jc w:val="center"/>
              <w:rPr>
                <w:lang w:val="ru-RU"/>
              </w:rPr>
            </w:pPr>
          </w:p>
          <w:p w:rsidR="00C22927" w:rsidRPr="00335A45" w:rsidRDefault="00C2292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22927" w:rsidRPr="00335A45" w:rsidRDefault="00C22927" w:rsidP="0056026D">
            <w:pPr>
              <w:jc w:val="center"/>
              <w:rPr>
                <w:lang w:val="ru-RU"/>
              </w:rPr>
            </w:pPr>
          </w:p>
          <w:p w:rsidR="00C22927" w:rsidRPr="00335A45" w:rsidRDefault="00C2292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C22927" w:rsidRPr="00D73D35">
        <w:trPr>
          <w:trHeight w:val="938"/>
        </w:trPr>
        <w:tc>
          <w:tcPr>
            <w:tcW w:w="2204" w:type="dxa"/>
            <w:vAlign w:val="center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71960">
              <w:rPr>
                <w:lang w:val="ru-RU"/>
              </w:rPr>
              <w:t>EA-44613</w:t>
            </w:r>
            <w:r w:rsidRPr="00335A45">
              <w:rPr>
                <w:lang w:val="ru-RU"/>
              </w:rPr>
              <w:t xml:space="preserve">- </w:t>
            </w:r>
            <w:r w:rsidRPr="00D71960">
              <w:rPr>
                <w:lang w:val="ru-RU"/>
              </w:rPr>
              <w:t>ОБЩЕСТВО С ОГРАНИЧЕННОЙ ОТВЕТСТВЕННОСТЬЮ "Ф-МАРКЕТ"</w:t>
            </w:r>
          </w:p>
        </w:tc>
        <w:tc>
          <w:tcPr>
            <w:tcW w:w="1700" w:type="dxa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22927" w:rsidRPr="00335A45" w:rsidRDefault="00C2292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22927" w:rsidRPr="00D73D35">
        <w:trPr>
          <w:trHeight w:val="938"/>
        </w:trPr>
        <w:tc>
          <w:tcPr>
            <w:tcW w:w="2204" w:type="dxa"/>
            <w:vAlign w:val="center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71960">
              <w:rPr>
                <w:lang w:val="ru-RU"/>
              </w:rPr>
              <w:t>EA-44911</w:t>
            </w:r>
            <w:r w:rsidRPr="00335A45">
              <w:rPr>
                <w:lang w:val="ru-RU"/>
              </w:rPr>
              <w:t xml:space="preserve">- </w:t>
            </w:r>
            <w:r w:rsidRPr="00D71960">
              <w:rPr>
                <w:lang w:val="ru-RU"/>
              </w:rPr>
              <w:t>ОБЩЕСТВО С ОГРАНИЧЕННОЙ ОТВЕТСТВЕННОСТЬЮ "МЕЖОТРАСЛЕВОЙ МАРКЕТИНГОВЫЙ ЦЕНТР "ПЕРСПЕКТИВА"</w:t>
            </w:r>
          </w:p>
        </w:tc>
        <w:tc>
          <w:tcPr>
            <w:tcW w:w="1700" w:type="dxa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22927" w:rsidRPr="00335A45" w:rsidRDefault="00C22927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22927" w:rsidRPr="00335A45" w:rsidRDefault="00C2292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240F8">
        <w:rPr>
          <w:lang w:val="ru-RU"/>
        </w:rPr>
        <w:t>Система амбулаторная электрокардиографическая для суточного мониторирования ЭКГ по методу Холтера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71960">
        <w:rPr>
          <w:lang w:val="ru-RU"/>
        </w:rPr>
        <w:t>ОБЩЕСТВО С ОГРАНИЧЕННОЙ ОТВЕТСТВЕННОСТЬЮ "Ф-МАРКЕТ"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D71960">
        <w:rPr>
          <w:color w:val="000000"/>
          <w:lang w:val="ru-RU"/>
        </w:rPr>
        <w:t>45 468.15</w:t>
      </w:r>
      <w:r w:rsidRPr="00335A45">
        <w:rPr>
          <w:lang w:val="ru-RU"/>
        </w:rPr>
        <w:t xml:space="preserve"> рублей.  </w:t>
      </w:r>
    </w:p>
    <w:p w:rsidR="00C22927" w:rsidRPr="00335A45" w:rsidRDefault="00C2292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22927" w:rsidRPr="00335A45">
        <w:trPr>
          <w:trHeight w:val="206"/>
          <w:jc w:val="center"/>
        </w:trPr>
        <w:tc>
          <w:tcPr>
            <w:tcW w:w="7338" w:type="dxa"/>
          </w:tcPr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22927" w:rsidRPr="00335A45">
        <w:trPr>
          <w:trHeight w:val="206"/>
          <w:jc w:val="center"/>
        </w:trPr>
        <w:tc>
          <w:tcPr>
            <w:tcW w:w="7338" w:type="dxa"/>
          </w:tcPr>
          <w:p w:rsidR="00C22927" w:rsidRPr="00335A45" w:rsidRDefault="00C2292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22927" w:rsidRPr="00335A45" w:rsidRDefault="00C2292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C22927" w:rsidRPr="00335A45" w:rsidRDefault="00C229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22927" w:rsidRPr="00335A45">
        <w:trPr>
          <w:trHeight w:val="206"/>
          <w:jc w:val="center"/>
        </w:trPr>
        <w:tc>
          <w:tcPr>
            <w:tcW w:w="7338" w:type="dxa"/>
          </w:tcPr>
          <w:p w:rsidR="00C22927" w:rsidRPr="00335A45" w:rsidRDefault="00C2292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C22927" w:rsidRPr="00335A45" w:rsidRDefault="00C2292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22927" w:rsidRPr="00335A45" w:rsidRDefault="00C2292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C22927" w:rsidRPr="00335A45" w:rsidRDefault="00C22927" w:rsidP="006465AE">
      <w:pPr>
        <w:jc w:val="both"/>
        <w:rPr>
          <w:lang w:val="ru-RU" w:eastAsia="ru-RU"/>
        </w:rPr>
      </w:pPr>
    </w:p>
    <w:sectPr w:rsidR="00C2292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927" w:rsidRDefault="00C22927">
      <w:r>
        <w:separator/>
      </w:r>
    </w:p>
  </w:endnote>
  <w:endnote w:type="continuationSeparator" w:id="1">
    <w:p w:rsidR="00C22927" w:rsidRDefault="00C22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927" w:rsidRDefault="00C22927">
      <w:r>
        <w:separator/>
      </w:r>
    </w:p>
  </w:footnote>
  <w:footnote w:type="continuationSeparator" w:id="1">
    <w:p w:rsidR="00C22927" w:rsidRDefault="00C22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927" w:rsidRDefault="00C2292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22927" w:rsidRDefault="00C229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6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6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6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4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6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16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67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67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6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6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6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6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6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6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6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6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1138</Words>
  <Characters>6491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2020-04-08T13:43:00Z</dcterms:created>
  <dcterms:modified xsi:type="dcterms:W3CDTF">2020-04-08T13:48:00Z</dcterms:modified>
</cp:coreProperties>
</file>