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E5D" w:rsidRPr="00335A45" w:rsidRDefault="00A22E5D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110</w:t>
      </w:r>
    </w:p>
    <w:p w:rsidR="00A22E5D" w:rsidRPr="00335A45" w:rsidRDefault="00A22E5D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A22E5D" w:rsidRPr="00335A45" w:rsidRDefault="00A22E5D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A22E5D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22E5D" w:rsidRPr="00335A45" w:rsidRDefault="00A22E5D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22E5D" w:rsidRPr="00335A45" w:rsidRDefault="00A22E5D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09</w:t>
            </w:r>
            <w:r w:rsidRPr="00335A45">
              <w:rPr>
                <w:lang w:val="ru-RU"/>
              </w:rPr>
              <w:t xml:space="preserve"> апреля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A22E5D" w:rsidRDefault="00A22E5D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A22E5D" w:rsidRPr="00A35052" w:rsidRDefault="00A22E5D" w:rsidP="001523E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 xml:space="preserve">Информация о государственном заказчике: </w:t>
      </w:r>
      <w:r w:rsidRPr="00A35052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A35052">
          <w:rPr>
            <w:rStyle w:val="Hyperlink"/>
          </w:rPr>
          <w:t>crbzak</w:t>
        </w:r>
        <w:r w:rsidRPr="00A35052">
          <w:rPr>
            <w:rStyle w:val="Hyperlink"/>
            <w:lang w:val="ru-RU"/>
          </w:rPr>
          <w:t>@</w:t>
        </w:r>
        <w:r w:rsidRPr="00A35052">
          <w:rPr>
            <w:rStyle w:val="Hyperlink"/>
          </w:rPr>
          <w:t>mail</w:t>
        </w:r>
        <w:r w:rsidRPr="00A35052">
          <w:rPr>
            <w:rStyle w:val="Hyperlink"/>
            <w:lang w:val="ru-RU"/>
          </w:rPr>
          <w:t>.</w:t>
        </w:r>
        <w:r w:rsidRPr="00A35052">
          <w:rPr>
            <w:rStyle w:val="Hyperlink"/>
          </w:rPr>
          <w:t>ru</w:t>
        </w:r>
      </w:hyperlink>
      <w:r w:rsidRPr="00A35052">
        <w:rPr>
          <w:lang w:val="ru-RU"/>
        </w:rPr>
        <w:t>. Контрактный управляющий: Дехтерев Юрий Сергеевич.</w:t>
      </w:r>
    </w:p>
    <w:p w:rsidR="00A22E5D" w:rsidRPr="00A35052" w:rsidRDefault="00A22E5D" w:rsidP="001523E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Предмет контракта: «</w:t>
      </w:r>
      <w:r w:rsidRPr="00875A8E">
        <w:rPr>
          <w:lang w:val="ru-RU"/>
        </w:rPr>
        <w:t>Тест-полоски</w:t>
      </w:r>
      <w:r w:rsidRPr="00A35052">
        <w:rPr>
          <w:lang w:val="ru-RU"/>
        </w:rPr>
        <w:t xml:space="preserve">».  </w:t>
      </w:r>
    </w:p>
    <w:p w:rsidR="00A22E5D" w:rsidRPr="00875A8E" w:rsidRDefault="00A22E5D" w:rsidP="001523EF">
      <w:pPr>
        <w:autoSpaceDE w:val="0"/>
        <w:autoSpaceDN w:val="0"/>
        <w:adjustRightInd w:val="0"/>
        <w:rPr>
          <w:color w:val="000000"/>
          <w:lang w:val="ru-RU"/>
        </w:rPr>
      </w:pPr>
      <w:r w:rsidRPr="00A35052">
        <w:rPr>
          <w:b/>
          <w:bCs/>
          <w:noProof/>
          <w:lang w:val="ru-RU"/>
        </w:rPr>
        <w:t>Идентификационный код закупки:</w:t>
      </w:r>
      <w:r w:rsidRPr="00A35052">
        <w:rPr>
          <w:lang w:val="ru-RU"/>
        </w:rPr>
        <w:t xml:space="preserve"> </w:t>
      </w:r>
      <w:r w:rsidRPr="00875A8E">
        <w:rPr>
          <w:color w:val="000000"/>
          <w:lang w:val="ru-RU"/>
        </w:rPr>
        <w:t>203234901331923490100101480012120000</w:t>
      </w:r>
    </w:p>
    <w:p w:rsidR="00A22E5D" w:rsidRPr="00A35052" w:rsidRDefault="00A22E5D" w:rsidP="001523EF">
      <w:pPr>
        <w:autoSpaceDE w:val="0"/>
        <w:autoSpaceDN w:val="0"/>
        <w:adjustRightInd w:val="0"/>
        <w:rPr>
          <w:lang w:val="ru-RU"/>
        </w:rPr>
      </w:pPr>
      <w:r w:rsidRPr="00A35052">
        <w:rPr>
          <w:b/>
          <w:bCs/>
          <w:noProof/>
          <w:lang w:val="ru-RU"/>
        </w:rPr>
        <w:t>Начальная (максимальная) цена контракта</w:t>
      </w:r>
      <w:r w:rsidRPr="00A35052">
        <w:rPr>
          <w:b/>
          <w:bCs/>
          <w:lang w:val="ru-RU"/>
        </w:rPr>
        <w:t>:</w:t>
      </w:r>
      <w:r w:rsidRPr="00A35052">
        <w:rPr>
          <w:lang w:val="ru-RU"/>
        </w:rPr>
        <w:t xml:space="preserve"> </w:t>
      </w:r>
      <w:r>
        <w:rPr>
          <w:lang w:val="ru-RU"/>
        </w:rPr>
        <w:t>494100.</w:t>
      </w:r>
      <w:r w:rsidRPr="00A35052">
        <w:rPr>
          <w:lang w:val="ru-RU"/>
        </w:rPr>
        <w:t xml:space="preserve">руб. </w:t>
      </w:r>
      <w:r>
        <w:rPr>
          <w:lang w:val="ru-RU"/>
        </w:rPr>
        <w:t xml:space="preserve">14 </w:t>
      </w:r>
      <w:r w:rsidRPr="00A35052">
        <w:rPr>
          <w:lang w:val="ru-RU"/>
        </w:rPr>
        <w:t>коп. (</w:t>
      </w:r>
      <w:r>
        <w:rPr>
          <w:lang w:val="ru-RU"/>
        </w:rPr>
        <w:t>четыреста девяносто четыре</w:t>
      </w:r>
      <w:r w:rsidRPr="00A35052">
        <w:rPr>
          <w:lang w:val="ru-RU"/>
        </w:rPr>
        <w:t xml:space="preserve"> тысяч</w:t>
      </w:r>
      <w:r>
        <w:rPr>
          <w:lang w:val="ru-RU"/>
        </w:rPr>
        <w:t>и</w:t>
      </w:r>
      <w:r w:rsidRPr="00A35052">
        <w:rPr>
          <w:lang w:val="ru-RU"/>
        </w:rPr>
        <w:t xml:space="preserve"> </w:t>
      </w:r>
      <w:r>
        <w:rPr>
          <w:lang w:val="ru-RU"/>
        </w:rPr>
        <w:t>сто</w:t>
      </w:r>
      <w:r w:rsidRPr="00A35052">
        <w:rPr>
          <w:lang w:val="ru-RU"/>
        </w:rPr>
        <w:t xml:space="preserve"> рубл</w:t>
      </w:r>
      <w:r>
        <w:rPr>
          <w:lang w:val="ru-RU"/>
        </w:rPr>
        <w:t>ей</w:t>
      </w:r>
      <w:r w:rsidRPr="00A35052">
        <w:rPr>
          <w:lang w:val="ru-RU"/>
        </w:rPr>
        <w:t xml:space="preserve"> </w:t>
      </w:r>
      <w:r>
        <w:rPr>
          <w:lang w:val="ru-RU"/>
        </w:rPr>
        <w:t>14</w:t>
      </w:r>
      <w:r w:rsidRPr="00A35052">
        <w:rPr>
          <w:lang w:val="ru-RU"/>
        </w:rPr>
        <w:t xml:space="preserve"> копе</w:t>
      </w:r>
      <w:r>
        <w:rPr>
          <w:lang w:val="ru-RU"/>
        </w:rPr>
        <w:t>ек</w:t>
      </w:r>
      <w:r w:rsidRPr="00A35052">
        <w:rPr>
          <w:lang w:val="ru-RU"/>
        </w:rPr>
        <w:t>).</w:t>
      </w:r>
    </w:p>
    <w:p w:rsidR="00A22E5D" w:rsidRDefault="00A22E5D" w:rsidP="001523E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A35052">
        <w:rPr>
          <w:lang w:val="ru-RU"/>
        </w:rPr>
        <w:t xml:space="preserve"> </w:t>
      </w:r>
      <w:r w:rsidRPr="00776A8D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</w:t>
      </w:r>
      <w:r>
        <w:rPr>
          <w:lang w:val="ru-RU"/>
        </w:rPr>
        <w:t>вщика, на основании товарной на</w:t>
      </w:r>
      <w:r w:rsidRPr="00776A8D">
        <w:rPr>
          <w:lang w:val="ru-RU"/>
        </w:rPr>
        <w:t>кладной.</w:t>
      </w:r>
    </w:p>
    <w:p w:rsidR="00A22E5D" w:rsidRPr="000A50A4" w:rsidRDefault="00A22E5D" w:rsidP="001523E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A35052">
        <w:rPr>
          <w:lang w:val="ru-RU"/>
        </w:rPr>
        <w:t xml:space="preserve"> Россия, Краснодарский край, г. Славянск-на-Кубани, ул. Батарейная,377 транспортом поставщика. </w:t>
      </w:r>
      <w:r w:rsidRPr="000A50A4">
        <w:rPr>
          <w:lang w:val="ru-RU"/>
        </w:rPr>
        <w:t>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30 августа 2020 г.</w:t>
      </w:r>
    </w:p>
    <w:p w:rsidR="00A22E5D" w:rsidRPr="00A35052" w:rsidRDefault="00A22E5D" w:rsidP="001523E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Источник финансирования:</w:t>
      </w:r>
      <w:r w:rsidRPr="00A35052">
        <w:rPr>
          <w:lang w:val="ru-RU"/>
        </w:rPr>
        <w:t xml:space="preserve"> </w:t>
      </w:r>
      <w:r>
        <w:rPr>
          <w:lang w:val="ru-RU"/>
        </w:rPr>
        <w:t>Внебюджетные фонды (ОМС)</w:t>
      </w:r>
      <w:r w:rsidRPr="00A35052">
        <w:rPr>
          <w:lang w:val="ru-RU"/>
        </w:rPr>
        <w:t>.</w:t>
      </w:r>
    </w:p>
    <w:p w:rsidR="00A22E5D" w:rsidRPr="00A35052" w:rsidRDefault="00A22E5D" w:rsidP="001523EF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A35052">
        <w:rPr>
          <w:lang w:val="ru-RU"/>
        </w:rPr>
        <w:t xml:space="preserve">  </w:t>
      </w:r>
      <w:r w:rsidRPr="00A35052">
        <w:rPr>
          <w:b/>
          <w:bCs/>
          <w:lang w:val="ru-RU"/>
        </w:rPr>
        <w:t>Размер обеспечения заявки на участие в аукционе:</w:t>
      </w:r>
      <w:r w:rsidRPr="00A35052">
        <w:rPr>
          <w:lang w:val="ru-RU"/>
        </w:rPr>
        <w:t xml:space="preserve"> Не установлен</w:t>
      </w:r>
      <w:r w:rsidRPr="00A35052">
        <w:rPr>
          <w:spacing w:val="-2"/>
          <w:lang w:val="ru-RU"/>
        </w:rPr>
        <w:t>.</w:t>
      </w:r>
    </w:p>
    <w:p w:rsidR="00A22E5D" w:rsidRPr="00A35052" w:rsidRDefault="00A22E5D" w:rsidP="001523EF">
      <w:pPr>
        <w:jc w:val="both"/>
        <w:rPr>
          <w:spacing w:val="-2"/>
          <w:lang w:val="ru-RU"/>
        </w:rPr>
      </w:pPr>
      <w:r w:rsidRPr="00A35052">
        <w:rPr>
          <w:b/>
          <w:bCs/>
          <w:lang w:val="ru-RU"/>
        </w:rPr>
        <w:t xml:space="preserve">       </w:t>
      </w:r>
      <w:r w:rsidRPr="00A35052">
        <w:rPr>
          <w:b/>
          <w:bCs/>
          <w:lang w:val="ru-RU"/>
        </w:rPr>
        <w:tab/>
        <w:t xml:space="preserve">Размер обеспечения исполнения контракта: </w:t>
      </w:r>
      <w:r w:rsidRPr="00A35052">
        <w:rPr>
          <w:lang w:val="ru-RU"/>
        </w:rPr>
        <w:t xml:space="preserve">5 </w:t>
      </w:r>
      <w:r w:rsidRPr="00A35052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A22E5D" w:rsidRPr="00A35052" w:rsidRDefault="00A22E5D" w:rsidP="001523EF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A35052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0A50A4">
        <w:rPr>
          <w:color w:val="000000"/>
          <w:sz w:val="24"/>
          <w:szCs w:val="24"/>
        </w:rPr>
        <w:t>26.03.2020 16:16</w:t>
      </w:r>
      <w:r w:rsidRPr="00A35052">
        <w:rPr>
          <w:color w:val="000000"/>
          <w:sz w:val="24"/>
          <w:szCs w:val="24"/>
        </w:rPr>
        <w:t xml:space="preserve"> </w:t>
      </w:r>
      <w:r w:rsidRPr="00A35052">
        <w:rPr>
          <w:sz w:val="24"/>
          <w:szCs w:val="24"/>
        </w:rPr>
        <w:t>(московское время).</w:t>
      </w:r>
    </w:p>
    <w:p w:rsidR="00A22E5D" w:rsidRPr="00A35052" w:rsidRDefault="00A22E5D" w:rsidP="001523EF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A35052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A35052">
        <w:rPr>
          <w:sz w:val="24"/>
          <w:szCs w:val="24"/>
        </w:rPr>
        <w:t xml:space="preserve"> </w:t>
      </w:r>
    </w:p>
    <w:p w:rsidR="00A22E5D" w:rsidRDefault="00A22E5D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A22E5D" w:rsidRPr="00335A45">
        <w:trPr>
          <w:jc w:val="center"/>
        </w:trPr>
        <w:tc>
          <w:tcPr>
            <w:tcW w:w="9828" w:type="dxa"/>
            <w:gridSpan w:val="5"/>
          </w:tcPr>
          <w:p w:rsidR="00A22E5D" w:rsidRPr="00335A45" w:rsidRDefault="00A22E5D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A22E5D" w:rsidRPr="001523EF">
        <w:trPr>
          <w:jc w:val="center"/>
        </w:trPr>
        <w:tc>
          <w:tcPr>
            <w:tcW w:w="2820" w:type="dxa"/>
          </w:tcPr>
          <w:p w:rsidR="00A22E5D" w:rsidRPr="00335A45" w:rsidRDefault="00A22E5D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A22E5D" w:rsidRPr="00335A45" w:rsidRDefault="00A22E5D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Главный врач ГБУЗ «Славянская ЦРБ»МЗ КК.</w:t>
            </w:r>
          </w:p>
        </w:tc>
      </w:tr>
      <w:tr w:rsidR="00A22E5D" w:rsidRPr="00335A45">
        <w:trPr>
          <w:trHeight w:val="80"/>
          <w:jc w:val="center"/>
        </w:trPr>
        <w:tc>
          <w:tcPr>
            <w:tcW w:w="9828" w:type="dxa"/>
            <w:gridSpan w:val="5"/>
          </w:tcPr>
          <w:p w:rsidR="00A22E5D" w:rsidRPr="00335A45" w:rsidRDefault="00A22E5D" w:rsidP="00A841CC">
            <w:pPr>
              <w:jc w:val="both"/>
            </w:pPr>
            <w:r w:rsidRPr="00335A45">
              <w:t xml:space="preserve">Секретарь комиссии - </w:t>
            </w:r>
          </w:p>
        </w:tc>
      </w:tr>
      <w:tr w:rsidR="00A22E5D" w:rsidRPr="00335A45">
        <w:trPr>
          <w:trHeight w:val="300"/>
          <w:jc w:val="center"/>
        </w:trPr>
        <w:tc>
          <w:tcPr>
            <w:tcW w:w="2882" w:type="dxa"/>
            <w:gridSpan w:val="3"/>
          </w:tcPr>
          <w:p w:rsidR="00A22E5D" w:rsidRPr="00335A45" w:rsidRDefault="00A22E5D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A22E5D" w:rsidRPr="00335A45" w:rsidRDefault="00A22E5D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A22E5D" w:rsidRPr="00335A45">
        <w:trPr>
          <w:jc w:val="center"/>
        </w:trPr>
        <w:tc>
          <w:tcPr>
            <w:tcW w:w="9828" w:type="dxa"/>
            <w:gridSpan w:val="5"/>
          </w:tcPr>
          <w:p w:rsidR="00A22E5D" w:rsidRPr="00335A45" w:rsidRDefault="00A22E5D" w:rsidP="00A841CC">
            <w:pPr>
              <w:jc w:val="both"/>
            </w:pPr>
            <w:r w:rsidRPr="00335A45">
              <w:t>Члены комиссии –</w:t>
            </w:r>
          </w:p>
        </w:tc>
      </w:tr>
      <w:tr w:rsidR="00A22E5D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A22E5D" w:rsidRPr="00335A45" w:rsidRDefault="00A22E5D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A22E5D" w:rsidRPr="00335A45" w:rsidRDefault="00A22E5D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A22E5D" w:rsidRPr="00335A45" w:rsidRDefault="00A22E5D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A22E5D" w:rsidRPr="00335A45" w:rsidRDefault="00A22E5D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A22E5D" w:rsidRPr="00335A45" w:rsidRDefault="00A22E5D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A22E5D" w:rsidRPr="00335A45" w:rsidRDefault="00A22E5D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A22E5D" w:rsidRPr="00335A45" w:rsidRDefault="00A22E5D" w:rsidP="00A841CC">
            <w:pPr>
              <w:ind w:right="-80"/>
              <w:jc w:val="both"/>
              <w:rPr>
                <w:lang w:val="ru-RU"/>
              </w:rPr>
            </w:pPr>
          </w:p>
          <w:p w:rsidR="00A22E5D" w:rsidRPr="00335A45" w:rsidRDefault="00A22E5D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заведующая аптекой.</w:t>
            </w:r>
          </w:p>
        </w:tc>
      </w:tr>
    </w:tbl>
    <w:p w:rsidR="00A22E5D" w:rsidRPr="00335A45" w:rsidRDefault="00A22E5D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A22E5D" w:rsidRPr="00335A45" w:rsidRDefault="00A22E5D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Заседание комиссии по рассмотрению вторых частей заявок на участие в аукционе в электронной форме проводилось 0</w:t>
      </w:r>
      <w:r>
        <w:rPr>
          <w:sz w:val="24"/>
          <w:szCs w:val="24"/>
        </w:rPr>
        <w:t>9</w:t>
      </w:r>
      <w:r w:rsidRPr="00335A45">
        <w:rPr>
          <w:sz w:val="24"/>
          <w:szCs w:val="24"/>
        </w:rPr>
        <w:t xml:space="preserve"> апреля 2020 года в </w:t>
      </w:r>
      <w:r>
        <w:rPr>
          <w:sz w:val="24"/>
          <w:szCs w:val="24"/>
        </w:rPr>
        <w:t>08 часов 0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A22E5D" w:rsidRPr="00335A45" w:rsidRDefault="00A22E5D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221"/>
        <w:gridCol w:w="1184"/>
        <w:gridCol w:w="2914"/>
        <w:gridCol w:w="2389"/>
      </w:tblGrid>
      <w:tr w:rsidR="00A22E5D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2E5D" w:rsidRPr="00335A45" w:rsidRDefault="00A22E5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2E5D" w:rsidRPr="00335A45" w:rsidRDefault="00A22E5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2E5D" w:rsidRPr="00335A45" w:rsidRDefault="00A22E5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2E5D" w:rsidRPr="00335A45" w:rsidRDefault="00A22E5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2E5D" w:rsidRPr="00335A45" w:rsidRDefault="00A22E5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A22E5D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2E5D" w:rsidRPr="00335A45" w:rsidRDefault="00A22E5D" w:rsidP="00CE47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2E5D" w:rsidRPr="001523EF" w:rsidRDefault="00A22E5D" w:rsidP="001523E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489 150.00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2E5D" w:rsidRPr="00335A45" w:rsidRDefault="00A22E5D" w:rsidP="00CE47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2E5D" w:rsidRPr="001523EF" w:rsidRDefault="00A22E5D" w:rsidP="00045D87">
            <w:pPr>
              <w:ind w:right="134"/>
              <w:jc w:val="center"/>
              <w:rPr>
                <w:color w:val="000000"/>
                <w:lang w:val="ru-RU"/>
              </w:rPr>
            </w:pPr>
            <w:r w:rsidRPr="001523EF">
              <w:rPr>
                <w:color w:val="000000"/>
                <w:lang w:val="ru-RU"/>
              </w:rPr>
              <w:t>08.04.2020 09:01:54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2E5D" w:rsidRPr="001523EF" w:rsidRDefault="00A22E5D" w:rsidP="00CE4749">
            <w:pPr>
              <w:jc w:val="center"/>
              <w:rPr>
                <w:lang w:val="ru-RU"/>
              </w:rPr>
            </w:pPr>
            <w:r w:rsidRPr="001523EF">
              <w:rPr>
                <w:lang w:val="ru-RU"/>
              </w:rPr>
              <w:t>EA-45180</w:t>
            </w:r>
          </w:p>
        </w:tc>
      </w:tr>
      <w:tr w:rsidR="00A22E5D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2E5D" w:rsidRPr="00335A45" w:rsidRDefault="00A22E5D" w:rsidP="00045D8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2E5D" w:rsidRPr="001523EF" w:rsidRDefault="00A22E5D" w:rsidP="001523E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491 629.64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2E5D" w:rsidRPr="00335A45" w:rsidRDefault="00A22E5D" w:rsidP="00045D8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2E5D" w:rsidRPr="001523EF" w:rsidRDefault="00A22E5D" w:rsidP="00045D87">
            <w:pPr>
              <w:ind w:right="134"/>
              <w:jc w:val="center"/>
              <w:rPr>
                <w:color w:val="000000"/>
                <w:lang w:val="ru-RU"/>
              </w:rPr>
            </w:pPr>
            <w:r w:rsidRPr="001523EF">
              <w:rPr>
                <w:color w:val="000000"/>
                <w:lang w:val="ru-RU"/>
              </w:rPr>
              <w:t>08.04.2020 09:01:00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2E5D" w:rsidRPr="001523EF" w:rsidRDefault="00A22E5D" w:rsidP="00045D87">
            <w:pPr>
              <w:jc w:val="center"/>
              <w:rPr>
                <w:lang w:val="ru-RU"/>
              </w:rPr>
            </w:pPr>
            <w:r w:rsidRPr="001523EF">
              <w:rPr>
                <w:lang w:val="ru-RU"/>
              </w:rPr>
              <w:t>EA-45416</w:t>
            </w:r>
          </w:p>
        </w:tc>
      </w:tr>
    </w:tbl>
    <w:p w:rsidR="00A22E5D" w:rsidRPr="00335A45" w:rsidRDefault="00A22E5D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A22E5D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A22E5D" w:rsidRPr="00335A45" w:rsidRDefault="00A22E5D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A22E5D" w:rsidRPr="00335A45" w:rsidRDefault="00A22E5D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A22E5D" w:rsidRPr="00335A45" w:rsidRDefault="00A22E5D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времярегистрации</w:t>
            </w:r>
          </w:p>
          <w:p w:rsidR="00A22E5D" w:rsidRPr="00335A45" w:rsidRDefault="00A22E5D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22E5D" w:rsidRPr="00335A45" w:rsidRDefault="00A22E5D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A22E5D" w:rsidRPr="001523EF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A22E5D" w:rsidRPr="001523EF" w:rsidRDefault="00A22E5D" w:rsidP="00886FF7">
            <w:pPr>
              <w:jc w:val="center"/>
              <w:rPr>
                <w:lang w:val="ru-RU"/>
              </w:rPr>
            </w:pPr>
            <w:r w:rsidRPr="001523EF">
              <w:rPr>
                <w:lang w:val="ru-RU"/>
              </w:rPr>
              <w:t>EA-45180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A22E5D" w:rsidRPr="00335A45" w:rsidRDefault="00A22E5D" w:rsidP="00FE5198">
            <w:pPr>
              <w:jc w:val="center"/>
            </w:pPr>
            <w:r w:rsidRPr="00802265">
              <w:rPr>
                <w:rFonts w:ascii="Roboto" w:hAnsi="Roboto" w:cs="Roboto"/>
                <w:color w:val="000000"/>
                <w:shd w:val="clear" w:color="auto" w:fill="F9F9F9"/>
              </w:rPr>
              <w:t>01.04.2020 10:20:21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22E5D" w:rsidRPr="001523EF" w:rsidRDefault="00A22E5D" w:rsidP="001523EF">
            <w:pPr>
              <w:rPr>
                <w:lang w:val="ru-RU"/>
              </w:rPr>
            </w:pPr>
            <w:r w:rsidRPr="001523EF">
              <w:rPr>
                <w:lang w:val="ru-RU"/>
              </w:rPr>
              <w:t>ОБЩЕСТВО С ОГРАНИЧЕННОЙ ОТВЕТСТВЕННОСТЬЮ "ФАРМАМЕД"</w:t>
            </w:r>
          </w:p>
          <w:p w:rsidR="00A22E5D" w:rsidRPr="001523EF" w:rsidRDefault="00A22E5D" w:rsidP="001523EF">
            <w:pPr>
              <w:rPr>
                <w:lang w:val="ru-RU"/>
              </w:rPr>
            </w:pPr>
            <w:r w:rsidRPr="001523EF">
              <w:rPr>
                <w:lang w:val="ru-RU"/>
              </w:rPr>
              <w:t>ИНН2308070533</w:t>
            </w:r>
          </w:p>
          <w:p w:rsidR="00A22E5D" w:rsidRPr="001523EF" w:rsidRDefault="00A22E5D" w:rsidP="001523EF">
            <w:pPr>
              <w:rPr>
                <w:lang w:val="ru-RU"/>
              </w:rPr>
            </w:pPr>
            <w:r w:rsidRPr="001523EF">
              <w:rPr>
                <w:lang w:val="ru-RU"/>
              </w:rPr>
              <w:t>ОГРН1022301214924</w:t>
            </w:r>
          </w:p>
          <w:p w:rsidR="00A22E5D" w:rsidRPr="001523EF" w:rsidRDefault="00A22E5D" w:rsidP="001523EF">
            <w:pPr>
              <w:rPr>
                <w:lang w:val="ru-RU"/>
              </w:rPr>
            </w:pPr>
            <w:r w:rsidRPr="001523EF">
              <w:rPr>
                <w:lang w:val="ru-RU"/>
              </w:rPr>
              <w:t>КПП230801001</w:t>
            </w:r>
          </w:p>
          <w:p w:rsidR="00A22E5D" w:rsidRPr="001523EF" w:rsidRDefault="00A22E5D" w:rsidP="001523EF">
            <w:pPr>
              <w:rPr>
                <w:lang w:val="ru-RU"/>
              </w:rPr>
            </w:pPr>
            <w:r w:rsidRPr="001523EF">
              <w:rPr>
                <w:lang w:val="ru-RU"/>
              </w:rPr>
              <w:t>Место нахождения (жительства)</w:t>
            </w:r>
          </w:p>
          <w:p w:rsidR="00A22E5D" w:rsidRPr="001523EF" w:rsidRDefault="00A22E5D" w:rsidP="001523EF">
            <w:pPr>
              <w:rPr>
                <w:lang w:val="ru-RU"/>
              </w:rPr>
            </w:pPr>
            <w:r w:rsidRPr="001523EF">
              <w:rPr>
                <w:lang w:val="ru-RU"/>
              </w:rPr>
              <w:t>350051, КРАЙ КРАСНОДАРСКИЙ, Г КРАСНОДАР, УЛ ИМ. ФЕДОРА ЛУЗАНА, ДОМ 6, КОМ 12</w:t>
            </w:r>
          </w:p>
          <w:p w:rsidR="00A22E5D" w:rsidRPr="001523EF" w:rsidRDefault="00A22E5D" w:rsidP="001523EF">
            <w:pPr>
              <w:rPr>
                <w:lang w:val="ru-RU"/>
              </w:rPr>
            </w:pPr>
            <w:r w:rsidRPr="001523EF">
              <w:rPr>
                <w:lang w:val="ru-RU"/>
              </w:rPr>
              <w:t>Почтовый адрес</w:t>
            </w:r>
          </w:p>
          <w:p w:rsidR="00A22E5D" w:rsidRPr="001523EF" w:rsidRDefault="00A22E5D" w:rsidP="001523EF">
            <w:pPr>
              <w:rPr>
                <w:lang w:val="ru-RU"/>
              </w:rPr>
            </w:pPr>
            <w:r w:rsidRPr="001523EF">
              <w:rPr>
                <w:lang w:val="ru-RU"/>
              </w:rPr>
              <w:t>350051, КРАЙ КРАСНОДАРСКИЙ, Г КРАСНОДАР, УЛ ИМ ФЕДОРА ЛУЗАНА, ДОМ 6, КОМ 12</w:t>
            </w:r>
          </w:p>
          <w:p w:rsidR="00A22E5D" w:rsidRPr="001523EF" w:rsidRDefault="00A22E5D" w:rsidP="001523EF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1523EF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A22E5D" w:rsidRPr="001523EF" w:rsidRDefault="00A22E5D" w:rsidP="001523EF">
            <w:pPr>
              <w:rPr>
                <w:lang w:val="ru-RU"/>
              </w:rPr>
            </w:pPr>
            <w:r w:rsidRPr="001523EF">
              <w:rPr>
                <w:lang w:val="ru-RU"/>
              </w:rPr>
              <w:t>Мазур Андрей Михайлович</w:t>
            </w:r>
          </w:p>
          <w:p w:rsidR="00A22E5D" w:rsidRPr="00851035" w:rsidRDefault="00A22E5D" w:rsidP="0093521C">
            <w:pPr>
              <w:rPr>
                <w:lang w:val="ru-RU"/>
              </w:rPr>
            </w:pPr>
            <w:r w:rsidRPr="001523EF">
              <w:rPr>
                <w:lang w:val="ru-RU"/>
              </w:rPr>
              <w:t>Телефон 79184844844</w:t>
            </w:r>
          </w:p>
        </w:tc>
      </w:tr>
      <w:tr w:rsidR="00A22E5D" w:rsidRPr="00825BA6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A22E5D" w:rsidRPr="001523EF" w:rsidRDefault="00A22E5D" w:rsidP="00886FF7">
            <w:pPr>
              <w:jc w:val="center"/>
              <w:rPr>
                <w:lang w:val="ru-RU"/>
              </w:rPr>
            </w:pPr>
            <w:r w:rsidRPr="001523EF">
              <w:rPr>
                <w:lang w:val="ru-RU"/>
              </w:rPr>
              <w:t>EA-45416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A22E5D" w:rsidRPr="00F90A00" w:rsidRDefault="00A22E5D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802265">
              <w:rPr>
                <w:rFonts w:ascii="Roboto" w:hAnsi="Roboto" w:cs="Roboto"/>
                <w:color w:val="000000"/>
                <w:shd w:val="clear" w:color="auto" w:fill="FFFFFF"/>
              </w:rPr>
              <w:t>05.04.2020 16:08:06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22E5D" w:rsidRPr="001523EF" w:rsidRDefault="00A22E5D" w:rsidP="001523EF">
            <w:pPr>
              <w:rPr>
                <w:lang w:val="ru-RU"/>
              </w:rPr>
            </w:pPr>
            <w:r w:rsidRPr="001523EF">
              <w:rPr>
                <w:lang w:val="ru-RU"/>
              </w:rPr>
              <w:t>Индивидуальный предприниматель МОМОТОВА ЮЛИЯ ГЕННАДЬЕВНА</w:t>
            </w:r>
          </w:p>
          <w:p w:rsidR="00A22E5D" w:rsidRPr="001523EF" w:rsidRDefault="00A22E5D" w:rsidP="001523EF">
            <w:pPr>
              <w:rPr>
                <w:lang w:val="ru-RU"/>
              </w:rPr>
            </w:pPr>
            <w:r w:rsidRPr="001523EF">
              <w:rPr>
                <w:lang w:val="ru-RU"/>
              </w:rPr>
              <w:t>ИНН237302716750</w:t>
            </w:r>
          </w:p>
          <w:p w:rsidR="00A22E5D" w:rsidRPr="001523EF" w:rsidRDefault="00A22E5D" w:rsidP="001523EF">
            <w:pPr>
              <w:rPr>
                <w:lang w:val="ru-RU"/>
              </w:rPr>
            </w:pPr>
            <w:r w:rsidRPr="001523EF">
              <w:rPr>
                <w:lang w:val="ru-RU"/>
              </w:rPr>
              <w:t>ОГРНИП319237500071891</w:t>
            </w:r>
          </w:p>
          <w:p w:rsidR="00A22E5D" w:rsidRPr="001523EF" w:rsidRDefault="00A22E5D" w:rsidP="001523EF">
            <w:pPr>
              <w:rPr>
                <w:lang w:val="ru-RU"/>
              </w:rPr>
            </w:pPr>
            <w:r w:rsidRPr="001523EF">
              <w:rPr>
                <w:lang w:val="ru-RU"/>
              </w:rPr>
              <w:t>Место нахождения (жительства)</w:t>
            </w:r>
          </w:p>
          <w:p w:rsidR="00A22E5D" w:rsidRPr="001523EF" w:rsidRDefault="00A22E5D" w:rsidP="001523EF">
            <w:pPr>
              <w:rPr>
                <w:lang w:val="ru-RU"/>
              </w:rPr>
            </w:pPr>
            <w:r w:rsidRPr="001523EF">
              <w:rPr>
                <w:lang w:val="ru-RU"/>
              </w:rPr>
              <w:t>КРАЙ КРАСНОДАРСКИЙ23, Г КРАСНОДАР, УЛ ИМ. ФЕДОРА ЛУЗАНА, ДОМ 6, КОМ 12</w:t>
            </w:r>
          </w:p>
          <w:p w:rsidR="00A22E5D" w:rsidRPr="001523EF" w:rsidRDefault="00A22E5D" w:rsidP="001523EF">
            <w:pPr>
              <w:rPr>
                <w:lang w:val="ru-RU"/>
              </w:rPr>
            </w:pPr>
            <w:r w:rsidRPr="001523EF">
              <w:rPr>
                <w:lang w:val="ru-RU"/>
              </w:rPr>
              <w:t>Почтовый адрес</w:t>
            </w:r>
          </w:p>
          <w:p w:rsidR="00A22E5D" w:rsidRPr="001523EF" w:rsidRDefault="00A22E5D" w:rsidP="001523EF">
            <w:pPr>
              <w:rPr>
                <w:lang w:val="ru-RU"/>
              </w:rPr>
            </w:pPr>
            <w:r w:rsidRPr="001523EF">
              <w:rPr>
                <w:lang w:val="ru-RU"/>
              </w:rPr>
              <w:t>КРАЙ КРАСНОДАРСКИЙ23, Г КРАСНОДАР, УЛ ИМ. ФЕДОРА ЛУЗАНА, ДОМ 6, КОМ 12</w:t>
            </w:r>
          </w:p>
          <w:p w:rsidR="00A22E5D" w:rsidRPr="001523EF" w:rsidRDefault="00A22E5D" w:rsidP="001523EF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1523EF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A22E5D" w:rsidRDefault="00A22E5D" w:rsidP="001523EF">
            <w:r>
              <w:t>Момотова Юлия Геннадьевна</w:t>
            </w:r>
          </w:p>
          <w:p w:rsidR="00A22E5D" w:rsidRPr="001523EF" w:rsidRDefault="00A22E5D" w:rsidP="008404A2">
            <w:pPr>
              <w:rPr>
                <w:lang w:val="ru-RU"/>
              </w:rPr>
            </w:pPr>
            <w:r>
              <w:t>Телефон 79180690978</w:t>
            </w:r>
          </w:p>
        </w:tc>
      </w:tr>
    </w:tbl>
    <w:p w:rsidR="00A22E5D" w:rsidRPr="00335A45" w:rsidRDefault="00A22E5D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A22E5D" w:rsidRPr="00335A45" w:rsidRDefault="00A22E5D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1523EF">
        <w:rPr>
          <w:lang w:val="ru-RU"/>
        </w:rPr>
        <w:t>EA-45180</w:t>
      </w:r>
      <w:r w:rsidRPr="00335A45">
        <w:rPr>
          <w:lang w:val="ru-RU"/>
        </w:rPr>
        <w:t xml:space="preserve">- </w:t>
      </w:r>
      <w:r w:rsidRPr="001523EF">
        <w:rPr>
          <w:lang w:val="ru-RU"/>
        </w:rPr>
        <w:t>ОБЩЕСТВО С ОГРАНИЧЕННОЙ ОТВЕТСТВЕННОСТЬЮ "ФАРМАМЕД"</w:t>
      </w:r>
      <w:r w:rsidRPr="00335A45">
        <w:rPr>
          <w:lang w:val="ru-RU"/>
        </w:rPr>
        <w:t xml:space="preserve">, № </w:t>
      </w:r>
      <w:r w:rsidRPr="001523EF">
        <w:rPr>
          <w:lang w:val="ru-RU"/>
        </w:rPr>
        <w:t>EA-45416</w:t>
      </w:r>
      <w:r w:rsidRPr="00335A45">
        <w:rPr>
          <w:lang w:val="ru-RU"/>
        </w:rPr>
        <w:t xml:space="preserve">- </w:t>
      </w:r>
      <w:r w:rsidRPr="001523EF">
        <w:rPr>
          <w:lang w:val="ru-RU"/>
        </w:rPr>
        <w:t>Индивидуальный предприниматель МОМОТОВА ЮЛИЯ ГЕННАДЬЕВНА</w:t>
      </w:r>
      <w:r>
        <w:rPr>
          <w:lang w:val="ru-RU"/>
        </w:rPr>
        <w:t>.</w:t>
      </w:r>
    </w:p>
    <w:p w:rsidR="00A22E5D" w:rsidRPr="00335A45" w:rsidRDefault="00A22E5D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A22E5D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A22E5D" w:rsidRPr="00335A45" w:rsidRDefault="00A22E5D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A22E5D" w:rsidRPr="00335A45" w:rsidRDefault="00A22E5D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A22E5D" w:rsidRPr="00335A45">
        <w:trPr>
          <w:trHeight w:val="274"/>
        </w:trPr>
        <w:tc>
          <w:tcPr>
            <w:tcW w:w="2204" w:type="dxa"/>
            <w:vMerge/>
          </w:tcPr>
          <w:p w:rsidR="00A22E5D" w:rsidRPr="00335A45" w:rsidRDefault="00A22E5D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A22E5D" w:rsidRPr="00335A45" w:rsidRDefault="00A22E5D" w:rsidP="00AA4A97">
            <w:pPr>
              <w:jc w:val="center"/>
              <w:rPr>
                <w:lang w:val="ru-RU"/>
              </w:rPr>
            </w:pPr>
          </w:p>
          <w:p w:rsidR="00A22E5D" w:rsidRPr="00335A45" w:rsidRDefault="00A22E5D" w:rsidP="00AA4A9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A22E5D" w:rsidRPr="00335A45" w:rsidRDefault="00A22E5D" w:rsidP="00AA4A97">
            <w:pPr>
              <w:ind w:right="-21"/>
              <w:jc w:val="center"/>
              <w:rPr>
                <w:lang w:val="ru-RU"/>
              </w:rPr>
            </w:pPr>
          </w:p>
          <w:p w:rsidR="00A22E5D" w:rsidRPr="00335A45" w:rsidRDefault="00A22E5D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A22E5D" w:rsidRPr="00335A45" w:rsidRDefault="00A22E5D" w:rsidP="0056026D">
            <w:pPr>
              <w:jc w:val="center"/>
              <w:rPr>
                <w:lang w:val="ru-RU"/>
              </w:rPr>
            </w:pPr>
          </w:p>
          <w:p w:rsidR="00A22E5D" w:rsidRPr="00335A45" w:rsidRDefault="00A22E5D" w:rsidP="001B1EE5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A22E5D" w:rsidRPr="00335A45" w:rsidRDefault="00A22E5D" w:rsidP="00AA4A97">
            <w:pPr>
              <w:jc w:val="center"/>
              <w:rPr>
                <w:lang w:val="ru-RU"/>
              </w:rPr>
            </w:pPr>
          </w:p>
          <w:p w:rsidR="00A22E5D" w:rsidRPr="00335A45" w:rsidRDefault="00A22E5D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A22E5D" w:rsidRPr="00335A45" w:rsidRDefault="00A22E5D" w:rsidP="0056026D">
            <w:pPr>
              <w:jc w:val="center"/>
              <w:rPr>
                <w:lang w:val="ru-RU"/>
              </w:rPr>
            </w:pPr>
          </w:p>
          <w:p w:rsidR="00A22E5D" w:rsidRPr="00335A45" w:rsidRDefault="00A22E5D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A22E5D" w:rsidRPr="001523EF">
        <w:trPr>
          <w:trHeight w:val="938"/>
        </w:trPr>
        <w:tc>
          <w:tcPr>
            <w:tcW w:w="2204" w:type="dxa"/>
            <w:vAlign w:val="center"/>
          </w:tcPr>
          <w:p w:rsidR="00A22E5D" w:rsidRPr="00335A45" w:rsidRDefault="00A22E5D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1523EF">
              <w:rPr>
                <w:lang w:val="ru-RU"/>
              </w:rPr>
              <w:t>EA-45180</w:t>
            </w:r>
            <w:r w:rsidRPr="00335A45">
              <w:rPr>
                <w:lang w:val="ru-RU"/>
              </w:rPr>
              <w:t xml:space="preserve">- </w:t>
            </w:r>
            <w:r w:rsidRPr="001523EF">
              <w:rPr>
                <w:lang w:val="ru-RU"/>
              </w:rPr>
              <w:t>ОБЩЕСТВО С ОГРАНИЧЕННОЙ ОТВЕТСТВЕННОСТЬЮ "ФАРМАМЕД"</w:t>
            </w:r>
          </w:p>
        </w:tc>
        <w:tc>
          <w:tcPr>
            <w:tcW w:w="1700" w:type="dxa"/>
          </w:tcPr>
          <w:p w:rsidR="00A22E5D" w:rsidRPr="00335A45" w:rsidRDefault="00A22E5D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22E5D" w:rsidRPr="00335A45" w:rsidRDefault="00A22E5D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22E5D" w:rsidRPr="00335A45" w:rsidRDefault="00A22E5D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A22E5D" w:rsidRPr="00335A45" w:rsidRDefault="00A22E5D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A22E5D" w:rsidRPr="00335A45" w:rsidRDefault="00A22E5D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A22E5D" w:rsidRPr="001523EF">
        <w:trPr>
          <w:trHeight w:val="938"/>
        </w:trPr>
        <w:tc>
          <w:tcPr>
            <w:tcW w:w="2204" w:type="dxa"/>
            <w:vAlign w:val="center"/>
          </w:tcPr>
          <w:p w:rsidR="00A22E5D" w:rsidRPr="00335A45" w:rsidRDefault="00A22E5D" w:rsidP="00045D8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1523EF">
              <w:rPr>
                <w:lang w:val="ru-RU"/>
              </w:rPr>
              <w:t>EA-45416</w:t>
            </w:r>
            <w:r w:rsidRPr="00335A45">
              <w:rPr>
                <w:lang w:val="ru-RU"/>
              </w:rPr>
              <w:t xml:space="preserve">- </w:t>
            </w:r>
            <w:r w:rsidRPr="001523EF">
              <w:rPr>
                <w:lang w:val="ru-RU"/>
              </w:rPr>
              <w:t>Индивидуальный предприниматель МОМОТОВА ЮЛИЯ ГЕННАДЬЕВНА</w:t>
            </w:r>
          </w:p>
        </w:tc>
        <w:tc>
          <w:tcPr>
            <w:tcW w:w="1700" w:type="dxa"/>
          </w:tcPr>
          <w:p w:rsidR="00A22E5D" w:rsidRPr="00335A45" w:rsidRDefault="00A22E5D" w:rsidP="00045D8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22E5D" w:rsidRPr="00335A45" w:rsidRDefault="00A22E5D" w:rsidP="00045D8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22E5D" w:rsidRPr="00335A45" w:rsidRDefault="00A22E5D" w:rsidP="00045D8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A22E5D" w:rsidRPr="00335A45" w:rsidRDefault="00A22E5D" w:rsidP="00045D8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A22E5D" w:rsidRPr="00335A45" w:rsidRDefault="00A22E5D" w:rsidP="00045D8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A22E5D" w:rsidRPr="00335A45" w:rsidRDefault="00A22E5D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1523EF">
        <w:rPr>
          <w:lang w:val="ru-RU"/>
        </w:rPr>
        <w:t>Тест-полоски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1523EF">
        <w:rPr>
          <w:lang w:val="ru-RU"/>
        </w:rPr>
        <w:t>ОБЩЕСТВО С ОГРАНИЧЕННОЙ ОТВЕТСТВЕННОСТЬЮ "ФАРМАМЕД"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1523EF">
        <w:rPr>
          <w:color w:val="000000"/>
          <w:lang w:val="ru-RU"/>
        </w:rPr>
        <w:t>489 150.00</w:t>
      </w:r>
      <w:r w:rsidRPr="00335A45">
        <w:rPr>
          <w:lang w:val="ru-RU"/>
        </w:rPr>
        <w:t xml:space="preserve"> рублей.  </w:t>
      </w:r>
    </w:p>
    <w:p w:rsidR="00A22E5D" w:rsidRPr="00335A45" w:rsidRDefault="00A22E5D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A22E5D" w:rsidRPr="00335A45">
        <w:trPr>
          <w:trHeight w:val="206"/>
          <w:jc w:val="center"/>
        </w:trPr>
        <w:tc>
          <w:tcPr>
            <w:tcW w:w="7338" w:type="dxa"/>
          </w:tcPr>
          <w:p w:rsidR="00A22E5D" w:rsidRPr="00335A45" w:rsidRDefault="00A22E5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A22E5D" w:rsidRPr="00335A45" w:rsidRDefault="00A22E5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A22E5D" w:rsidRPr="00335A45" w:rsidRDefault="00A22E5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A22E5D" w:rsidRPr="00335A45" w:rsidRDefault="00A22E5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Просоленко Ю.А.</w:t>
            </w:r>
          </w:p>
          <w:p w:rsidR="00A22E5D" w:rsidRPr="00335A45" w:rsidRDefault="00A22E5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A22E5D" w:rsidRPr="00335A45">
        <w:trPr>
          <w:trHeight w:val="206"/>
          <w:jc w:val="center"/>
        </w:trPr>
        <w:tc>
          <w:tcPr>
            <w:tcW w:w="7338" w:type="dxa"/>
          </w:tcPr>
          <w:p w:rsidR="00A22E5D" w:rsidRPr="00335A45" w:rsidRDefault="00A22E5D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A22E5D" w:rsidRPr="00335A45" w:rsidRDefault="00A22E5D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A22E5D" w:rsidRPr="00335A45" w:rsidRDefault="00A22E5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A22E5D" w:rsidRPr="00335A45" w:rsidRDefault="00A22E5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A22E5D" w:rsidRPr="00335A45" w:rsidRDefault="00A22E5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Костюк Н.В.</w:t>
            </w:r>
          </w:p>
          <w:p w:rsidR="00A22E5D" w:rsidRPr="00335A45" w:rsidRDefault="00A22E5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A22E5D" w:rsidRPr="00335A45" w:rsidRDefault="00A22E5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A22E5D" w:rsidRPr="00335A45" w:rsidRDefault="00A22E5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A22E5D" w:rsidRPr="00335A45">
        <w:trPr>
          <w:trHeight w:val="206"/>
          <w:jc w:val="center"/>
        </w:trPr>
        <w:tc>
          <w:tcPr>
            <w:tcW w:w="7338" w:type="dxa"/>
          </w:tcPr>
          <w:p w:rsidR="00A22E5D" w:rsidRPr="00335A45" w:rsidRDefault="00A22E5D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A22E5D" w:rsidRPr="00335A45" w:rsidRDefault="00A22E5D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A22E5D" w:rsidRPr="00335A45" w:rsidRDefault="00A22E5D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A22E5D" w:rsidRPr="00335A45" w:rsidRDefault="00A22E5D" w:rsidP="006465AE">
      <w:pPr>
        <w:jc w:val="both"/>
        <w:rPr>
          <w:lang w:val="ru-RU" w:eastAsia="ru-RU"/>
        </w:rPr>
      </w:pPr>
    </w:p>
    <w:sectPr w:rsidR="00A22E5D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2E5D" w:rsidRDefault="00A22E5D">
      <w:r>
        <w:separator/>
      </w:r>
    </w:p>
  </w:endnote>
  <w:endnote w:type="continuationSeparator" w:id="1">
    <w:p w:rsidR="00A22E5D" w:rsidRDefault="00A22E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2E5D" w:rsidRDefault="00A22E5D">
      <w:r>
        <w:separator/>
      </w:r>
    </w:p>
  </w:footnote>
  <w:footnote w:type="continuationSeparator" w:id="1">
    <w:p w:rsidR="00A22E5D" w:rsidRDefault="00A22E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2E5D" w:rsidRDefault="00A22E5D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A22E5D" w:rsidRDefault="00A22E5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977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D8A"/>
    <w:rsid w:val="00147A46"/>
    <w:rsid w:val="00147ADE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78B4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69A7"/>
    <w:rsid w:val="00187E5F"/>
    <w:rsid w:val="001902B6"/>
    <w:rsid w:val="0019046C"/>
    <w:rsid w:val="0019085E"/>
    <w:rsid w:val="001908D7"/>
    <w:rsid w:val="00190D30"/>
    <w:rsid w:val="00193437"/>
    <w:rsid w:val="00194377"/>
    <w:rsid w:val="00194674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3EBD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0101"/>
    <w:rsid w:val="00220981"/>
    <w:rsid w:val="00221205"/>
    <w:rsid w:val="00221558"/>
    <w:rsid w:val="002230CC"/>
    <w:rsid w:val="002243BE"/>
    <w:rsid w:val="0022472C"/>
    <w:rsid w:val="002265D4"/>
    <w:rsid w:val="0022686D"/>
    <w:rsid w:val="00226F92"/>
    <w:rsid w:val="00226FCB"/>
    <w:rsid w:val="002300F6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2E20"/>
    <w:rsid w:val="002838D3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674F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58F3"/>
    <w:rsid w:val="00495DB2"/>
    <w:rsid w:val="00495E30"/>
    <w:rsid w:val="00496D37"/>
    <w:rsid w:val="00496D72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DEB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0C00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0F30"/>
    <w:rsid w:val="0061108D"/>
    <w:rsid w:val="00613469"/>
    <w:rsid w:val="00614FC6"/>
    <w:rsid w:val="00615B50"/>
    <w:rsid w:val="00616DFB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3F9"/>
    <w:rsid w:val="0069665B"/>
    <w:rsid w:val="006967C3"/>
    <w:rsid w:val="006A26CF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406"/>
    <w:rsid w:val="007447DD"/>
    <w:rsid w:val="00745D77"/>
    <w:rsid w:val="00746569"/>
    <w:rsid w:val="00746B92"/>
    <w:rsid w:val="00747D3C"/>
    <w:rsid w:val="00750289"/>
    <w:rsid w:val="00750CAD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375B"/>
    <w:rsid w:val="00775C3B"/>
    <w:rsid w:val="00775EEC"/>
    <w:rsid w:val="00776796"/>
    <w:rsid w:val="00776A8D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90C9E"/>
    <w:rsid w:val="007934F5"/>
    <w:rsid w:val="00793E97"/>
    <w:rsid w:val="00794DA5"/>
    <w:rsid w:val="007955B3"/>
    <w:rsid w:val="007958D1"/>
    <w:rsid w:val="00795A86"/>
    <w:rsid w:val="007965E0"/>
    <w:rsid w:val="00797231"/>
    <w:rsid w:val="007A1198"/>
    <w:rsid w:val="007A1445"/>
    <w:rsid w:val="007A29FB"/>
    <w:rsid w:val="007A2B93"/>
    <w:rsid w:val="007A2D6A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2A1D"/>
    <w:rsid w:val="00823956"/>
    <w:rsid w:val="008248E4"/>
    <w:rsid w:val="00825829"/>
    <w:rsid w:val="00825BA6"/>
    <w:rsid w:val="00825DFA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EE"/>
    <w:rsid w:val="00842AB9"/>
    <w:rsid w:val="00842B48"/>
    <w:rsid w:val="0084324A"/>
    <w:rsid w:val="008440D5"/>
    <w:rsid w:val="00847D1A"/>
    <w:rsid w:val="00851035"/>
    <w:rsid w:val="00851088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6FF7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521C"/>
    <w:rsid w:val="0093560F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1AF6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5F"/>
    <w:rsid w:val="009A294B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43B2"/>
    <w:rsid w:val="009C5896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9E3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E5D"/>
    <w:rsid w:val="00A22F00"/>
    <w:rsid w:val="00A232F2"/>
    <w:rsid w:val="00A24BF0"/>
    <w:rsid w:val="00A25540"/>
    <w:rsid w:val="00A256E0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54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37E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6882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37D9A"/>
    <w:rsid w:val="00C40883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AC6"/>
    <w:rsid w:val="00C966F7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7E6"/>
    <w:rsid w:val="00D15993"/>
    <w:rsid w:val="00D16858"/>
    <w:rsid w:val="00D2017E"/>
    <w:rsid w:val="00D20EFF"/>
    <w:rsid w:val="00D23C8C"/>
    <w:rsid w:val="00D2446C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960"/>
    <w:rsid w:val="00D71C50"/>
    <w:rsid w:val="00D72EAB"/>
    <w:rsid w:val="00D73638"/>
    <w:rsid w:val="00D73D35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2CD8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059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32BF"/>
    <w:rsid w:val="00E2348B"/>
    <w:rsid w:val="00E240F8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80DDF"/>
    <w:rsid w:val="00E81864"/>
    <w:rsid w:val="00E82889"/>
    <w:rsid w:val="00E82CB0"/>
    <w:rsid w:val="00E82DBB"/>
    <w:rsid w:val="00E857F6"/>
    <w:rsid w:val="00E85BFB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606"/>
    <w:rsid w:val="00EC2B6A"/>
    <w:rsid w:val="00EC5478"/>
    <w:rsid w:val="00EC6A40"/>
    <w:rsid w:val="00EC7101"/>
    <w:rsid w:val="00ED05CB"/>
    <w:rsid w:val="00ED176F"/>
    <w:rsid w:val="00ED1794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2FC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40D2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60F1"/>
    <w:rsid w:val="00FB7629"/>
    <w:rsid w:val="00FB78AD"/>
    <w:rsid w:val="00FB7B89"/>
    <w:rsid w:val="00FC0EB1"/>
    <w:rsid w:val="00FC1102"/>
    <w:rsid w:val="00FC1686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6254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5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5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254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6254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6254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6254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6254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6254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6254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6254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6254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6254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6254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625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254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40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5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54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254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6254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62548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62548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254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5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5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6254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5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54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6254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4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4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5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54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6254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4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5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5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6254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5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5457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25448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86254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6254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254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4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5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545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25459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86254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6254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254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5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5448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25457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86254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6254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254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5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54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6254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5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5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254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6254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254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5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5445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25451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8625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6254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254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5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6254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5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5452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2544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86254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6254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254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5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54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254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62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254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5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5449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2545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86254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6254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254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5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5450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25459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86254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625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254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5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5455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25448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86254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6254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254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5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5455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2545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86254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6254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254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54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5447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25460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86254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6254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254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5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5452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25459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86254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6254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254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4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5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5450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25446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86254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6254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254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5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5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254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6254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6254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6254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254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5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54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6254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5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5462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25461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86254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6254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6254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62546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62546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254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5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54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254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6254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6254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6254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6254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6254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6254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254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5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5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254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254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5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54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254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254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5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5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25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254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5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5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254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254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5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54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254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254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5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54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254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254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5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5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254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6254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5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54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254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6254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5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54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254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254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5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54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254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6254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5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5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254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254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5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54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254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6254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5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54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254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6254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5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54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254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6254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5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54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254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6254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5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54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25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254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5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54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254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6254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5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54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254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254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5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5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254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254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5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5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254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6254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5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54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254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6254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5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5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254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6254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6254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6254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6254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6254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6254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6254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6254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6254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6254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6254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254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81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5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54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254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6254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6254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6254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254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5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54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254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6254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6254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6254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625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6254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625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6254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6254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6254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6254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6254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254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5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5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25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6254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6254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6254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6254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6254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625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6254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6254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6254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6254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6254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254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5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54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254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62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6254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5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54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254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25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5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54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254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54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25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9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9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8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4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9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4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9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4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9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4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9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4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9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4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9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4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9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4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9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4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9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4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9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4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9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4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9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4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9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4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9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4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4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9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4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9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4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9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4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9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4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9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4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9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4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9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4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9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4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9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4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9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4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9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4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9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4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9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4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9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4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9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4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9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4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9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4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9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4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9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4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9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4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9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4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9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4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9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4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9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4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9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4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9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4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9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4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9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4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9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4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9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4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9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4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9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4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9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4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50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4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9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5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50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5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50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5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50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5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50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5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50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5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50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5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50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5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50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5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50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5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50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5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50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5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50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5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50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5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50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5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50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5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50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5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50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5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50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5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50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5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50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5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50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5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50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5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50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5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50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5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50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5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50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5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50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5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50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3</Pages>
  <Words>1121</Words>
  <Characters>6390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2</cp:revision>
  <cp:lastPrinted>2020-03-04T14:18:00Z</cp:lastPrinted>
  <dcterms:created xsi:type="dcterms:W3CDTF">2020-04-09T06:21:00Z</dcterms:created>
  <dcterms:modified xsi:type="dcterms:W3CDTF">2020-04-09T06:21:00Z</dcterms:modified>
</cp:coreProperties>
</file>