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DBD" w:rsidRPr="00164F14" w:rsidRDefault="00426DBD" w:rsidP="00B40F86">
      <w:pPr>
        <w:jc w:val="center"/>
        <w:rPr>
          <w:b/>
          <w:bCs/>
          <w:color w:val="000000"/>
          <w:lang w:val="ru-RU"/>
        </w:rPr>
      </w:pPr>
      <w:r w:rsidRPr="00113164">
        <w:rPr>
          <w:b/>
          <w:bCs/>
          <w:color w:val="000000"/>
          <w:lang w:val="ru-RU"/>
        </w:rPr>
        <w:t xml:space="preserve">ПРОТОКОЛ № </w:t>
      </w:r>
      <w:r w:rsidRPr="00164F14">
        <w:rPr>
          <w:b/>
          <w:bCs/>
          <w:color w:val="000000"/>
          <w:lang w:val="ru-RU"/>
        </w:rPr>
        <w:t>0318300120820000093</w:t>
      </w:r>
    </w:p>
    <w:p w:rsidR="00426DBD" w:rsidRPr="00113164" w:rsidRDefault="00426DBD" w:rsidP="00B40F86">
      <w:pPr>
        <w:jc w:val="center"/>
        <w:rPr>
          <w:b/>
          <w:bCs/>
          <w:color w:val="000000"/>
          <w:lang w:val="ru-RU"/>
        </w:rPr>
      </w:pPr>
      <w:r w:rsidRPr="00113164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426DBD" w:rsidRPr="00113164" w:rsidRDefault="00426DB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426DBD" w:rsidRPr="00113164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26DBD" w:rsidRPr="00113164" w:rsidRDefault="00426DBD" w:rsidP="007646A2">
            <w:pPr>
              <w:ind w:left="40" w:right="40"/>
              <w:rPr>
                <w:lang w:val="ru-RU"/>
              </w:rPr>
            </w:pPr>
            <w:r w:rsidRPr="00113164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26DBD" w:rsidRPr="00113164" w:rsidRDefault="00426DBD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09</w:t>
            </w:r>
            <w:r w:rsidRPr="00113164">
              <w:rPr>
                <w:lang w:val="ru-RU"/>
              </w:rPr>
              <w:t xml:space="preserve"> </w:t>
            </w:r>
            <w:r>
              <w:rPr>
                <w:lang w:val="ru-RU"/>
              </w:rPr>
              <w:t>апреля</w:t>
            </w:r>
            <w:r w:rsidRPr="00113164">
              <w:rPr>
                <w:lang w:val="ru-RU"/>
              </w:rPr>
              <w:t xml:space="preserve"> </w:t>
            </w:r>
            <w:r w:rsidRPr="00113164">
              <w:t>20</w:t>
            </w:r>
            <w:r>
              <w:rPr>
                <w:lang w:val="ru-RU"/>
              </w:rPr>
              <w:t>20</w:t>
            </w:r>
            <w:r w:rsidRPr="00113164">
              <w:rPr>
                <w:lang w:val="ru-RU"/>
              </w:rPr>
              <w:t xml:space="preserve"> </w:t>
            </w:r>
            <w:r w:rsidRPr="00113164">
              <w:t>года</w:t>
            </w:r>
          </w:p>
        </w:tc>
      </w:tr>
    </w:tbl>
    <w:p w:rsidR="00426DBD" w:rsidRDefault="00426DBD" w:rsidP="005E138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426DBD" w:rsidRPr="00A35052" w:rsidRDefault="00426DBD" w:rsidP="00164F1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426DBD" w:rsidRPr="00A35052" w:rsidRDefault="00426DBD" w:rsidP="00164F1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BC3D9F">
        <w:rPr>
          <w:lang w:val="ru-RU"/>
        </w:rPr>
        <w:t>Шприцы</w:t>
      </w:r>
      <w:r w:rsidRPr="00A35052">
        <w:rPr>
          <w:lang w:val="ru-RU"/>
        </w:rPr>
        <w:t xml:space="preserve">».  </w:t>
      </w:r>
    </w:p>
    <w:p w:rsidR="00426DBD" w:rsidRPr="00BC3D9F" w:rsidRDefault="00426DBD" w:rsidP="00164F14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BC3D9F">
        <w:rPr>
          <w:color w:val="000000"/>
          <w:lang w:val="ru-RU"/>
        </w:rPr>
        <w:t>203234901331923490100101400013250000</w:t>
      </w:r>
    </w:p>
    <w:p w:rsidR="00426DBD" w:rsidRPr="00A35052" w:rsidRDefault="00426DBD" w:rsidP="00164F14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495965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00 </w:t>
      </w:r>
      <w:r w:rsidRPr="00A35052">
        <w:rPr>
          <w:lang w:val="ru-RU"/>
        </w:rPr>
        <w:t>коп. (</w:t>
      </w:r>
      <w:r>
        <w:rPr>
          <w:lang w:val="ru-RU"/>
        </w:rPr>
        <w:t>четыреста девяносто пять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девятьсот шестьдесят пять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00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426DBD" w:rsidRPr="00BC3D9F" w:rsidRDefault="00426DBD" w:rsidP="00164F1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Pr="00BC3D9F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426DBD" w:rsidRPr="001E3EBD" w:rsidRDefault="00426DBD" w:rsidP="00164F1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BC3D9F">
        <w:rPr>
          <w:lang w:val="ru-RU"/>
        </w:rPr>
        <w:t>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мая 2020 г</w:t>
      </w:r>
      <w:r>
        <w:rPr>
          <w:lang w:val="ru-RU"/>
        </w:rPr>
        <w:t>.</w:t>
      </w:r>
    </w:p>
    <w:p w:rsidR="00426DBD" w:rsidRPr="00A35052" w:rsidRDefault="00426DBD" w:rsidP="00164F1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BC3D9F">
        <w:rPr>
          <w:lang w:val="ru-RU"/>
        </w:rPr>
        <w:t>Внебюджетные фонды (ОМС), краевой бюджет, платные услуги</w:t>
      </w:r>
      <w:r w:rsidRPr="00A35052">
        <w:rPr>
          <w:lang w:val="ru-RU"/>
        </w:rPr>
        <w:t>.</w:t>
      </w:r>
    </w:p>
    <w:p w:rsidR="00426DBD" w:rsidRPr="00A35052" w:rsidRDefault="00426DBD" w:rsidP="00164F14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426DBD" w:rsidRPr="00A35052" w:rsidRDefault="00426DBD" w:rsidP="00164F14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426DBD" w:rsidRPr="00A35052" w:rsidRDefault="00426DBD" w:rsidP="00164F14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C3D9F">
        <w:rPr>
          <w:color w:val="000000"/>
          <w:sz w:val="24"/>
          <w:szCs w:val="24"/>
        </w:rPr>
        <w:t>24.03.2020 17:33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426DBD" w:rsidRPr="00A35052" w:rsidRDefault="00426DBD" w:rsidP="00164F14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426DBD" w:rsidRPr="00113164">
        <w:trPr>
          <w:jc w:val="center"/>
        </w:trPr>
        <w:tc>
          <w:tcPr>
            <w:tcW w:w="9828" w:type="dxa"/>
            <w:gridSpan w:val="5"/>
          </w:tcPr>
          <w:p w:rsidR="00426DBD" w:rsidRPr="00113164" w:rsidRDefault="00426DBD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П</w:t>
            </w:r>
            <w:r w:rsidRPr="00113164">
              <w:t>редседател</w:t>
            </w:r>
            <w:r w:rsidRPr="00113164">
              <w:rPr>
                <w:lang w:val="ru-RU"/>
              </w:rPr>
              <w:t>ь</w:t>
            </w:r>
            <w:r w:rsidRPr="00113164">
              <w:t xml:space="preserve"> комиссии</w:t>
            </w:r>
            <w:r w:rsidRPr="00113164">
              <w:rPr>
                <w:lang w:val="ru-RU"/>
              </w:rPr>
              <w:t>:</w:t>
            </w:r>
          </w:p>
        </w:tc>
      </w:tr>
      <w:tr w:rsidR="00426DBD" w:rsidRPr="00164F14">
        <w:trPr>
          <w:jc w:val="center"/>
        </w:trPr>
        <w:tc>
          <w:tcPr>
            <w:tcW w:w="2820" w:type="dxa"/>
          </w:tcPr>
          <w:p w:rsidR="00426DBD" w:rsidRPr="00113164" w:rsidRDefault="00426DBD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426DBD" w:rsidRPr="00113164" w:rsidRDefault="00426DBD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Главный врач ГБУЗ «Славянская ЦРБ»МЗ КК.</w:t>
            </w:r>
          </w:p>
        </w:tc>
      </w:tr>
      <w:tr w:rsidR="00426DBD" w:rsidRPr="00113164">
        <w:trPr>
          <w:trHeight w:val="80"/>
          <w:jc w:val="center"/>
        </w:trPr>
        <w:tc>
          <w:tcPr>
            <w:tcW w:w="9828" w:type="dxa"/>
            <w:gridSpan w:val="5"/>
          </w:tcPr>
          <w:p w:rsidR="00426DBD" w:rsidRPr="00113164" w:rsidRDefault="00426DBD" w:rsidP="00A51320">
            <w:pPr>
              <w:jc w:val="both"/>
            </w:pPr>
            <w:r w:rsidRPr="00113164">
              <w:t xml:space="preserve">Секретарь комиссии - </w:t>
            </w:r>
          </w:p>
        </w:tc>
      </w:tr>
      <w:tr w:rsidR="00426DBD" w:rsidRPr="00113164">
        <w:trPr>
          <w:trHeight w:val="300"/>
          <w:jc w:val="center"/>
        </w:trPr>
        <w:tc>
          <w:tcPr>
            <w:tcW w:w="2882" w:type="dxa"/>
            <w:gridSpan w:val="3"/>
          </w:tcPr>
          <w:p w:rsidR="00426DBD" w:rsidRPr="00113164" w:rsidRDefault="00426DBD" w:rsidP="00A51320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13164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426DBD" w:rsidRPr="00113164" w:rsidRDefault="00426DBD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Экономист 1 категории,отдела закупок.</w:t>
            </w:r>
          </w:p>
        </w:tc>
      </w:tr>
      <w:tr w:rsidR="00426DBD" w:rsidRPr="00113164">
        <w:trPr>
          <w:jc w:val="center"/>
        </w:trPr>
        <w:tc>
          <w:tcPr>
            <w:tcW w:w="9828" w:type="dxa"/>
            <w:gridSpan w:val="5"/>
          </w:tcPr>
          <w:p w:rsidR="00426DBD" w:rsidRPr="00113164" w:rsidRDefault="00426DBD" w:rsidP="00A51320">
            <w:pPr>
              <w:jc w:val="both"/>
            </w:pPr>
            <w:r w:rsidRPr="00113164">
              <w:t>Члены комиссии –</w:t>
            </w:r>
          </w:p>
        </w:tc>
      </w:tr>
      <w:tr w:rsidR="00426DBD" w:rsidRPr="00164F14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426DBD" w:rsidRPr="00113164" w:rsidRDefault="00426DBD" w:rsidP="008E3549">
            <w:pPr>
              <w:ind w:right="-286"/>
              <w:rPr>
                <w:lang w:val="ru-RU"/>
              </w:rPr>
            </w:pPr>
            <w:r w:rsidRPr="00113164">
              <w:rPr>
                <w:lang w:val="ru-RU"/>
              </w:rPr>
              <w:t xml:space="preserve">Дехтерев Юрий Сергеевич </w:t>
            </w:r>
          </w:p>
          <w:p w:rsidR="00426DBD" w:rsidRPr="00113164" w:rsidRDefault="00426DBD" w:rsidP="008E3549">
            <w:pPr>
              <w:ind w:right="-286"/>
              <w:rPr>
                <w:lang w:val="ru-RU"/>
              </w:rPr>
            </w:pPr>
            <w:r w:rsidRPr="00113164">
              <w:rPr>
                <w:lang w:val="ru-RU"/>
              </w:rPr>
              <w:t>Костюк Наталья Владимировна</w:t>
            </w:r>
          </w:p>
          <w:p w:rsidR="00426DBD" w:rsidRPr="00113164" w:rsidRDefault="00426DBD" w:rsidP="008E3549">
            <w:pPr>
              <w:ind w:right="-286"/>
              <w:rPr>
                <w:lang w:val="ru-RU"/>
              </w:rPr>
            </w:pPr>
            <w:r w:rsidRPr="00113164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426DBD" w:rsidRPr="00113164" w:rsidRDefault="00426DBD" w:rsidP="008E3549">
            <w:pPr>
              <w:ind w:right="-286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начальник отдела закупок;</w:t>
            </w:r>
          </w:p>
          <w:p w:rsidR="00426DBD" w:rsidRPr="00113164" w:rsidRDefault="00426DBD" w:rsidP="008E3549">
            <w:pPr>
              <w:ind w:right="-80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 xml:space="preserve"> </w:t>
            </w:r>
          </w:p>
          <w:p w:rsidR="00426DBD" w:rsidRPr="00113164" w:rsidRDefault="00426DBD" w:rsidP="008E3549">
            <w:pPr>
              <w:ind w:right="-80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заведующая аптекой</w:t>
            </w:r>
          </w:p>
          <w:p w:rsidR="00426DBD" w:rsidRPr="00113164" w:rsidRDefault="00426DBD" w:rsidP="008E3549">
            <w:pPr>
              <w:ind w:right="-80"/>
              <w:jc w:val="both"/>
              <w:rPr>
                <w:lang w:val="ru-RU"/>
              </w:rPr>
            </w:pPr>
          </w:p>
          <w:p w:rsidR="00426DBD" w:rsidRPr="00113164" w:rsidRDefault="00426DBD" w:rsidP="008E3549">
            <w:pPr>
              <w:ind w:right="-80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426DBD" w:rsidRPr="00113164" w:rsidRDefault="00426DBD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13164">
        <w:rPr>
          <w:sz w:val="24"/>
          <w:szCs w:val="24"/>
        </w:rPr>
        <w:t>Кворум имеется. Комиссия правомочна.</w:t>
      </w:r>
    </w:p>
    <w:p w:rsidR="00426DBD" w:rsidRPr="00113164" w:rsidRDefault="00426DBD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13164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09</w:t>
      </w:r>
      <w:r w:rsidRPr="00113164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</w:t>
      </w:r>
      <w:r w:rsidRPr="00113164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113164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08</w:t>
      </w:r>
      <w:r w:rsidRPr="00113164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13164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426DBD" w:rsidRPr="00113164" w:rsidRDefault="00426DBD" w:rsidP="009C43B2">
      <w:pPr>
        <w:ind w:firstLine="709"/>
        <w:jc w:val="both"/>
        <w:rPr>
          <w:lang w:val="ru-RU"/>
        </w:rPr>
      </w:pPr>
      <w:r w:rsidRPr="00113164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426DBD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6DBD" w:rsidRPr="00113164" w:rsidRDefault="00426DB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№ </w:t>
            </w:r>
            <w:r w:rsidRPr="00113164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6DBD" w:rsidRPr="00113164" w:rsidRDefault="00426DB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6DBD" w:rsidRPr="00113164" w:rsidRDefault="00426DB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6DBD" w:rsidRPr="00113164" w:rsidRDefault="00426DB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Время поступления </w:t>
            </w:r>
            <w:r w:rsidRPr="00113164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6DBD" w:rsidRPr="00113164" w:rsidRDefault="00426DB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Порядковый </w:t>
            </w:r>
            <w:r w:rsidRPr="00113164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426DBD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6DBD" w:rsidRPr="00113164" w:rsidRDefault="00426DBD" w:rsidP="00F80B64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6DBD" w:rsidRPr="00164F14" w:rsidRDefault="00426DBD" w:rsidP="00164F14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490 520.17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6DBD" w:rsidRPr="00113164" w:rsidRDefault="00426DBD" w:rsidP="00F80B64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6DBD" w:rsidRPr="00113164" w:rsidRDefault="00426DBD" w:rsidP="00F80B6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07.04.2020 11:02:27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6DBD" w:rsidRPr="00164F14" w:rsidRDefault="00426DBD" w:rsidP="00F80B64">
            <w:pPr>
              <w:jc w:val="center"/>
              <w:rPr>
                <w:lang w:val="ru-RU"/>
              </w:rPr>
            </w:pPr>
            <w:r w:rsidRPr="00164F14">
              <w:rPr>
                <w:lang w:val="ru-RU"/>
              </w:rPr>
              <w:t>EA-45157</w:t>
            </w:r>
          </w:p>
        </w:tc>
      </w:tr>
      <w:tr w:rsidR="00426DBD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6DBD" w:rsidRPr="00113164" w:rsidRDefault="00426DBD" w:rsidP="00CE4749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6DBD" w:rsidRPr="00113164" w:rsidRDefault="00426DBD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493 000.00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6DBD" w:rsidRPr="00113164" w:rsidRDefault="00426DBD" w:rsidP="00CE4749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6DBD" w:rsidRPr="00113164" w:rsidRDefault="00426DBD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07.04.2020 11:00:44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26DBD" w:rsidRPr="00113164" w:rsidRDefault="00426DBD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EA-45159</w:t>
            </w:r>
          </w:p>
        </w:tc>
      </w:tr>
    </w:tbl>
    <w:p w:rsidR="00426DBD" w:rsidRPr="00113164" w:rsidRDefault="00426DBD" w:rsidP="00F742E9">
      <w:pPr>
        <w:ind w:firstLine="709"/>
        <w:jc w:val="both"/>
        <w:rPr>
          <w:lang w:val="ru-RU"/>
        </w:rPr>
      </w:pPr>
      <w:r w:rsidRPr="00113164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426DBD" w:rsidRPr="00113164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26DBD" w:rsidRPr="00113164" w:rsidRDefault="00426DB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Номер </w:t>
            </w:r>
          </w:p>
          <w:p w:rsidR="00426DBD" w:rsidRPr="00113164" w:rsidRDefault="00426DB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26DBD" w:rsidRPr="00113164" w:rsidRDefault="00426DB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113164">
              <w:rPr>
                <w:b/>
                <w:bCs/>
                <w:lang w:val="ru-RU"/>
              </w:rPr>
              <w:t>регистрации</w:t>
            </w:r>
          </w:p>
          <w:p w:rsidR="00426DBD" w:rsidRPr="00113164" w:rsidRDefault="00426DB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6DBD" w:rsidRPr="00113164" w:rsidRDefault="00426DB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426DBD" w:rsidRPr="00164F14" w:rsidTr="00195DE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26DBD" w:rsidRPr="00164F14" w:rsidRDefault="00426DBD" w:rsidP="00720FE8">
            <w:pPr>
              <w:jc w:val="center"/>
              <w:rPr>
                <w:lang w:val="ru-RU"/>
              </w:rPr>
            </w:pPr>
            <w:r w:rsidRPr="00164F14">
              <w:rPr>
                <w:lang w:val="ru-RU"/>
              </w:rPr>
              <w:t>EA-45157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26DBD" w:rsidRPr="00113164" w:rsidRDefault="00426DBD" w:rsidP="00F80B64">
            <w:pPr>
              <w:jc w:val="center"/>
              <w:rPr>
                <w:lang w:val="ru-RU"/>
              </w:rPr>
            </w:pPr>
            <w:r w:rsidRPr="00BC3D9F">
              <w:rPr>
                <w:rFonts w:ascii="Roboto" w:hAnsi="Roboto" w:cs="Roboto"/>
                <w:color w:val="000000"/>
                <w:shd w:val="clear" w:color="auto" w:fill="F9F9F9"/>
              </w:rPr>
              <w:t>31.03.2020 17:40:38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ОБЩЕСТВО С ОГРАНИЧЕННОЙ ОТВЕТСТВЕННОСТЬЮ "БНК"</w:t>
            </w:r>
          </w:p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ИНН2312289857</w:t>
            </w:r>
          </w:p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ОГРН1202300003014</w:t>
            </w:r>
          </w:p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КПП231201001</w:t>
            </w:r>
          </w:p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Место нахождения (жительства)</w:t>
            </w:r>
          </w:p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350065, КРАЙ КРАСНОДАРСКИЙ, Г КРАСНОДАР, УЛ ИМ. СНЕСАРЕВА, ДОМ 18, ПОМЕЩЕНИЕ 77</w:t>
            </w:r>
          </w:p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Почтовый адрес</w:t>
            </w:r>
          </w:p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350065, КРАЙ КРАСНОДАРСКИЙ, Г КРАСНОДАР, УЛ ИМ. СНЕСАРЕВА, ДОМ 18, ПОМЕЩЕНИЕ 77</w:t>
            </w:r>
          </w:p>
          <w:p w:rsidR="00426DBD" w:rsidRPr="00164F14" w:rsidRDefault="00426DBD" w:rsidP="00164F14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64F14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426DBD" w:rsidRPr="00DC0517" w:rsidRDefault="00426DBD" w:rsidP="004F451D">
            <w:pPr>
              <w:rPr>
                <w:lang w:val="ru-RU"/>
              </w:rPr>
            </w:pPr>
            <w:r w:rsidRPr="00164F14">
              <w:rPr>
                <w:lang w:val="ru-RU"/>
              </w:rPr>
              <w:t>Телефон 89054357774</w:t>
            </w:r>
          </w:p>
        </w:tc>
      </w:tr>
      <w:tr w:rsidR="00426DBD" w:rsidRPr="00164F14" w:rsidTr="00195DE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26DBD" w:rsidRPr="00113164" w:rsidRDefault="00426DBD" w:rsidP="00720FE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EA-45159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26DBD" w:rsidRPr="00113164" w:rsidRDefault="00426DBD" w:rsidP="00FE5198">
            <w:pPr>
              <w:jc w:val="center"/>
              <w:rPr>
                <w:lang w:val="ru-RU"/>
              </w:rPr>
            </w:pPr>
            <w:r w:rsidRPr="00BC3D9F">
              <w:rPr>
                <w:rFonts w:ascii="Roboto" w:hAnsi="Roboto" w:cs="Roboto"/>
                <w:color w:val="000000"/>
                <w:shd w:val="clear" w:color="auto" w:fill="FFFFFF"/>
              </w:rPr>
              <w:t>31.03.2020 18:35:28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Индивидуальный предприниматель ТИТОВА МАРИНА АЛЕКСАНДРОВНА</w:t>
            </w:r>
          </w:p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ИНН233409997338</w:t>
            </w:r>
          </w:p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ОГРНИП320237500050490</w:t>
            </w:r>
          </w:p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Место нахождения (жительства)</w:t>
            </w:r>
          </w:p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КРАЙ КРАСНОДАРСКИЙ, Р-Н КАНЕВСКОЙ, СТ-ЦА НОВОМИНСКАЯ,ул. Советская 188 корп. Б</w:t>
            </w:r>
          </w:p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Почтовый адрес</w:t>
            </w:r>
          </w:p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КРАЙ КРАСНОДАРСКИЙ, Р-Н КАНЕВСКОЙ, СТ-ЦА НОВОМИНСКАЯ,ул. Советская 188 корп. Б</w:t>
            </w:r>
          </w:p>
          <w:p w:rsidR="00426DBD" w:rsidRPr="00164F14" w:rsidRDefault="00426DBD" w:rsidP="00164F14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164F14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426DBD" w:rsidRPr="00164F14" w:rsidRDefault="00426DBD" w:rsidP="00164F14">
            <w:pPr>
              <w:rPr>
                <w:lang w:val="ru-RU"/>
              </w:rPr>
            </w:pPr>
            <w:r w:rsidRPr="00164F14">
              <w:rPr>
                <w:lang w:val="ru-RU"/>
              </w:rPr>
              <w:t>Телефон</w:t>
            </w:r>
          </w:p>
          <w:p w:rsidR="00426DBD" w:rsidRPr="00164F14" w:rsidRDefault="00426DBD" w:rsidP="0051424C">
            <w:pPr>
              <w:rPr>
                <w:lang w:val="ru-RU"/>
              </w:rPr>
            </w:pPr>
            <w:r>
              <w:t>+79183779720</w:t>
            </w:r>
          </w:p>
        </w:tc>
      </w:tr>
    </w:tbl>
    <w:p w:rsidR="00426DBD" w:rsidRPr="00113164" w:rsidRDefault="00426DBD" w:rsidP="009D1258">
      <w:pPr>
        <w:ind w:firstLine="567"/>
        <w:jc w:val="both"/>
        <w:rPr>
          <w:lang w:val="ru-RU"/>
        </w:rPr>
      </w:pPr>
      <w:r w:rsidRPr="00113164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13164">
        <w:rPr>
          <w:lang w:val="ru-RU" w:eastAsia="ru-RU"/>
        </w:rPr>
        <w:t xml:space="preserve"> со ст.69 Федерального закона от 05 апреля 2013 года № 44-ФЗ </w:t>
      </w:r>
      <w:r w:rsidRPr="00113164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13164">
        <w:rPr>
          <w:lang w:val="ru-RU" w:eastAsia="ru-RU"/>
        </w:rPr>
        <w:t>Федерального закона № 44-ФЗ),</w:t>
      </w:r>
      <w:r w:rsidRPr="00113164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426DBD" w:rsidRPr="00113164" w:rsidRDefault="00426DBD" w:rsidP="009D1258">
      <w:pPr>
        <w:ind w:firstLine="567"/>
        <w:jc w:val="both"/>
        <w:rPr>
          <w:lang w:val="ru-RU"/>
        </w:rPr>
      </w:pPr>
      <w:r w:rsidRPr="00113164">
        <w:rPr>
          <w:lang w:val="ru-RU"/>
        </w:rPr>
        <w:t xml:space="preserve">1) признать соответствующей требованиям, </w:t>
      </w:r>
      <w:r w:rsidRPr="00113164">
        <w:rPr>
          <w:lang w:val="ru-RU" w:eastAsia="ru-RU"/>
        </w:rPr>
        <w:t>установленным ст.69 Федерального закона № 44-ФЗ и</w:t>
      </w:r>
      <w:r w:rsidRPr="00113164">
        <w:rPr>
          <w:lang w:val="ru-RU"/>
        </w:rPr>
        <w:t xml:space="preserve"> документацией аукциона в электронной форме, заявку с идентификационным номером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164F14">
        <w:rPr>
          <w:rFonts w:ascii="Roboto" w:hAnsi="Roboto" w:cs="Roboto"/>
          <w:color w:val="000000"/>
          <w:shd w:val="clear" w:color="auto" w:fill="FFFFFF"/>
          <w:lang w:val="ru-RU"/>
        </w:rPr>
        <w:t>-45159</w:t>
      </w:r>
      <w:r w:rsidRPr="00113164">
        <w:rPr>
          <w:lang w:val="ru-RU"/>
        </w:rPr>
        <w:t xml:space="preserve"> - </w:t>
      </w:r>
      <w:r w:rsidRPr="00164F14">
        <w:rPr>
          <w:lang w:val="ru-RU"/>
        </w:rPr>
        <w:t>Индивидуальный предприниматель ТИТОВА МАРИНА АЛЕКСАНДРОВНА</w:t>
      </w:r>
      <w:r w:rsidRPr="00113164">
        <w:rPr>
          <w:lang w:val="ru-RU"/>
        </w:rPr>
        <w:t>;</w:t>
      </w:r>
    </w:p>
    <w:p w:rsidR="00426DBD" w:rsidRPr="00164F14" w:rsidRDefault="00426DBD" w:rsidP="00164F14">
      <w:pPr>
        <w:ind w:firstLine="708"/>
        <w:jc w:val="both"/>
        <w:rPr>
          <w:lang w:val="ru-RU" w:eastAsia="ru-RU"/>
        </w:rPr>
      </w:pPr>
      <w:r w:rsidRPr="00164F14">
        <w:rPr>
          <w:lang w:val="ru-RU"/>
        </w:rPr>
        <w:t xml:space="preserve">2) на основании п.1. ч.6 ст. 69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с идентификационным номером заявки: № EA-45157 - ОБЩЕСТВО С ОГРАНИЧЕННОЙ ОТВЕТСТВЕННОСТЬЮ "БНК" отстраняется от участия в электронном аукционе в связи с тем, что </w:t>
      </w:r>
      <w:r w:rsidRPr="00164F14">
        <w:rPr>
          <w:lang w:val="ru-RU" w:eastAsia="ru-RU"/>
        </w:rPr>
        <w:t>заявка участника не соответствует требованиям документации об аукционе.  В составе второй части заявки участник не предоставил копию регистрационного удостоверения по позиции 8.</w:t>
      </w:r>
    </w:p>
    <w:p w:rsidR="00426DBD" w:rsidRPr="00164F14" w:rsidRDefault="00426DBD" w:rsidP="00164F14">
      <w:pPr>
        <w:ind w:firstLine="708"/>
        <w:jc w:val="both"/>
        <w:rPr>
          <w:lang w:val="ru-RU" w:eastAsia="ru-RU"/>
        </w:rPr>
      </w:pPr>
      <w:r w:rsidRPr="00164F14">
        <w:rPr>
          <w:lang w:val="ru-RU" w:eastAsia="ru-RU"/>
        </w:rPr>
        <w:t xml:space="preserve">Приложенное регистрационное удостоверение на медицинское изделие «Шприц инъекционный однократного применения трёхдетальный стерильный с иглой инъекционной однократного применения вместимостью 5 </w:t>
      </w:r>
      <w:r w:rsidRPr="00164F14">
        <w:rPr>
          <w:lang w:eastAsia="ru-RU"/>
        </w:rPr>
        <w:t>ml</w:t>
      </w:r>
      <w:r w:rsidRPr="00164F14">
        <w:rPr>
          <w:lang w:val="ru-RU" w:eastAsia="ru-RU"/>
        </w:rPr>
        <w:t xml:space="preserve"> "Луер".» не содержит требуемую информацию и не подтверждает соответствие предлагаемой продукции объекту закупки.  </w:t>
      </w:r>
    </w:p>
    <w:p w:rsidR="00426DBD" w:rsidRPr="00113164" w:rsidRDefault="00426DBD" w:rsidP="00164F14">
      <w:pPr>
        <w:ind w:firstLine="567"/>
        <w:jc w:val="both"/>
        <w:rPr>
          <w:lang w:val="ru-RU"/>
        </w:rPr>
      </w:pPr>
      <w:r w:rsidRPr="00164F14">
        <w:rPr>
          <w:lang w:val="ru-RU" w:eastAsia="ru-RU"/>
        </w:rPr>
        <w:t>Согласно пункту 47 Информационной карты документации об аукционе Вторая часть заявки на участие в электронном аукционе должна содержать следующие документы  и информацию: Копии регистрационных удостоверений на медицинские изделия, являющиеся предметом закупки или копии регистрационных удостоверений на медицинские изделия, в состав которых входят медицинские изделия, являющиеся предметом закупки (допускается предоставление информации о регистрационных удостоверениях с обязательным указанием наименования и регистрационного номера, позволяющего идентифицировать в государственном реестре медицинских изделий)</w:t>
      </w:r>
      <w:r w:rsidRPr="00164F14">
        <w:rPr>
          <w:lang w:val="ru-RU"/>
        </w:rPr>
        <w:t>.</w:t>
      </w:r>
      <w:r w:rsidRPr="00113164">
        <w:rPr>
          <w:lang w:val="ru-RU"/>
        </w:rPr>
        <w:t xml:space="preserve"> 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 </w:t>
      </w:r>
    </w:p>
    <w:p w:rsidR="00426DBD" w:rsidRPr="00113164" w:rsidRDefault="00426DBD" w:rsidP="00584FE4">
      <w:pPr>
        <w:ind w:firstLine="708"/>
        <w:jc w:val="both"/>
        <w:rPr>
          <w:lang w:val="ru-RU"/>
        </w:rPr>
      </w:pP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426DBD" w:rsidRPr="00113164">
        <w:trPr>
          <w:trHeight w:val="415"/>
        </w:trPr>
        <w:tc>
          <w:tcPr>
            <w:tcW w:w="2204" w:type="dxa"/>
            <w:vMerge w:val="restart"/>
            <w:vAlign w:val="center"/>
          </w:tcPr>
          <w:p w:rsidR="00426DBD" w:rsidRPr="00113164" w:rsidRDefault="00426DBD" w:rsidP="00AA4A97">
            <w:pPr>
              <w:jc w:val="center"/>
              <w:rPr>
                <w:lang w:val="ru-RU"/>
              </w:rPr>
            </w:pPr>
            <w:r w:rsidRPr="00113164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426DBD" w:rsidRPr="00113164" w:rsidRDefault="00426DBD" w:rsidP="00AA4A97">
            <w:pPr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426DBD" w:rsidRPr="00113164">
        <w:trPr>
          <w:trHeight w:val="274"/>
        </w:trPr>
        <w:tc>
          <w:tcPr>
            <w:tcW w:w="2204" w:type="dxa"/>
            <w:vMerge/>
          </w:tcPr>
          <w:p w:rsidR="00426DBD" w:rsidRPr="00113164" w:rsidRDefault="00426DB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426DBD" w:rsidRPr="00113164" w:rsidRDefault="00426DBD" w:rsidP="00AA4A97">
            <w:pPr>
              <w:jc w:val="center"/>
              <w:rPr>
                <w:lang w:val="ru-RU"/>
              </w:rPr>
            </w:pPr>
          </w:p>
          <w:p w:rsidR="00426DBD" w:rsidRPr="00113164" w:rsidRDefault="00426DBD" w:rsidP="00AA4A97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426DBD" w:rsidRPr="00113164" w:rsidRDefault="00426DBD" w:rsidP="00AA4A97">
            <w:pPr>
              <w:ind w:right="-21"/>
              <w:jc w:val="center"/>
              <w:rPr>
                <w:lang w:val="ru-RU"/>
              </w:rPr>
            </w:pPr>
          </w:p>
          <w:p w:rsidR="00426DBD" w:rsidRPr="00113164" w:rsidRDefault="00426DBD" w:rsidP="00AA4A97">
            <w:pPr>
              <w:ind w:right="-21"/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426DBD" w:rsidRPr="00113164" w:rsidRDefault="00426DBD" w:rsidP="0056026D">
            <w:pPr>
              <w:jc w:val="center"/>
              <w:rPr>
                <w:lang w:val="ru-RU"/>
              </w:rPr>
            </w:pPr>
          </w:p>
          <w:p w:rsidR="00426DBD" w:rsidRPr="00113164" w:rsidRDefault="00426DBD" w:rsidP="001B1EE5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426DBD" w:rsidRPr="00113164" w:rsidRDefault="00426DBD" w:rsidP="00AA4A97">
            <w:pPr>
              <w:jc w:val="center"/>
              <w:rPr>
                <w:lang w:val="ru-RU"/>
              </w:rPr>
            </w:pPr>
          </w:p>
          <w:p w:rsidR="00426DBD" w:rsidRPr="00113164" w:rsidRDefault="00426DBD" w:rsidP="001757FC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426DBD" w:rsidRPr="00113164" w:rsidRDefault="00426DBD" w:rsidP="0056026D">
            <w:pPr>
              <w:jc w:val="center"/>
              <w:rPr>
                <w:lang w:val="ru-RU"/>
              </w:rPr>
            </w:pPr>
          </w:p>
          <w:p w:rsidR="00426DBD" w:rsidRPr="00113164" w:rsidRDefault="00426DBD" w:rsidP="001757FC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Владыкина Л.В.</w:t>
            </w:r>
          </w:p>
        </w:tc>
      </w:tr>
      <w:tr w:rsidR="00426DBD" w:rsidRPr="00164F14">
        <w:trPr>
          <w:trHeight w:val="938"/>
        </w:trPr>
        <w:tc>
          <w:tcPr>
            <w:tcW w:w="2204" w:type="dxa"/>
            <w:vAlign w:val="center"/>
          </w:tcPr>
          <w:p w:rsidR="00426DBD" w:rsidRPr="00113164" w:rsidRDefault="00426DBD" w:rsidP="00F47DDD">
            <w:pPr>
              <w:jc w:val="center"/>
              <w:rPr>
                <w:lang w:val="ru-RU"/>
              </w:rPr>
            </w:pPr>
            <w:r w:rsidRPr="00164F14">
              <w:rPr>
                <w:lang w:val="ru-RU"/>
              </w:rPr>
              <w:t>№ EA-45157 - ОБЩЕСТВО С ОГРАНИЧЕННОЙ ОТВЕТСТВЕННОСТЬЮ "БНК"</w:t>
            </w:r>
          </w:p>
        </w:tc>
        <w:tc>
          <w:tcPr>
            <w:tcW w:w="1700" w:type="dxa"/>
          </w:tcPr>
          <w:p w:rsidR="00426DBD" w:rsidRPr="00113164" w:rsidRDefault="00426DBD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26DBD" w:rsidRPr="00113164" w:rsidRDefault="00426DBD" w:rsidP="00720FE8">
            <w:pPr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26DBD" w:rsidRPr="00113164" w:rsidRDefault="00426DBD" w:rsidP="00720FE8">
            <w:pPr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26DBD" w:rsidRPr="00113164" w:rsidRDefault="00426DBD" w:rsidP="00720FE8">
            <w:pPr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26DBD" w:rsidRPr="00113164" w:rsidRDefault="00426DBD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</w:tr>
      <w:tr w:rsidR="00426DBD" w:rsidRPr="00164F14">
        <w:trPr>
          <w:trHeight w:val="938"/>
        </w:trPr>
        <w:tc>
          <w:tcPr>
            <w:tcW w:w="2204" w:type="dxa"/>
            <w:vAlign w:val="center"/>
          </w:tcPr>
          <w:p w:rsidR="00426DBD" w:rsidRPr="00113164" w:rsidRDefault="00426DBD" w:rsidP="00720FE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164F14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-45159</w:t>
            </w:r>
            <w:r w:rsidRPr="00113164">
              <w:rPr>
                <w:lang w:val="ru-RU"/>
              </w:rPr>
              <w:t xml:space="preserve"> - </w:t>
            </w:r>
            <w:r w:rsidRPr="00164F14">
              <w:rPr>
                <w:lang w:val="ru-RU"/>
              </w:rPr>
              <w:t>Индивидуальный предприниматель ТИТОВА МАРИНА АЛЕКСАНДРОВНА</w:t>
            </w:r>
          </w:p>
        </w:tc>
        <w:tc>
          <w:tcPr>
            <w:tcW w:w="1700" w:type="dxa"/>
          </w:tcPr>
          <w:p w:rsidR="00426DBD" w:rsidRPr="00113164" w:rsidRDefault="00426DBD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26DBD" w:rsidRPr="00113164" w:rsidRDefault="00426DBD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26DBD" w:rsidRPr="00113164" w:rsidRDefault="00426DBD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26DBD" w:rsidRPr="00113164" w:rsidRDefault="00426DBD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26DBD" w:rsidRPr="00113164" w:rsidRDefault="00426DBD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426DBD" w:rsidRPr="00113164" w:rsidRDefault="00426DBD" w:rsidP="009D1258">
      <w:pPr>
        <w:ind w:firstLine="709"/>
        <w:rPr>
          <w:lang w:val="ru-RU"/>
        </w:rPr>
      </w:pPr>
      <w:bookmarkStart w:id="0" w:name="Reference"/>
      <w:bookmarkEnd w:id="0"/>
      <w:r w:rsidRPr="00113164">
        <w:rPr>
          <w:lang w:val="ru-RU"/>
        </w:rPr>
        <w:t>В соответствии с частью 13 статьи 69Федерального закона № 44-ФЗ,в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аукцион признается несостоявшимся.</w:t>
      </w:r>
    </w:p>
    <w:p w:rsidR="00426DBD" w:rsidRPr="00113164" w:rsidRDefault="00426DBD" w:rsidP="009D1258">
      <w:pPr>
        <w:ind w:firstLine="709"/>
        <w:rPr>
          <w:lang w:val="ru-RU"/>
        </w:rPr>
      </w:pPr>
      <w:r w:rsidRPr="00113164">
        <w:rPr>
          <w:lang w:val="ru-RU"/>
        </w:rPr>
        <w:t xml:space="preserve">На основании части 3.1 статьи71 Федерального закона №44-ФЗ контракт заключается в соответствии с пунктом 25.1 части 1 статьи 93 Федерального закона № 44-ФЗ, в порядке, установленном статьей 83.2 Федерального закона № 44-ФЗ с участником аукциона, заявка которого соответствует требованиям, установленным документацией об электронном аукционе с - </w:t>
      </w:r>
      <w:r w:rsidRPr="00164F14">
        <w:rPr>
          <w:lang w:val="ru-RU"/>
        </w:rPr>
        <w:t>Индивидуальный предприниматель ТИТОВА МАРИНА АЛЕКСАНДРОВНА</w:t>
      </w:r>
      <w:r w:rsidRPr="00113164">
        <w:rPr>
          <w:lang w:val="ru-RU"/>
        </w:rPr>
        <w:t>,</w:t>
      </w:r>
      <w:r>
        <w:rPr>
          <w:lang w:val="ru-RU"/>
        </w:rPr>
        <w:t xml:space="preserve"> </w:t>
      </w:r>
      <w:r w:rsidRPr="00113164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hd w:val="clear" w:color="auto" w:fill="FFFFFF"/>
        </w:rPr>
        <w:t>493 000.00</w:t>
      </w:r>
      <w:r w:rsidRPr="00113164">
        <w:rPr>
          <w:lang w:val="ru-RU"/>
        </w:rPr>
        <w:t>руб.</w:t>
      </w:r>
    </w:p>
    <w:p w:rsidR="00426DBD" w:rsidRPr="00113164" w:rsidRDefault="00426DBD" w:rsidP="00FD311B">
      <w:pPr>
        <w:ind w:firstLine="709"/>
        <w:jc w:val="both"/>
        <w:rPr>
          <w:b/>
          <w:bCs/>
          <w:lang w:val="ru-RU"/>
        </w:rPr>
      </w:pPr>
      <w:r w:rsidRPr="00113164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426DBD" w:rsidRPr="00113164">
        <w:trPr>
          <w:trHeight w:val="206"/>
          <w:jc w:val="center"/>
        </w:trPr>
        <w:tc>
          <w:tcPr>
            <w:tcW w:w="7338" w:type="dxa"/>
          </w:tcPr>
          <w:p w:rsidR="00426DBD" w:rsidRPr="00113164" w:rsidRDefault="00426D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26DBD" w:rsidRPr="00113164" w:rsidRDefault="00426D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426DBD" w:rsidRPr="00113164" w:rsidRDefault="00426D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26DBD" w:rsidRPr="00113164" w:rsidRDefault="00426D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Просоленко Ю.А.</w:t>
            </w:r>
          </w:p>
          <w:p w:rsidR="00426DBD" w:rsidRPr="00113164" w:rsidRDefault="00426D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26DBD" w:rsidRPr="00113164">
        <w:trPr>
          <w:trHeight w:val="206"/>
          <w:jc w:val="center"/>
        </w:trPr>
        <w:tc>
          <w:tcPr>
            <w:tcW w:w="7338" w:type="dxa"/>
          </w:tcPr>
          <w:p w:rsidR="00426DBD" w:rsidRPr="00113164" w:rsidRDefault="00426DB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26DBD" w:rsidRPr="00113164" w:rsidRDefault="00426DB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426DBD" w:rsidRPr="00113164" w:rsidRDefault="00426D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Дехтерев Ю.С.</w:t>
            </w:r>
          </w:p>
          <w:p w:rsidR="00426DBD" w:rsidRPr="00113164" w:rsidRDefault="00426D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26DBD" w:rsidRPr="00113164" w:rsidRDefault="00426D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Костюк Н.В.</w:t>
            </w:r>
          </w:p>
          <w:p w:rsidR="00426DBD" w:rsidRPr="00113164" w:rsidRDefault="00426D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26DBD" w:rsidRPr="00113164" w:rsidRDefault="00426D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Мальченко Е.А.</w:t>
            </w:r>
          </w:p>
          <w:p w:rsidR="00426DBD" w:rsidRPr="00113164" w:rsidRDefault="00426DB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26DBD" w:rsidRPr="00113164">
        <w:trPr>
          <w:trHeight w:val="206"/>
          <w:jc w:val="center"/>
        </w:trPr>
        <w:tc>
          <w:tcPr>
            <w:tcW w:w="7338" w:type="dxa"/>
          </w:tcPr>
          <w:p w:rsidR="00426DBD" w:rsidRPr="00113164" w:rsidRDefault="00426DB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Секретарь комиссии</w:t>
            </w:r>
            <w:r w:rsidRPr="00113164">
              <w:rPr>
                <w:sz w:val="24"/>
                <w:szCs w:val="24"/>
              </w:rPr>
              <w:tab/>
            </w:r>
          </w:p>
          <w:p w:rsidR="00426DBD" w:rsidRPr="00113164" w:rsidRDefault="00426DBD" w:rsidP="001757FC">
            <w:pPr>
              <w:pStyle w:val="BodyText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426DBD" w:rsidRPr="00113164" w:rsidRDefault="00426DBD" w:rsidP="001757FC">
            <w:pPr>
              <w:pStyle w:val="BodyText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Владыкина Л.В.</w:t>
            </w:r>
          </w:p>
          <w:p w:rsidR="00426DBD" w:rsidRPr="00113164" w:rsidRDefault="00426DBD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426DBD" w:rsidRPr="00113164" w:rsidRDefault="00426DBD" w:rsidP="00B7524D">
      <w:pPr>
        <w:jc w:val="both"/>
        <w:rPr>
          <w:lang w:val="ru-RU" w:eastAsia="ru-RU"/>
        </w:rPr>
      </w:pPr>
    </w:p>
    <w:sectPr w:rsidR="00426DBD" w:rsidRPr="00113164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6DBD" w:rsidRDefault="00426DBD">
      <w:r>
        <w:separator/>
      </w:r>
    </w:p>
  </w:endnote>
  <w:endnote w:type="continuationSeparator" w:id="1">
    <w:p w:rsidR="00426DBD" w:rsidRDefault="00426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6DBD" w:rsidRDefault="00426DBD">
      <w:r>
        <w:separator/>
      </w:r>
    </w:p>
  </w:footnote>
  <w:footnote w:type="continuationSeparator" w:id="1">
    <w:p w:rsidR="00426DBD" w:rsidRDefault="00426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DBD" w:rsidRDefault="00426DB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26DBD" w:rsidRDefault="00426DB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557A"/>
    <w:rsid w:val="00035649"/>
    <w:rsid w:val="00036EC3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3032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BEB"/>
    <w:rsid w:val="000A6FBF"/>
    <w:rsid w:val="000A742A"/>
    <w:rsid w:val="000B0402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328"/>
    <w:rsid w:val="0011080D"/>
    <w:rsid w:val="00110CF0"/>
    <w:rsid w:val="00111DB7"/>
    <w:rsid w:val="00113164"/>
    <w:rsid w:val="00113B11"/>
    <w:rsid w:val="00114233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835"/>
    <w:rsid w:val="00163907"/>
    <w:rsid w:val="00163ABB"/>
    <w:rsid w:val="00164F14"/>
    <w:rsid w:val="00165EC7"/>
    <w:rsid w:val="0016624D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32BF"/>
    <w:rsid w:val="00185563"/>
    <w:rsid w:val="00187E5F"/>
    <w:rsid w:val="001902B6"/>
    <w:rsid w:val="0019046C"/>
    <w:rsid w:val="00190D30"/>
    <w:rsid w:val="00193437"/>
    <w:rsid w:val="00194377"/>
    <w:rsid w:val="00195DEE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29E5"/>
    <w:rsid w:val="001E3543"/>
    <w:rsid w:val="001E3EBD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1417"/>
    <w:rsid w:val="002321B5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47A1"/>
    <w:rsid w:val="002960E7"/>
    <w:rsid w:val="00296CF0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2906"/>
    <w:rsid w:val="00403713"/>
    <w:rsid w:val="0040390E"/>
    <w:rsid w:val="00404DA2"/>
    <w:rsid w:val="00405241"/>
    <w:rsid w:val="00405EF0"/>
    <w:rsid w:val="00407A0F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6B0C"/>
    <w:rsid w:val="00426DBD"/>
    <w:rsid w:val="0042716A"/>
    <w:rsid w:val="00427929"/>
    <w:rsid w:val="004337CF"/>
    <w:rsid w:val="00433ADC"/>
    <w:rsid w:val="00436507"/>
    <w:rsid w:val="00436ED5"/>
    <w:rsid w:val="004376A4"/>
    <w:rsid w:val="00440783"/>
    <w:rsid w:val="004412F9"/>
    <w:rsid w:val="0044202C"/>
    <w:rsid w:val="004424F0"/>
    <w:rsid w:val="00442CAB"/>
    <w:rsid w:val="004434F5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08E9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285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28A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5153"/>
    <w:rsid w:val="004E6D7C"/>
    <w:rsid w:val="004F137A"/>
    <w:rsid w:val="004F1429"/>
    <w:rsid w:val="004F3D66"/>
    <w:rsid w:val="004F451D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6EC"/>
    <w:rsid w:val="00507D9A"/>
    <w:rsid w:val="00513CA4"/>
    <w:rsid w:val="0051424C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405"/>
    <w:rsid w:val="00554DD0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69AE"/>
    <w:rsid w:val="005979B3"/>
    <w:rsid w:val="005A0276"/>
    <w:rsid w:val="005A08FA"/>
    <w:rsid w:val="005A0E17"/>
    <w:rsid w:val="005A1671"/>
    <w:rsid w:val="005A20FF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D7EFF"/>
    <w:rsid w:val="005E04DC"/>
    <w:rsid w:val="005E08C9"/>
    <w:rsid w:val="005E1388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388F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39AC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E9F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5B10"/>
    <w:rsid w:val="006A5D4E"/>
    <w:rsid w:val="006A71E7"/>
    <w:rsid w:val="006B1771"/>
    <w:rsid w:val="006B3F53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0FE8"/>
    <w:rsid w:val="00721D9E"/>
    <w:rsid w:val="00722EB6"/>
    <w:rsid w:val="007234F1"/>
    <w:rsid w:val="0072384A"/>
    <w:rsid w:val="0072552C"/>
    <w:rsid w:val="00725A11"/>
    <w:rsid w:val="00726F70"/>
    <w:rsid w:val="00727CAE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5EFC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3BE"/>
    <w:rsid w:val="008834CA"/>
    <w:rsid w:val="00883943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119C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258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44FE"/>
    <w:rsid w:val="00A35052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A3F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3E16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990"/>
    <w:rsid w:val="00B500D8"/>
    <w:rsid w:val="00B505B5"/>
    <w:rsid w:val="00B53127"/>
    <w:rsid w:val="00B537F9"/>
    <w:rsid w:val="00B54AD2"/>
    <w:rsid w:val="00B57395"/>
    <w:rsid w:val="00B6099E"/>
    <w:rsid w:val="00B61DA5"/>
    <w:rsid w:val="00B62959"/>
    <w:rsid w:val="00B62E1F"/>
    <w:rsid w:val="00B62F47"/>
    <w:rsid w:val="00B63816"/>
    <w:rsid w:val="00B66270"/>
    <w:rsid w:val="00B676A1"/>
    <w:rsid w:val="00B701CF"/>
    <w:rsid w:val="00B718B7"/>
    <w:rsid w:val="00B724DA"/>
    <w:rsid w:val="00B7524D"/>
    <w:rsid w:val="00B7556E"/>
    <w:rsid w:val="00B7680C"/>
    <w:rsid w:val="00B76EFE"/>
    <w:rsid w:val="00B7713E"/>
    <w:rsid w:val="00B77488"/>
    <w:rsid w:val="00B81AFF"/>
    <w:rsid w:val="00B825DC"/>
    <w:rsid w:val="00B84051"/>
    <w:rsid w:val="00B8555C"/>
    <w:rsid w:val="00B85AAD"/>
    <w:rsid w:val="00B85C69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D9F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07D17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D13A3"/>
    <w:rsid w:val="00CD24D9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0517"/>
    <w:rsid w:val="00DC2F2A"/>
    <w:rsid w:val="00DC398A"/>
    <w:rsid w:val="00DC3A26"/>
    <w:rsid w:val="00DC58F4"/>
    <w:rsid w:val="00DC59E9"/>
    <w:rsid w:val="00DC5E27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05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3E50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DDD"/>
    <w:rsid w:val="00F47F70"/>
    <w:rsid w:val="00F51712"/>
    <w:rsid w:val="00F527C7"/>
    <w:rsid w:val="00F52C8F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0B64"/>
    <w:rsid w:val="00F81998"/>
    <w:rsid w:val="00F81D0E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785B"/>
    <w:rsid w:val="00FD137D"/>
    <w:rsid w:val="00FD21F1"/>
    <w:rsid w:val="00FD2E90"/>
    <w:rsid w:val="00FD311B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DC051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076EC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F03E50"/>
  </w:style>
  <w:style w:type="character" w:customStyle="1" w:styleId="13">
    <w:name w:val="Знак Знак13"/>
    <w:basedOn w:val="DefaultParagraphFont"/>
    <w:uiPriority w:val="99"/>
    <w:rsid w:val="0051424C"/>
  </w:style>
  <w:style w:type="character" w:customStyle="1" w:styleId="14">
    <w:name w:val="Знак Знак14"/>
    <w:basedOn w:val="DefaultParagraphFont"/>
    <w:uiPriority w:val="99"/>
    <w:rsid w:val="005E1388"/>
  </w:style>
  <w:style w:type="character" w:customStyle="1" w:styleId="15">
    <w:name w:val="Знак Знак15"/>
    <w:basedOn w:val="DefaultParagraphFont"/>
    <w:uiPriority w:val="99"/>
    <w:rsid w:val="00164F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10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110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1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10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108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108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10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108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8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10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3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2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110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8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3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3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1108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2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3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110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108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2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2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110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10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2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2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110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10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2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3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1108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2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3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110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3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2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110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3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2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1108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2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3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1108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2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3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1108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2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2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110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108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38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3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1108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108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108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1108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10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10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10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10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108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10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108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10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10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108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110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5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8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108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108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110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0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110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110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10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0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10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6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6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8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86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4</Pages>
  <Words>1412</Words>
  <Characters>8052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9</cp:revision>
  <cp:lastPrinted>2019-11-27T13:40:00Z</cp:lastPrinted>
  <dcterms:created xsi:type="dcterms:W3CDTF">2019-11-27T13:04:00Z</dcterms:created>
  <dcterms:modified xsi:type="dcterms:W3CDTF">2020-04-09T07:14:00Z</dcterms:modified>
</cp:coreProperties>
</file>