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D0D" w:rsidRPr="00335A45" w:rsidRDefault="00CE5D0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114</w:t>
      </w:r>
    </w:p>
    <w:p w:rsidR="00CE5D0D" w:rsidRPr="00335A45" w:rsidRDefault="00CE5D0D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E5D0D" w:rsidRPr="00335A45" w:rsidRDefault="00CE5D0D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E5D0D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E5D0D" w:rsidRPr="00335A45" w:rsidRDefault="00CE5D0D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E5D0D" w:rsidRPr="00335A45" w:rsidRDefault="00CE5D0D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Pr="00335A45">
              <w:rPr>
                <w:lang w:val="ru-RU"/>
              </w:rPr>
              <w:t xml:space="preserve"> апреля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CE5D0D" w:rsidRDefault="00CE5D0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CE5D0D" w:rsidRPr="00A35052" w:rsidRDefault="00CE5D0D" w:rsidP="007879D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CE5D0D" w:rsidRPr="00A35052" w:rsidRDefault="00CE5D0D" w:rsidP="007879D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956689">
        <w:rPr>
          <w:lang w:val="ru-RU"/>
        </w:rPr>
        <w:t>Демонтаж и установка нового ограждения</w:t>
      </w:r>
      <w:r w:rsidRPr="00A35052">
        <w:rPr>
          <w:lang w:val="ru-RU"/>
        </w:rPr>
        <w:t xml:space="preserve">».  </w:t>
      </w:r>
    </w:p>
    <w:p w:rsidR="00CE5D0D" w:rsidRPr="00956689" w:rsidRDefault="00CE5D0D" w:rsidP="007879DF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956689">
        <w:rPr>
          <w:color w:val="000000"/>
          <w:lang w:val="ru-RU"/>
        </w:rPr>
        <w:t>203234901331923490100101450014329000</w:t>
      </w:r>
    </w:p>
    <w:p w:rsidR="00CE5D0D" w:rsidRPr="00A35052" w:rsidRDefault="00CE5D0D" w:rsidP="007879DF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200000.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00 </w:t>
      </w:r>
      <w:r w:rsidRPr="00A35052">
        <w:rPr>
          <w:lang w:val="ru-RU"/>
        </w:rPr>
        <w:t>коп. (</w:t>
      </w:r>
      <w:r>
        <w:rPr>
          <w:lang w:val="ru-RU"/>
        </w:rPr>
        <w:t>двести</w:t>
      </w:r>
      <w:r w:rsidRPr="00A35052">
        <w:rPr>
          <w:lang w:val="ru-RU"/>
        </w:rPr>
        <w:t xml:space="preserve"> тысяч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00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CE5D0D" w:rsidRDefault="00CE5D0D" w:rsidP="007879D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Pr="00956689">
        <w:rPr>
          <w:lang w:val="ru-RU"/>
        </w:rPr>
        <w:t>Заказчик в течение 15рабочих дней после подписания акта выполненных работ перечисляет денежные средства за выполненные услуги на расчетный счет Исполнителя, на основании счета, акта о выполненных работ, Справка о стоимости выполненных работ и затрат.</w:t>
      </w:r>
      <w:r w:rsidRPr="00776A8D">
        <w:rPr>
          <w:lang w:val="ru-RU"/>
        </w:rPr>
        <w:t>.</w:t>
      </w:r>
    </w:p>
    <w:p w:rsidR="00CE5D0D" w:rsidRPr="00956689" w:rsidRDefault="00CE5D0D" w:rsidP="007879D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</w:t>
      </w:r>
      <w:r w:rsidRPr="00956689">
        <w:rPr>
          <w:lang w:val="ru-RU"/>
        </w:rPr>
        <w:t>Славянский район, ст.Петровская ул.Коммунаров 3</w:t>
      </w:r>
      <w:r w:rsidRPr="00A35052">
        <w:rPr>
          <w:lang w:val="ru-RU"/>
        </w:rPr>
        <w:t xml:space="preserve">. </w:t>
      </w:r>
      <w:r w:rsidRPr="00956689">
        <w:rPr>
          <w:lang w:val="ru-RU"/>
        </w:rPr>
        <w:t>в течении 25 календарных дней с момента подписания контракта.</w:t>
      </w:r>
    </w:p>
    <w:p w:rsidR="00CE5D0D" w:rsidRPr="00A35052" w:rsidRDefault="00CE5D0D" w:rsidP="007879DF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956689">
        <w:rPr>
          <w:lang w:val="ru-RU"/>
        </w:rPr>
        <w:t>Краевой бюджет</w:t>
      </w:r>
      <w:r w:rsidRPr="00A35052">
        <w:rPr>
          <w:lang w:val="ru-RU"/>
        </w:rPr>
        <w:t>.</w:t>
      </w:r>
    </w:p>
    <w:p w:rsidR="00CE5D0D" w:rsidRPr="00A35052" w:rsidRDefault="00CE5D0D" w:rsidP="007879DF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CE5D0D" w:rsidRPr="00A35052" w:rsidRDefault="00CE5D0D" w:rsidP="007879DF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E5D0D" w:rsidRPr="00A35052" w:rsidRDefault="00CE5D0D" w:rsidP="007879DF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956689">
        <w:rPr>
          <w:rFonts w:ascii="Circe" w:hAnsi="Circe" w:cs="Circe"/>
          <w:color w:val="000000"/>
          <w:sz w:val="23"/>
          <w:szCs w:val="23"/>
          <w:shd w:val="clear" w:color="auto" w:fill="FFFFFF"/>
        </w:rPr>
        <w:t xml:space="preserve">30.03.2020 10:31:08 </w:t>
      </w:r>
      <w:r w:rsidRPr="00A35052">
        <w:rPr>
          <w:sz w:val="24"/>
          <w:szCs w:val="24"/>
        </w:rPr>
        <w:t>(московское время).</w:t>
      </w:r>
    </w:p>
    <w:p w:rsidR="00CE5D0D" w:rsidRPr="00A35052" w:rsidRDefault="00CE5D0D" w:rsidP="007879DF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CE5D0D" w:rsidRDefault="00CE5D0D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E5D0D" w:rsidRPr="00335A45">
        <w:trPr>
          <w:jc w:val="center"/>
        </w:trPr>
        <w:tc>
          <w:tcPr>
            <w:tcW w:w="9828" w:type="dxa"/>
            <w:gridSpan w:val="5"/>
          </w:tcPr>
          <w:p w:rsidR="00CE5D0D" w:rsidRPr="00335A45" w:rsidRDefault="00CE5D0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CE5D0D" w:rsidRPr="00823AF2">
        <w:trPr>
          <w:jc w:val="center"/>
        </w:trPr>
        <w:tc>
          <w:tcPr>
            <w:tcW w:w="2820" w:type="dxa"/>
          </w:tcPr>
          <w:p w:rsidR="00CE5D0D" w:rsidRPr="00335A45" w:rsidRDefault="00CE5D0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E5D0D" w:rsidRPr="00335A45" w:rsidRDefault="00CE5D0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E5D0D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CE5D0D" w:rsidRPr="00335A45" w:rsidRDefault="00CE5D0D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CE5D0D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CE5D0D" w:rsidRPr="00335A45" w:rsidRDefault="00CE5D0D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E5D0D" w:rsidRPr="00335A45" w:rsidRDefault="00CE5D0D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CE5D0D" w:rsidRPr="00335A45">
        <w:trPr>
          <w:jc w:val="center"/>
        </w:trPr>
        <w:tc>
          <w:tcPr>
            <w:tcW w:w="9828" w:type="dxa"/>
            <w:gridSpan w:val="5"/>
          </w:tcPr>
          <w:p w:rsidR="00CE5D0D" w:rsidRPr="00335A45" w:rsidRDefault="00CE5D0D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CE5D0D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E5D0D" w:rsidRPr="00335A45" w:rsidRDefault="00CE5D0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CE5D0D" w:rsidRPr="00335A45" w:rsidRDefault="00CE5D0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CE5D0D" w:rsidRPr="00335A45" w:rsidRDefault="00CE5D0D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E5D0D" w:rsidRPr="00335A45" w:rsidRDefault="00CE5D0D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CE5D0D" w:rsidRPr="00335A45" w:rsidRDefault="00CE5D0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CE5D0D" w:rsidRPr="00335A45" w:rsidRDefault="00CE5D0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CE5D0D" w:rsidRPr="00335A45" w:rsidRDefault="00CE5D0D" w:rsidP="00A841CC">
            <w:pPr>
              <w:ind w:right="-80"/>
              <w:jc w:val="both"/>
              <w:rPr>
                <w:lang w:val="ru-RU"/>
              </w:rPr>
            </w:pPr>
          </w:p>
          <w:p w:rsidR="00CE5D0D" w:rsidRPr="00335A45" w:rsidRDefault="00CE5D0D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CE5D0D" w:rsidRPr="00335A45" w:rsidRDefault="00CE5D0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CE5D0D" w:rsidRPr="00335A45" w:rsidRDefault="00CE5D0D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10</w:t>
      </w:r>
      <w:r w:rsidRPr="00335A45">
        <w:rPr>
          <w:sz w:val="24"/>
          <w:szCs w:val="24"/>
        </w:rPr>
        <w:t xml:space="preserve"> апреля 2020 года в </w:t>
      </w:r>
      <w:r>
        <w:rPr>
          <w:sz w:val="24"/>
          <w:szCs w:val="24"/>
        </w:rPr>
        <w:t>14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CE5D0D" w:rsidRPr="00335A45" w:rsidRDefault="00CE5D0D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CE5D0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335A45" w:rsidRDefault="00CE5D0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335A45" w:rsidRDefault="00CE5D0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335A45" w:rsidRDefault="00CE5D0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335A45" w:rsidRDefault="00CE5D0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335A45" w:rsidRDefault="00CE5D0D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E5D0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335A45" w:rsidRDefault="00CE5D0D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7879DF" w:rsidRDefault="00CE5D0D" w:rsidP="001523E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7879DF">
              <w:rPr>
                <w:color w:val="000000"/>
                <w:sz w:val="27"/>
                <w:szCs w:val="27"/>
                <w:lang w:val="ru-RU"/>
              </w:rPr>
              <w:t>183 000.00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335A45" w:rsidRDefault="00CE5D0D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7879DF" w:rsidRDefault="00CE5D0D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 w:rsidRPr="007879DF">
              <w:rPr>
                <w:color w:val="000000"/>
                <w:lang w:val="ru-RU"/>
              </w:rPr>
              <w:t>10.04.2020 10:55:35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7879DF" w:rsidRDefault="00CE5D0D" w:rsidP="00CE4749">
            <w:pPr>
              <w:jc w:val="center"/>
              <w:rPr>
                <w:lang w:val="ru-RU"/>
              </w:rPr>
            </w:pPr>
            <w:r w:rsidRPr="007879DF">
              <w:rPr>
                <w:lang w:val="ru-RU"/>
              </w:rPr>
              <w:t>EA-45345</w:t>
            </w:r>
          </w:p>
        </w:tc>
      </w:tr>
      <w:tr w:rsidR="00CE5D0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7879DF" w:rsidRDefault="00CE5D0D" w:rsidP="007879D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184 000.00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7879DF" w:rsidRDefault="00CE5D0D" w:rsidP="00327B49">
            <w:pPr>
              <w:ind w:right="134"/>
              <w:jc w:val="center"/>
              <w:rPr>
                <w:color w:val="000000"/>
                <w:lang w:val="ru-RU"/>
              </w:rPr>
            </w:pPr>
            <w:r w:rsidRPr="007879DF">
              <w:rPr>
                <w:color w:val="000000"/>
                <w:lang w:val="ru-RU"/>
              </w:rPr>
              <w:t>10.04.2020 10:55:00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7879DF" w:rsidRDefault="00CE5D0D" w:rsidP="00327B49">
            <w:pPr>
              <w:jc w:val="center"/>
              <w:rPr>
                <w:lang w:val="ru-RU"/>
              </w:rPr>
            </w:pPr>
            <w:r w:rsidRPr="007879DF">
              <w:rPr>
                <w:lang w:val="ru-RU"/>
              </w:rPr>
              <w:t>EA-45519</w:t>
            </w:r>
          </w:p>
        </w:tc>
      </w:tr>
      <w:tr w:rsidR="00CE5D0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1523EF" w:rsidRDefault="00CE5D0D" w:rsidP="00327B4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189 000.00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7879DF" w:rsidRDefault="00CE5D0D" w:rsidP="00327B49">
            <w:pPr>
              <w:ind w:right="134"/>
              <w:jc w:val="center"/>
              <w:rPr>
                <w:color w:val="000000"/>
                <w:lang w:val="ru-RU"/>
              </w:rPr>
            </w:pPr>
            <w:r w:rsidRPr="007879DF">
              <w:rPr>
                <w:color w:val="000000"/>
                <w:lang w:val="ru-RU"/>
              </w:rPr>
              <w:t>10.04.2020 10:40:21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7879DF" w:rsidRDefault="00CE5D0D" w:rsidP="00327B49">
            <w:pPr>
              <w:jc w:val="center"/>
              <w:rPr>
                <w:lang w:val="ru-RU"/>
              </w:rPr>
            </w:pPr>
            <w:r w:rsidRPr="007879DF">
              <w:rPr>
                <w:lang w:val="ru-RU"/>
              </w:rPr>
              <w:t>EA-45364</w:t>
            </w:r>
          </w:p>
        </w:tc>
      </w:tr>
      <w:tr w:rsidR="00CE5D0D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7879DF" w:rsidRDefault="00CE5D0D" w:rsidP="00327B49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 w:rsidRPr="007879DF">
              <w:rPr>
                <w:color w:val="000000"/>
                <w:sz w:val="27"/>
                <w:szCs w:val="27"/>
                <w:lang w:val="ru-RU"/>
              </w:rPr>
              <w:t>198 000.00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7879DF" w:rsidRDefault="00CE5D0D" w:rsidP="00327B49">
            <w:pPr>
              <w:ind w:right="134"/>
              <w:jc w:val="center"/>
              <w:rPr>
                <w:color w:val="000000"/>
                <w:lang w:val="ru-RU"/>
              </w:rPr>
            </w:pPr>
            <w:r w:rsidRPr="007879DF">
              <w:rPr>
                <w:color w:val="000000"/>
                <w:lang w:val="ru-RU"/>
              </w:rPr>
              <w:t>10.04.2020 10:31:52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E5D0D" w:rsidRPr="007879DF" w:rsidRDefault="00CE5D0D" w:rsidP="00327B49">
            <w:pPr>
              <w:jc w:val="center"/>
              <w:rPr>
                <w:lang w:val="ru-RU"/>
              </w:rPr>
            </w:pPr>
            <w:r w:rsidRPr="007879DF">
              <w:rPr>
                <w:lang w:val="ru-RU"/>
              </w:rPr>
              <w:t>EA-45567</w:t>
            </w:r>
          </w:p>
        </w:tc>
      </w:tr>
    </w:tbl>
    <w:p w:rsidR="00CE5D0D" w:rsidRPr="00335A45" w:rsidRDefault="00CE5D0D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E5D0D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E5D0D" w:rsidRPr="00335A45" w:rsidRDefault="00CE5D0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CE5D0D" w:rsidRPr="00335A45" w:rsidRDefault="00CE5D0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E5D0D" w:rsidRPr="00335A45" w:rsidRDefault="00CE5D0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CE5D0D" w:rsidRPr="00335A45" w:rsidRDefault="00CE5D0D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E5D0D" w:rsidRPr="00335A45" w:rsidRDefault="00CE5D0D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E5D0D" w:rsidRPr="00823AF2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E5D0D" w:rsidRPr="007879DF" w:rsidRDefault="00CE5D0D" w:rsidP="00327B49">
            <w:pPr>
              <w:jc w:val="center"/>
              <w:rPr>
                <w:lang w:val="ru-RU"/>
              </w:rPr>
            </w:pPr>
            <w:r w:rsidRPr="007879DF">
              <w:rPr>
                <w:lang w:val="ru-RU"/>
              </w:rPr>
              <w:t>EA-45345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E5D0D" w:rsidRPr="00335A45" w:rsidRDefault="00CE5D0D" w:rsidP="00FE5198">
            <w:pPr>
              <w:jc w:val="center"/>
            </w:pPr>
            <w:r w:rsidRPr="00956689">
              <w:rPr>
                <w:rFonts w:ascii="Roboto" w:hAnsi="Roboto" w:cs="Roboto"/>
                <w:color w:val="000000"/>
                <w:shd w:val="clear" w:color="auto" w:fill="F9F9F9"/>
              </w:rPr>
              <w:t>03.04.2020 12:58:31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5D0D" w:rsidRPr="007879DF" w:rsidRDefault="00CE5D0D" w:rsidP="007879DF">
            <w:pPr>
              <w:rPr>
                <w:lang w:val="ru-RU"/>
              </w:rPr>
            </w:pPr>
            <w:r w:rsidRPr="007879DF">
              <w:rPr>
                <w:lang w:val="ru-RU"/>
              </w:rPr>
              <w:t>ОБЩЕСТВО С ОГРАНИЧЕННОЙ ОТВЕТСТВЕННОСТЬЮ "ЮЖНЫЙ КОНТИНЕНТ"</w:t>
            </w:r>
          </w:p>
          <w:p w:rsidR="00CE5D0D" w:rsidRPr="007879DF" w:rsidRDefault="00CE5D0D" w:rsidP="007879DF">
            <w:pPr>
              <w:rPr>
                <w:lang w:val="ru-RU"/>
              </w:rPr>
            </w:pPr>
            <w:r w:rsidRPr="007879DF">
              <w:rPr>
                <w:lang w:val="ru-RU"/>
              </w:rPr>
              <w:t>ИНН2370004109</w:t>
            </w:r>
          </w:p>
          <w:p w:rsidR="00CE5D0D" w:rsidRPr="007879DF" w:rsidRDefault="00CE5D0D" w:rsidP="007879DF">
            <w:pPr>
              <w:rPr>
                <w:lang w:val="ru-RU"/>
              </w:rPr>
            </w:pPr>
            <w:r w:rsidRPr="007879DF">
              <w:rPr>
                <w:lang w:val="ru-RU"/>
              </w:rPr>
              <w:t>ОГРН1142370001267</w:t>
            </w:r>
          </w:p>
          <w:p w:rsidR="00CE5D0D" w:rsidRPr="007879DF" w:rsidRDefault="00CE5D0D" w:rsidP="007879DF">
            <w:pPr>
              <w:rPr>
                <w:lang w:val="ru-RU"/>
              </w:rPr>
            </w:pPr>
            <w:r w:rsidRPr="007879DF">
              <w:rPr>
                <w:lang w:val="ru-RU"/>
              </w:rPr>
              <w:t>КПП237001001</w:t>
            </w:r>
          </w:p>
          <w:p w:rsidR="00CE5D0D" w:rsidRPr="007879DF" w:rsidRDefault="00CE5D0D" w:rsidP="007879DF">
            <w:pPr>
              <w:rPr>
                <w:lang w:val="ru-RU"/>
              </w:rPr>
            </w:pPr>
            <w:r w:rsidRPr="007879DF">
              <w:rPr>
                <w:lang w:val="ru-RU"/>
              </w:rPr>
              <w:t>Место нахождения (жительства)</w:t>
            </w:r>
          </w:p>
          <w:p w:rsidR="00CE5D0D" w:rsidRPr="007879DF" w:rsidRDefault="00CE5D0D" w:rsidP="007879DF">
            <w:pPr>
              <w:rPr>
                <w:lang w:val="ru-RU"/>
              </w:rPr>
            </w:pPr>
            <w:r w:rsidRPr="007879DF">
              <w:rPr>
                <w:lang w:val="ru-RU"/>
              </w:rPr>
              <w:t>353560, КРАЙ КРАСНОДАРСКИЙ23, Г СЛАВЯНСК-НА-КУБАНИ, УЛ ПРОТОЧНАЯ, ДОМ 8</w:t>
            </w:r>
          </w:p>
          <w:p w:rsidR="00CE5D0D" w:rsidRPr="007879DF" w:rsidRDefault="00CE5D0D" w:rsidP="007879DF">
            <w:pPr>
              <w:rPr>
                <w:lang w:val="ru-RU"/>
              </w:rPr>
            </w:pPr>
            <w:r>
              <w:t>ykontinent</w:t>
            </w:r>
            <w:r w:rsidRPr="007879DF">
              <w:rPr>
                <w:lang w:val="ru-RU"/>
              </w:rPr>
              <w:t>@</w:t>
            </w:r>
            <w:r>
              <w:t>list</w:t>
            </w:r>
            <w:r w:rsidRPr="007879DF">
              <w:rPr>
                <w:lang w:val="ru-RU"/>
              </w:rPr>
              <w:t>.</w:t>
            </w:r>
            <w:r>
              <w:t>ru</w:t>
            </w:r>
          </w:p>
          <w:p w:rsidR="00CE5D0D" w:rsidRPr="007879DF" w:rsidRDefault="00CE5D0D" w:rsidP="007879D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879D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E5D0D" w:rsidRPr="007879DF" w:rsidRDefault="00CE5D0D" w:rsidP="007879DF">
            <w:pPr>
              <w:rPr>
                <w:lang w:val="ru-RU"/>
              </w:rPr>
            </w:pPr>
            <w:r w:rsidRPr="007879DF">
              <w:rPr>
                <w:lang w:val="ru-RU"/>
              </w:rPr>
              <w:t>Литвиновская Светлана Васильевна</w:t>
            </w:r>
          </w:p>
          <w:p w:rsidR="00CE5D0D" w:rsidRPr="007879DF" w:rsidRDefault="00CE5D0D" w:rsidP="0093521C">
            <w:pPr>
              <w:rPr>
                <w:lang w:val="ru-RU"/>
              </w:rPr>
            </w:pPr>
            <w:r>
              <w:t>Телефон 79184500344</w:t>
            </w:r>
          </w:p>
        </w:tc>
      </w:tr>
      <w:tr w:rsidR="00CE5D0D" w:rsidRPr="00825BA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E5D0D" w:rsidRPr="007879DF" w:rsidRDefault="00CE5D0D" w:rsidP="00327B49">
            <w:pPr>
              <w:jc w:val="center"/>
              <w:rPr>
                <w:lang w:val="ru-RU"/>
              </w:rPr>
            </w:pPr>
            <w:r w:rsidRPr="007879DF">
              <w:rPr>
                <w:lang w:val="ru-RU"/>
              </w:rPr>
              <w:t>EA-45519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E5D0D" w:rsidRPr="00F90A00" w:rsidRDefault="00CE5D0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20500">
              <w:rPr>
                <w:rFonts w:ascii="Roboto" w:hAnsi="Roboto" w:cs="Roboto"/>
                <w:color w:val="000000"/>
                <w:shd w:val="clear" w:color="auto" w:fill="FFFFFF"/>
              </w:rPr>
              <w:t>07.04.2020 02:25:00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5D0D" w:rsidRPr="007879DF" w:rsidRDefault="00CE5D0D" w:rsidP="007879DF">
            <w:pPr>
              <w:rPr>
                <w:lang w:val="ru-RU"/>
              </w:rPr>
            </w:pPr>
            <w:r w:rsidRPr="007879DF">
              <w:rPr>
                <w:lang w:val="ru-RU"/>
              </w:rPr>
              <w:t>Индивидуальный предприниматель КАЛЮЖНЫЙ ДЕНИС МИХАЙЛОВИЧ</w:t>
            </w:r>
          </w:p>
          <w:p w:rsidR="00CE5D0D" w:rsidRPr="007879DF" w:rsidRDefault="00CE5D0D" w:rsidP="007879DF">
            <w:pPr>
              <w:rPr>
                <w:lang w:val="ru-RU"/>
              </w:rPr>
            </w:pPr>
            <w:r w:rsidRPr="007879DF">
              <w:rPr>
                <w:lang w:val="ru-RU"/>
              </w:rPr>
              <w:t>ИНН231125459004</w:t>
            </w:r>
          </w:p>
          <w:p w:rsidR="00CE5D0D" w:rsidRPr="007879DF" w:rsidRDefault="00CE5D0D" w:rsidP="007879DF">
            <w:pPr>
              <w:rPr>
                <w:lang w:val="ru-RU"/>
              </w:rPr>
            </w:pPr>
            <w:r w:rsidRPr="007879DF">
              <w:rPr>
                <w:lang w:val="ru-RU"/>
              </w:rPr>
              <w:t>ОГРНИП319237500290639</w:t>
            </w:r>
          </w:p>
          <w:p w:rsidR="00CE5D0D" w:rsidRPr="007879DF" w:rsidRDefault="00CE5D0D" w:rsidP="007879DF">
            <w:pPr>
              <w:rPr>
                <w:lang w:val="ru-RU"/>
              </w:rPr>
            </w:pPr>
            <w:r w:rsidRPr="007879DF">
              <w:rPr>
                <w:lang w:val="ru-RU"/>
              </w:rPr>
              <w:t>Место нахождения (жительства)</w:t>
            </w:r>
          </w:p>
          <w:p w:rsidR="00CE5D0D" w:rsidRPr="007879DF" w:rsidRDefault="00CE5D0D" w:rsidP="007879DF">
            <w:pPr>
              <w:rPr>
                <w:lang w:val="ru-RU"/>
              </w:rPr>
            </w:pPr>
            <w:r w:rsidRPr="007879DF">
              <w:rPr>
                <w:lang w:val="ru-RU"/>
              </w:rPr>
              <w:t>КРАЙ КРАСНОДАРСКИЙ, Г КРАСНОДАР, ул. Памяти Чернобыльцев, д 1, кв.251</w:t>
            </w:r>
          </w:p>
          <w:p w:rsidR="00CE5D0D" w:rsidRPr="007879DF" w:rsidRDefault="00CE5D0D" w:rsidP="007879DF">
            <w:pPr>
              <w:rPr>
                <w:lang w:val="ru-RU"/>
              </w:rPr>
            </w:pPr>
            <w:r w:rsidRPr="007879DF">
              <w:rPr>
                <w:lang w:val="ru-RU"/>
              </w:rPr>
              <w:t>Почтовый адрес</w:t>
            </w:r>
          </w:p>
          <w:p w:rsidR="00CE5D0D" w:rsidRPr="007879DF" w:rsidRDefault="00CE5D0D" w:rsidP="007879DF">
            <w:pPr>
              <w:rPr>
                <w:lang w:val="ru-RU"/>
              </w:rPr>
            </w:pPr>
            <w:r w:rsidRPr="007879DF">
              <w:rPr>
                <w:lang w:val="ru-RU"/>
              </w:rPr>
              <w:t>КРАЙ КРАСНОДАРСКИЙ, Г КРАСНОДАР, ул. Памяти Чернобыльцев, д 1, кв.251</w:t>
            </w:r>
          </w:p>
          <w:p w:rsidR="00CE5D0D" w:rsidRPr="007879DF" w:rsidRDefault="00CE5D0D" w:rsidP="007879DF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7879DF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E5D0D" w:rsidRPr="007879DF" w:rsidRDefault="00CE5D0D" w:rsidP="008404A2">
            <w:pPr>
              <w:rPr>
                <w:lang w:val="ru-RU"/>
              </w:rPr>
            </w:pPr>
            <w:r>
              <w:t>Телефон 79064318915</w:t>
            </w:r>
          </w:p>
        </w:tc>
      </w:tr>
      <w:tr w:rsidR="00CE5D0D" w:rsidRPr="00A72E0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E5D0D" w:rsidRPr="007879DF" w:rsidRDefault="00CE5D0D" w:rsidP="00327B49">
            <w:pPr>
              <w:jc w:val="center"/>
              <w:rPr>
                <w:lang w:val="ru-RU"/>
              </w:rPr>
            </w:pPr>
            <w:r w:rsidRPr="007879DF">
              <w:rPr>
                <w:lang w:val="ru-RU"/>
              </w:rPr>
              <w:t>EA-45364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E5D0D" w:rsidRPr="00F90A00" w:rsidRDefault="00CE5D0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20500">
              <w:rPr>
                <w:rFonts w:ascii="Roboto" w:hAnsi="Roboto" w:cs="Roboto"/>
                <w:color w:val="000000"/>
                <w:shd w:val="clear" w:color="auto" w:fill="FFFFFF"/>
              </w:rPr>
              <w:t>03.04.2020 16:23:24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5D0D" w:rsidRPr="00A72E00" w:rsidRDefault="00CE5D0D" w:rsidP="00A72E00">
            <w:pPr>
              <w:rPr>
                <w:lang w:val="ru-RU"/>
              </w:rPr>
            </w:pPr>
            <w:r w:rsidRPr="00A72E00">
              <w:rPr>
                <w:lang w:val="ru-RU"/>
              </w:rPr>
              <w:t>Индивидуальный предприниматель ЛАГЗЯН АЛЕКСАНДР АШОТОВИЧ</w:t>
            </w:r>
          </w:p>
          <w:p w:rsidR="00CE5D0D" w:rsidRPr="00A72E00" w:rsidRDefault="00CE5D0D" w:rsidP="00A72E00">
            <w:pPr>
              <w:rPr>
                <w:lang w:val="ru-RU"/>
              </w:rPr>
            </w:pPr>
            <w:r w:rsidRPr="00A72E00">
              <w:rPr>
                <w:lang w:val="ru-RU"/>
              </w:rPr>
              <w:t>ИНН 232706514359</w:t>
            </w:r>
          </w:p>
          <w:p w:rsidR="00CE5D0D" w:rsidRPr="00A72E00" w:rsidRDefault="00CE5D0D" w:rsidP="00A72E00">
            <w:pPr>
              <w:rPr>
                <w:lang w:val="ru-RU"/>
              </w:rPr>
            </w:pPr>
            <w:r w:rsidRPr="00A72E00">
              <w:rPr>
                <w:lang w:val="ru-RU"/>
              </w:rPr>
              <w:t>ОГРНИП 318237500235634</w:t>
            </w:r>
          </w:p>
          <w:p w:rsidR="00CE5D0D" w:rsidRPr="00A72E00" w:rsidRDefault="00CE5D0D" w:rsidP="00A72E00">
            <w:pPr>
              <w:rPr>
                <w:lang w:val="ru-RU"/>
              </w:rPr>
            </w:pPr>
            <w:r w:rsidRPr="00A72E00">
              <w:rPr>
                <w:lang w:val="ru-RU"/>
              </w:rPr>
              <w:t>Место нахождения (жительства)</w:t>
            </w:r>
          </w:p>
          <w:p w:rsidR="00CE5D0D" w:rsidRPr="00A72E00" w:rsidRDefault="00CE5D0D" w:rsidP="00A72E00">
            <w:pPr>
              <w:rPr>
                <w:lang w:val="ru-RU"/>
              </w:rPr>
            </w:pPr>
            <w:r w:rsidRPr="00A72E00">
              <w:rPr>
                <w:lang w:val="ru-RU"/>
              </w:rPr>
              <w:t>КРАЙ КРАСНОДАРСКИЙ, Р-Н БРЮХОВЕЦКИЙ, СТ-ЦА ЧЕПИГИНСКАЯ,</w:t>
            </w:r>
            <w:r w:rsidRPr="00A72E00">
              <w:rPr>
                <w:sz w:val="28"/>
                <w:szCs w:val="28"/>
                <w:lang w:val="ru-RU"/>
              </w:rPr>
              <w:t xml:space="preserve"> </w:t>
            </w:r>
            <w:r w:rsidRPr="00A72E00">
              <w:rPr>
                <w:sz w:val="28"/>
                <w:szCs w:val="28"/>
                <w:lang w:val="ru-RU" w:eastAsia="ru-RU"/>
              </w:rPr>
              <w:t>ул. Шевченко, д.79</w:t>
            </w:r>
          </w:p>
          <w:p w:rsidR="00CE5D0D" w:rsidRPr="00A72E00" w:rsidRDefault="00CE5D0D" w:rsidP="00A72E00">
            <w:pPr>
              <w:rPr>
                <w:lang w:val="ru-RU"/>
              </w:rPr>
            </w:pPr>
            <w:r w:rsidRPr="00A72E00">
              <w:rPr>
                <w:lang w:val="ru-RU"/>
              </w:rPr>
              <w:t>Почтовый адрес</w:t>
            </w:r>
          </w:p>
          <w:p w:rsidR="00CE5D0D" w:rsidRPr="00A72E00" w:rsidRDefault="00CE5D0D" w:rsidP="00A72E00">
            <w:pPr>
              <w:rPr>
                <w:lang w:val="ru-RU"/>
              </w:rPr>
            </w:pPr>
            <w:r w:rsidRPr="00A72E00">
              <w:rPr>
                <w:lang w:val="ru-RU"/>
              </w:rPr>
              <w:t>КРАЙ КРАСНОДАРСКИЙ23, Р-Н БРЮХОВЕЦКИЙ, СТ-ЦА ЧЕПИГИНСКАЯ,</w:t>
            </w:r>
            <w:r w:rsidRPr="00A72E00">
              <w:rPr>
                <w:sz w:val="28"/>
                <w:szCs w:val="28"/>
                <w:lang w:val="ru-RU"/>
              </w:rPr>
              <w:t xml:space="preserve"> </w:t>
            </w:r>
            <w:r w:rsidRPr="00A72E00">
              <w:rPr>
                <w:sz w:val="28"/>
                <w:szCs w:val="28"/>
                <w:lang w:val="ru-RU" w:eastAsia="ru-RU"/>
              </w:rPr>
              <w:t>ул. Шевченко, д.79</w:t>
            </w:r>
          </w:p>
          <w:p w:rsidR="00CE5D0D" w:rsidRPr="00A72E00" w:rsidRDefault="00CE5D0D" w:rsidP="00A72E0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A72E0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E5D0D" w:rsidRPr="001523EF" w:rsidRDefault="00CE5D0D" w:rsidP="008404A2">
            <w:pPr>
              <w:rPr>
                <w:lang w:val="ru-RU"/>
              </w:rPr>
            </w:pPr>
            <w:r w:rsidRPr="00A72E00">
              <w:rPr>
                <w:lang w:val="ru-RU"/>
              </w:rPr>
              <w:t>Телефон 89898007867</w:t>
            </w:r>
          </w:p>
        </w:tc>
      </w:tr>
      <w:tr w:rsidR="00CE5D0D" w:rsidRPr="00A72E0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E5D0D" w:rsidRPr="007879DF" w:rsidRDefault="00CE5D0D" w:rsidP="00327B49">
            <w:pPr>
              <w:jc w:val="center"/>
              <w:rPr>
                <w:lang w:val="ru-RU"/>
              </w:rPr>
            </w:pPr>
            <w:r w:rsidRPr="007879DF">
              <w:rPr>
                <w:lang w:val="ru-RU"/>
              </w:rPr>
              <w:t>EA-45567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E5D0D" w:rsidRPr="00F90A00" w:rsidRDefault="00CE5D0D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820500">
              <w:rPr>
                <w:rFonts w:ascii="Roboto" w:hAnsi="Roboto" w:cs="Roboto"/>
                <w:color w:val="000000"/>
                <w:shd w:val="clear" w:color="auto" w:fill="FFFFFF"/>
              </w:rPr>
              <w:t>07.04.2020 15:43:41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E5D0D" w:rsidRPr="00A72E00" w:rsidRDefault="00CE5D0D" w:rsidP="00A72E00">
            <w:pPr>
              <w:rPr>
                <w:lang w:val="ru-RU"/>
              </w:rPr>
            </w:pPr>
            <w:r w:rsidRPr="00A72E00">
              <w:rPr>
                <w:lang w:val="ru-RU"/>
              </w:rPr>
              <w:t>Индивидуальный предприниматель ШТАПУРИНА МАРГАРИТА ВАЛЕНТИНОВНА</w:t>
            </w:r>
          </w:p>
          <w:p w:rsidR="00CE5D0D" w:rsidRPr="00A72E00" w:rsidRDefault="00CE5D0D" w:rsidP="00A72E00">
            <w:pPr>
              <w:rPr>
                <w:lang w:val="ru-RU"/>
              </w:rPr>
            </w:pPr>
            <w:r w:rsidRPr="00A72E00">
              <w:rPr>
                <w:lang w:val="ru-RU"/>
              </w:rPr>
              <w:t>ИНН 263600315900</w:t>
            </w:r>
          </w:p>
          <w:p w:rsidR="00CE5D0D" w:rsidRPr="00A72E00" w:rsidRDefault="00CE5D0D" w:rsidP="00A72E00">
            <w:pPr>
              <w:rPr>
                <w:lang w:val="ru-RU"/>
              </w:rPr>
            </w:pPr>
            <w:r w:rsidRPr="00A72E00">
              <w:rPr>
                <w:lang w:val="ru-RU"/>
              </w:rPr>
              <w:t>ОГРНИП 317265100018968</w:t>
            </w:r>
          </w:p>
          <w:p w:rsidR="00CE5D0D" w:rsidRPr="00A72E00" w:rsidRDefault="00CE5D0D" w:rsidP="00A72E00">
            <w:pPr>
              <w:rPr>
                <w:lang w:val="ru-RU"/>
              </w:rPr>
            </w:pPr>
            <w:r w:rsidRPr="00A72E00">
              <w:rPr>
                <w:lang w:val="ru-RU"/>
              </w:rPr>
              <w:t>Место нахождения (жительства)</w:t>
            </w:r>
          </w:p>
          <w:p w:rsidR="00CE5D0D" w:rsidRPr="00A72E00" w:rsidRDefault="00CE5D0D" w:rsidP="00A72E00">
            <w:pPr>
              <w:rPr>
                <w:lang w:val="ru-RU"/>
              </w:rPr>
            </w:pPr>
            <w:r w:rsidRPr="00A72E00">
              <w:rPr>
                <w:lang w:val="ru-RU"/>
              </w:rPr>
              <w:t>КРАЙ СТАВРОПОЛЬСКИЙ, Г СТАВРОПОЛЬ,ул. Пирогова 22 корп.2 кв.27</w:t>
            </w:r>
          </w:p>
          <w:p w:rsidR="00CE5D0D" w:rsidRPr="00A72E00" w:rsidRDefault="00CE5D0D" w:rsidP="00A72E00">
            <w:pPr>
              <w:rPr>
                <w:lang w:val="ru-RU"/>
              </w:rPr>
            </w:pPr>
            <w:r w:rsidRPr="00A72E00">
              <w:rPr>
                <w:lang w:val="ru-RU"/>
              </w:rPr>
              <w:t>Почтовый адрес</w:t>
            </w:r>
          </w:p>
          <w:p w:rsidR="00CE5D0D" w:rsidRPr="00A72E00" w:rsidRDefault="00CE5D0D" w:rsidP="00A72E00">
            <w:pPr>
              <w:rPr>
                <w:lang w:val="ru-RU"/>
              </w:rPr>
            </w:pPr>
            <w:r w:rsidRPr="00A72E00">
              <w:rPr>
                <w:lang w:val="ru-RU"/>
              </w:rPr>
              <w:t>КРАЙ СТАВРОПОЛЬСКИЙ26, Г СТАВРОПОЛЬ, ул. Пирогова 22 корп.2 кв.27</w:t>
            </w:r>
          </w:p>
          <w:p w:rsidR="00CE5D0D" w:rsidRPr="00A72E00" w:rsidRDefault="00CE5D0D" w:rsidP="00A72E0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A72E0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E5D0D" w:rsidRPr="001523EF" w:rsidRDefault="00CE5D0D" w:rsidP="008404A2">
            <w:pPr>
              <w:rPr>
                <w:lang w:val="ru-RU"/>
              </w:rPr>
            </w:pPr>
            <w:r w:rsidRPr="00A72E00">
              <w:rPr>
                <w:lang w:val="ru-RU"/>
              </w:rPr>
              <w:t>Телефон 79628877427</w:t>
            </w:r>
          </w:p>
        </w:tc>
      </w:tr>
    </w:tbl>
    <w:p w:rsidR="00CE5D0D" w:rsidRPr="00335A45" w:rsidRDefault="00CE5D0D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E5D0D" w:rsidRPr="00335A45" w:rsidRDefault="00CE5D0D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7879DF">
        <w:rPr>
          <w:lang w:val="ru-RU"/>
        </w:rPr>
        <w:t>EA-45345</w:t>
      </w:r>
      <w:r w:rsidRPr="00335A45">
        <w:rPr>
          <w:lang w:val="ru-RU"/>
        </w:rPr>
        <w:t xml:space="preserve">- </w:t>
      </w:r>
      <w:r w:rsidRPr="007879DF">
        <w:rPr>
          <w:lang w:val="ru-RU"/>
        </w:rPr>
        <w:t>ОБЩЕСТВО С ОГРАНИЧЕННОЙ ОТВЕТСТВЕННОСТЬЮ "ЮЖНЫЙ КОНТИНЕНТ"</w:t>
      </w:r>
      <w:r w:rsidRPr="00335A45">
        <w:rPr>
          <w:lang w:val="ru-RU"/>
        </w:rPr>
        <w:t xml:space="preserve">, № </w:t>
      </w:r>
      <w:r w:rsidRPr="007879DF">
        <w:rPr>
          <w:lang w:val="ru-RU"/>
        </w:rPr>
        <w:t>EA-45519</w:t>
      </w:r>
      <w:r w:rsidRPr="00335A45">
        <w:rPr>
          <w:lang w:val="ru-RU"/>
        </w:rPr>
        <w:t xml:space="preserve">- </w:t>
      </w:r>
      <w:r w:rsidRPr="007879DF">
        <w:rPr>
          <w:lang w:val="ru-RU"/>
        </w:rPr>
        <w:t>Индивидуальный предприниматель КАЛЮЖНЫЙ ДЕНИС МИХАЙЛОВИЧ</w:t>
      </w:r>
      <w:r>
        <w:rPr>
          <w:lang w:val="ru-RU"/>
        </w:rPr>
        <w:t>,</w:t>
      </w:r>
      <w:r w:rsidRPr="00A72E00">
        <w:rPr>
          <w:lang w:val="ru-RU"/>
        </w:rPr>
        <w:t xml:space="preserve"> </w:t>
      </w:r>
      <w:r w:rsidRPr="00335A45">
        <w:rPr>
          <w:lang w:val="ru-RU"/>
        </w:rPr>
        <w:t xml:space="preserve">№ </w:t>
      </w:r>
      <w:r w:rsidRPr="007879DF">
        <w:rPr>
          <w:lang w:val="ru-RU"/>
        </w:rPr>
        <w:t>EA-45364</w:t>
      </w:r>
      <w:r w:rsidRPr="00335A45">
        <w:rPr>
          <w:lang w:val="ru-RU"/>
        </w:rPr>
        <w:t xml:space="preserve">- </w:t>
      </w:r>
      <w:r w:rsidRPr="00A72E00">
        <w:rPr>
          <w:lang w:val="ru-RU"/>
        </w:rPr>
        <w:t>Индивидуальный предприниматель ЛАГЗЯН АЛЕКСАНДР АШОТОВИЧ</w:t>
      </w:r>
      <w:r>
        <w:rPr>
          <w:lang w:val="ru-RU"/>
        </w:rPr>
        <w:t>,</w:t>
      </w:r>
      <w:r w:rsidRPr="00A72E00">
        <w:rPr>
          <w:lang w:val="ru-RU"/>
        </w:rPr>
        <w:t xml:space="preserve"> </w:t>
      </w:r>
      <w:r w:rsidRPr="00335A45">
        <w:rPr>
          <w:lang w:val="ru-RU"/>
        </w:rPr>
        <w:t xml:space="preserve">№ </w:t>
      </w:r>
      <w:r w:rsidRPr="007879DF">
        <w:rPr>
          <w:lang w:val="ru-RU"/>
        </w:rPr>
        <w:t>EA-45567</w:t>
      </w:r>
      <w:r w:rsidRPr="00335A45">
        <w:rPr>
          <w:lang w:val="ru-RU"/>
        </w:rPr>
        <w:t xml:space="preserve">- </w:t>
      </w:r>
      <w:r w:rsidRPr="00A72E00">
        <w:rPr>
          <w:lang w:val="ru-RU"/>
        </w:rPr>
        <w:t>Индивидуальный предприниматель ШТАПУРИНА МАРГАРИТА ВАЛЕНТИНОВНА</w:t>
      </w:r>
      <w:r>
        <w:rPr>
          <w:lang w:val="ru-RU"/>
        </w:rPr>
        <w:t>.</w:t>
      </w:r>
    </w:p>
    <w:p w:rsidR="00CE5D0D" w:rsidRPr="00335A45" w:rsidRDefault="00CE5D0D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E5D0D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CE5D0D" w:rsidRPr="00335A45" w:rsidRDefault="00CE5D0D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CE5D0D" w:rsidRPr="00335A45" w:rsidRDefault="00CE5D0D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E5D0D" w:rsidRPr="00335A45">
        <w:trPr>
          <w:trHeight w:val="274"/>
        </w:trPr>
        <w:tc>
          <w:tcPr>
            <w:tcW w:w="2204" w:type="dxa"/>
            <w:vMerge/>
          </w:tcPr>
          <w:p w:rsidR="00CE5D0D" w:rsidRPr="00335A45" w:rsidRDefault="00CE5D0D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CE5D0D" w:rsidRPr="00335A45" w:rsidRDefault="00CE5D0D" w:rsidP="00AA4A97">
            <w:pPr>
              <w:jc w:val="center"/>
              <w:rPr>
                <w:lang w:val="ru-RU"/>
              </w:rPr>
            </w:pPr>
          </w:p>
          <w:p w:rsidR="00CE5D0D" w:rsidRPr="00335A45" w:rsidRDefault="00CE5D0D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E5D0D" w:rsidRPr="00335A45" w:rsidRDefault="00CE5D0D" w:rsidP="00AA4A97">
            <w:pPr>
              <w:ind w:right="-21"/>
              <w:jc w:val="center"/>
              <w:rPr>
                <w:lang w:val="ru-RU"/>
              </w:rPr>
            </w:pPr>
          </w:p>
          <w:p w:rsidR="00CE5D0D" w:rsidRPr="00335A45" w:rsidRDefault="00CE5D0D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E5D0D" w:rsidRPr="00335A45" w:rsidRDefault="00CE5D0D" w:rsidP="0056026D">
            <w:pPr>
              <w:jc w:val="center"/>
              <w:rPr>
                <w:lang w:val="ru-RU"/>
              </w:rPr>
            </w:pPr>
          </w:p>
          <w:p w:rsidR="00CE5D0D" w:rsidRPr="00335A45" w:rsidRDefault="00CE5D0D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E5D0D" w:rsidRPr="00335A45" w:rsidRDefault="00CE5D0D" w:rsidP="00AA4A97">
            <w:pPr>
              <w:jc w:val="center"/>
              <w:rPr>
                <w:lang w:val="ru-RU"/>
              </w:rPr>
            </w:pPr>
          </w:p>
          <w:p w:rsidR="00CE5D0D" w:rsidRPr="00335A45" w:rsidRDefault="00CE5D0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CE5D0D" w:rsidRPr="00335A45" w:rsidRDefault="00CE5D0D" w:rsidP="0056026D">
            <w:pPr>
              <w:jc w:val="center"/>
              <w:rPr>
                <w:lang w:val="ru-RU"/>
              </w:rPr>
            </w:pPr>
          </w:p>
          <w:p w:rsidR="00CE5D0D" w:rsidRPr="00335A45" w:rsidRDefault="00CE5D0D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CE5D0D" w:rsidRPr="00823AF2">
        <w:trPr>
          <w:trHeight w:val="938"/>
        </w:trPr>
        <w:tc>
          <w:tcPr>
            <w:tcW w:w="2204" w:type="dxa"/>
            <w:vAlign w:val="center"/>
          </w:tcPr>
          <w:p w:rsidR="00CE5D0D" w:rsidRPr="00335A45" w:rsidRDefault="00CE5D0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7879DF">
              <w:rPr>
                <w:lang w:val="ru-RU"/>
              </w:rPr>
              <w:t>EA-45345</w:t>
            </w:r>
            <w:r w:rsidRPr="00335A45">
              <w:rPr>
                <w:lang w:val="ru-RU"/>
              </w:rPr>
              <w:t xml:space="preserve">- </w:t>
            </w:r>
            <w:r w:rsidRPr="007879DF">
              <w:rPr>
                <w:lang w:val="ru-RU"/>
              </w:rPr>
              <w:t>ОБЩЕСТВО С ОГРАНИЧЕННОЙ ОТВЕТСТВЕННОСТЬЮ "ЮЖНЫЙ КОНТИНЕНТ"</w:t>
            </w:r>
          </w:p>
        </w:tc>
        <w:tc>
          <w:tcPr>
            <w:tcW w:w="1700" w:type="dxa"/>
          </w:tcPr>
          <w:p w:rsidR="00CE5D0D" w:rsidRPr="00335A45" w:rsidRDefault="00CE5D0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E5D0D" w:rsidRPr="00335A45" w:rsidRDefault="00CE5D0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E5D0D" w:rsidRPr="00335A45" w:rsidRDefault="00CE5D0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E5D0D" w:rsidRPr="00335A45" w:rsidRDefault="00CE5D0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E5D0D" w:rsidRPr="00335A45" w:rsidRDefault="00CE5D0D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E5D0D" w:rsidRPr="00823AF2">
        <w:trPr>
          <w:trHeight w:val="938"/>
        </w:trPr>
        <w:tc>
          <w:tcPr>
            <w:tcW w:w="2204" w:type="dxa"/>
            <w:vAlign w:val="center"/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7879DF">
              <w:rPr>
                <w:lang w:val="ru-RU"/>
              </w:rPr>
              <w:t>EA-45519</w:t>
            </w:r>
            <w:r w:rsidRPr="00335A45">
              <w:rPr>
                <w:lang w:val="ru-RU"/>
              </w:rPr>
              <w:t xml:space="preserve">- </w:t>
            </w:r>
            <w:r w:rsidRPr="007879DF">
              <w:rPr>
                <w:lang w:val="ru-RU"/>
              </w:rPr>
              <w:t>Индивидуальный предприниматель КАЛЮЖНЫЙ ДЕНИС МИХАЙЛОВИЧ</w:t>
            </w:r>
          </w:p>
        </w:tc>
        <w:tc>
          <w:tcPr>
            <w:tcW w:w="1700" w:type="dxa"/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E5D0D" w:rsidRPr="00823AF2">
        <w:trPr>
          <w:trHeight w:val="938"/>
        </w:trPr>
        <w:tc>
          <w:tcPr>
            <w:tcW w:w="2204" w:type="dxa"/>
            <w:vAlign w:val="center"/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7879DF">
              <w:rPr>
                <w:lang w:val="ru-RU"/>
              </w:rPr>
              <w:t>EA-45364</w:t>
            </w:r>
            <w:r w:rsidRPr="00335A45">
              <w:rPr>
                <w:lang w:val="ru-RU"/>
              </w:rPr>
              <w:t xml:space="preserve">- </w:t>
            </w:r>
            <w:r w:rsidRPr="00A72E00">
              <w:rPr>
                <w:lang w:val="ru-RU"/>
              </w:rPr>
              <w:t>Индивидуальный предприниматель ЛАГЗЯН АЛЕКСАНДР АШОТОВИЧ</w:t>
            </w:r>
          </w:p>
        </w:tc>
        <w:tc>
          <w:tcPr>
            <w:tcW w:w="1700" w:type="dxa"/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E5D0D" w:rsidRPr="00335A45" w:rsidRDefault="00CE5D0D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E5D0D" w:rsidRPr="00823AF2">
        <w:trPr>
          <w:trHeight w:val="938"/>
        </w:trPr>
        <w:tc>
          <w:tcPr>
            <w:tcW w:w="2204" w:type="dxa"/>
            <w:vAlign w:val="center"/>
          </w:tcPr>
          <w:p w:rsidR="00CE5D0D" w:rsidRPr="00335A45" w:rsidRDefault="00CE5D0D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7879DF">
              <w:rPr>
                <w:lang w:val="ru-RU"/>
              </w:rPr>
              <w:t>EA-45567</w:t>
            </w:r>
            <w:r w:rsidRPr="00335A45">
              <w:rPr>
                <w:lang w:val="ru-RU"/>
              </w:rPr>
              <w:t xml:space="preserve">- </w:t>
            </w:r>
            <w:r w:rsidRPr="00A72E00">
              <w:rPr>
                <w:lang w:val="ru-RU"/>
              </w:rPr>
              <w:t>Индивидуальный предприниматель ШТАПУРИНА МАРГАРИТА ВАЛЕНТИНОВНА</w:t>
            </w:r>
          </w:p>
        </w:tc>
        <w:tc>
          <w:tcPr>
            <w:tcW w:w="1700" w:type="dxa"/>
          </w:tcPr>
          <w:p w:rsidR="00CE5D0D" w:rsidRPr="00335A45" w:rsidRDefault="00CE5D0D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E5D0D" w:rsidRPr="00335A45" w:rsidRDefault="00CE5D0D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E5D0D" w:rsidRPr="00335A45" w:rsidRDefault="00CE5D0D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E5D0D" w:rsidRPr="00335A45" w:rsidRDefault="00CE5D0D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E5D0D" w:rsidRPr="00335A45" w:rsidRDefault="00CE5D0D" w:rsidP="00045D8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E5D0D" w:rsidRPr="00335A45" w:rsidRDefault="00CE5D0D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956689">
        <w:rPr>
          <w:lang w:val="ru-RU"/>
        </w:rPr>
        <w:t>Демонтаж и установка нового ограждения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7879DF">
        <w:rPr>
          <w:lang w:val="ru-RU"/>
        </w:rPr>
        <w:t>ОБЩЕСТВО С ОГРАНИЧЕННОЙ ОТВЕТСТВЕННОСТЬЮ "ЮЖНЫЙ КОНТИНЕНТ"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A72E00">
        <w:rPr>
          <w:color w:val="000000"/>
          <w:lang w:val="ru-RU"/>
        </w:rPr>
        <w:t>183 000.00</w:t>
      </w:r>
      <w:r w:rsidRPr="00335A45">
        <w:rPr>
          <w:lang w:val="ru-RU"/>
        </w:rPr>
        <w:t xml:space="preserve"> рублей.  </w:t>
      </w:r>
    </w:p>
    <w:p w:rsidR="00CE5D0D" w:rsidRPr="00335A45" w:rsidRDefault="00CE5D0D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E5D0D" w:rsidRPr="00335A45">
        <w:trPr>
          <w:trHeight w:val="206"/>
          <w:jc w:val="center"/>
        </w:trPr>
        <w:tc>
          <w:tcPr>
            <w:tcW w:w="7338" w:type="dxa"/>
          </w:tcPr>
          <w:p w:rsidR="00CE5D0D" w:rsidRPr="00335A45" w:rsidRDefault="00CE5D0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E5D0D" w:rsidRPr="00335A45" w:rsidRDefault="00CE5D0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E5D0D" w:rsidRPr="00335A45" w:rsidRDefault="00CE5D0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E5D0D" w:rsidRPr="00335A45" w:rsidRDefault="00CE5D0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CE5D0D" w:rsidRPr="00335A45" w:rsidRDefault="00CE5D0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E5D0D" w:rsidRPr="00335A45">
        <w:trPr>
          <w:trHeight w:val="206"/>
          <w:jc w:val="center"/>
        </w:trPr>
        <w:tc>
          <w:tcPr>
            <w:tcW w:w="7338" w:type="dxa"/>
          </w:tcPr>
          <w:p w:rsidR="00CE5D0D" w:rsidRPr="00335A45" w:rsidRDefault="00CE5D0D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E5D0D" w:rsidRPr="00335A45" w:rsidRDefault="00CE5D0D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E5D0D" w:rsidRPr="00335A45" w:rsidRDefault="00CE5D0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CE5D0D" w:rsidRPr="00335A45" w:rsidRDefault="00CE5D0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E5D0D" w:rsidRPr="00335A45" w:rsidRDefault="00CE5D0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CE5D0D" w:rsidRPr="00335A45" w:rsidRDefault="00CE5D0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E5D0D" w:rsidRPr="00335A45" w:rsidRDefault="00CE5D0D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CE5D0D" w:rsidRPr="00335A45" w:rsidRDefault="00CE5D0D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E5D0D" w:rsidRPr="00335A45">
        <w:trPr>
          <w:trHeight w:val="206"/>
          <w:jc w:val="center"/>
        </w:trPr>
        <w:tc>
          <w:tcPr>
            <w:tcW w:w="7338" w:type="dxa"/>
          </w:tcPr>
          <w:p w:rsidR="00CE5D0D" w:rsidRPr="00335A45" w:rsidRDefault="00CE5D0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CE5D0D" w:rsidRPr="00335A45" w:rsidRDefault="00CE5D0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E5D0D" w:rsidRPr="00335A45" w:rsidRDefault="00CE5D0D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CE5D0D" w:rsidRPr="00335A45" w:rsidRDefault="00CE5D0D" w:rsidP="006465AE">
      <w:pPr>
        <w:jc w:val="both"/>
        <w:rPr>
          <w:lang w:val="ru-RU" w:eastAsia="ru-RU"/>
        </w:rPr>
      </w:pPr>
    </w:p>
    <w:sectPr w:rsidR="00CE5D0D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D0D" w:rsidRDefault="00CE5D0D">
      <w:r>
        <w:separator/>
      </w:r>
    </w:p>
  </w:endnote>
  <w:endnote w:type="continuationSeparator" w:id="1">
    <w:p w:rsidR="00CE5D0D" w:rsidRDefault="00CE5D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D0D" w:rsidRDefault="00CE5D0D">
      <w:r>
        <w:separator/>
      </w:r>
    </w:p>
  </w:footnote>
  <w:footnote w:type="continuationSeparator" w:id="1">
    <w:p w:rsidR="00CE5D0D" w:rsidRDefault="00CE5D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D0D" w:rsidRDefault="00CE5D0D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E5D0D" w:rsidRDefault="00CE5D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689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917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7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7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7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491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7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79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918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918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918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91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8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8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918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918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1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0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4918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1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1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491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8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0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1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4918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918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0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0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491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8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918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0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0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4918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8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1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0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1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491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8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0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1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491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8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1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0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4918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8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1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0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4918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8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0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1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491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0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1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4918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8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0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0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491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8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91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18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1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4491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8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918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918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918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918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918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91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918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918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91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91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918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91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91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491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7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38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1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918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917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7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491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7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7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491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7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7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7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4491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1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91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1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918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91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8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5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6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6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6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6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6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6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91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8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4</Pages>
  <Words>1447</Words>
  <Characters>8251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2020-03-04T14:18:00Z</cp:lastPrinted>
  <dcterms:created xsi:type="dcterms:W3CDTF">2020-04-10T11:35:00Z</dcterms:created>
  <dcterms:modified xsi:type="dcterms:W3CDTF">2020-04-10T11:56:00Z</dcterms:modified>
</cp:coreProperties>
</file>