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D8" w:rsidRPr="00335A45" w:rsidRDefault="001710D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116</w:t>
      </w:r>
    </w:p>
    <w:p w:rsidR="001710D8" w:rsidRPr="00335A45" w:rsidRDefault="001710D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710D8" w:rsidRPr="00335A45" w:rsidRDefault="001710D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710D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10D8" w:rsidRPr="00335A45" w:rsidRDefault="001710D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10D8" w:rsidRPr="00335A45" w:rsidRDefault="001710D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710D8" w:rsidRDefault="001710D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710D8" w:rsidRDefault="001710D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710D8" w:rsidRPr="0077375B" w:rsidRDefault="001710D8" w:rsidP="000B077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0B077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0B077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710D8" w:rsidRPr="0077375B" w:rsidRDefault="001710D8" w:rsidP="000B077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12FB7">
        <w:rPr>
          <w:lang w:val="ru-RU"/>
        </w:rPr>
        <w:t>Поставка лекарственных препаратов для медицинского применения: МНН Иммуноглобулин человека антирезус Rho[D]</w:t>
      </w:r>
      <w:r w:rsidRPr="0077375B">
        <w:rPr>
          <w:lang w:val="ru-RU"/>
        </w:rPr>
        <w:t xml:space="preserve">».  </w:t>
      </w:r>
    </w:p>
    <w:p w:rsidR="001710D8" w:rsidRPr="00C12FB7" w:rsidRDefault="001710D8" w:rsidP="000B077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12FB7">
        <w:rPr>
          <w:color w:val="000000"/>
          <w:lang w:val="ru-RU"/>
        </w:rPr>
        <w:t>203234901331923490100101160012120000</w:t>
      </w:r>
    </w:p>
    <w:p w:rsidR="001710D8" w:rsidRPr="0077375B" w:rsidRDefault="001710D8" w:rsidP="000B077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495961</w:t>
      </w:r>
      <w:r w:rsidRPr="0077375B">
        <w:rPr>
          <w:lang w:val="ru-RU"/>
        </w:rPr>
        <w:t xml:space="preserve"> руб. </w:t>
      </w:r>
      <w:r>
        <w:rPr>
          <w:lang w:val="ru-RU"/>
        </w:rPr>
        <w:t>76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девяносто пять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девятьсот шестьдесят один</w:t>
      </w:r>
      <w:r w:rsidRPr="0077375B">
        <w:rPr>
          <w:lang w:val="ru-RU"/>
        </w:rPr>
        <w:t xml:space="preserve"> рубл</w:t>
      </w:r>
      <w:r>
        <w:rPr>
          <w:lang w:val="ru-RU"/>
        </w:rPr>
        <w:t>ь</w:t>
      </w:r>
      <w:r w:rsidRPr="0077375B">
        <w:rPr>
          <w:lang w:val="ru-RU"/>
        </w:rPr>
        <w:t xml:space="preserve"> </w:t>
      </w:r>
      <w:r>
        <w:rPr>
          <w:lang w:val="ru-RU"/>
        </w:rPr>
        <w:t>76</w:t>
      </w:r>
      <w:r w:rsidRPr="0077375B">
        <w:rPr>
          <w:lang w:val="ru-RU"/>
        </w:rPr>
        <w:t xml:space="preserve"> копеек).</w:t>
      </w:r>
    </w:p>
    <w:p w:rsidR="001710D8" w:rsidRPr="0077375B" w:rsidRDefault="001710D8" w:rsidP="000B077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1710D8" w:rsidRPr="0042551C" w:rsidRDefault="001710D8" w:rsidP="000B077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42551C">
        <w:rPr>
          <w:lang w:val="ru-RU"/>
        </w:rPr>
        <w:t>поставщик производит первую поставку медицинской продукции в количестве 1/3 от объемов, указанных в спецификации, с 01.06.2020 года, последующие поставки производятся ежемесячно равными партиями при отсутствии заявок, последняя поставка не позднее 31 августа 2020 г.</w:t>
      </w:r>
    </w:p>
    <w:p w:rsidR="001710D8" w:rsidRPr="0077375B" w:rsidRDefault="001710D8" w:rsidP="000B077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Внебюджетные фонды (ОМС).</w:t>
      </w:r>
    </w:p>
    <w:p w:rsidR="001710D8" w:rsidRPr="0077375B" w:rsidRDefault="001710D8" w:rsidP="000B077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710D8" w:rsidRPr="0077375B" w:rsidRDefault="001710D8" w:rsidP="000B077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710D8" w:rsidRPr="0077375B" w:rsidRDefault="001710D8" w:rsidP="000B077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2551C">
        <w:rPr>
          <w:color w:val="000000"/>
          <w:sz w:val="24"/>
          <w:szCs w:val="24"/>
        </w:rPr>
        <w:t>15.04.2020 13:49</w:t>
      </w:r>
      <w:r w:rsidRPr="0077375B">
        <w:rPr>
          <w:sz w:val="24"/>
          <w:szCs w:val="24"/>
        </w:rPr>
        <w:t xml:space="preserve"> (московское время).</w:t>
      </w:r>
    </w:p>
    <w:p w:rsidR="001710D8" w:rsidRPr="0077375B" w:rsidRDefault="001710D8" w:rsidP="000B077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710D8" w:rsidRDefault="001710D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710D8" w:rsidRPr="00335A45">
        <w:trPr>
          <w:jc w:val="center"/>
        </w:trPr>
        <w:tc>
          <w:tcPr>
            <w:tcW w:w="9828" w:type="dxa"/>
            <w:gridSpan w:val="5"/>
          </w:tcPr>
          <w:p w:rsidR="001710D8" w:rsidRPr="00335A45" w:rsidRDefault="001710D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710D8" w:rsidRPr="00DC7605">
        <w:trPr>
          <w:jc w:val="center"/>
        </w:trPr>
        <w:tc>
          <w:tcPr>
            <w:tcW w:w="2820" w:type="dxa"/>
          </w:tcPr>
          <w:p w:rsidR="001710D8" w:rsidRPr="00335A45" w:rsidRDefault="001710D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710D8" w:rsidRPr="00335A45" w:rsidRDefault="001710D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710D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1710D8" w:rsidRPr="00335A45" w:rsidRDefault="001710D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1710D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1710D8" w:rsidRPr="00335A45" w:rsidRDefault="001710D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710D8" w:rsidRPr="00335A45" w:rsidRDefault="001710D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710D8" w:rsidRPr="00335A45">
        <w:trPr>
          <w:jc w:val="center"/>
        </w:trPr>
        <w:tc>
          <w:tcPr>
            <w:tcW w:w="9828" w:type="dxa"/>
            <w:gridSpan w:val="5"/>
          </w:tcPr>
          <w:p w:rsidR="001710D8" w:rsidRPr="00335A45" w:rsidRDefault="001710D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1710D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710D8" w:rsidRPr="00335A45" w:rsidRDefault="001710D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710D8" w:rsidRPr="00335A45" w:rsidRDefault="001710D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710D8" w:rsidRPr="00335A45" w:rsidRDefault="001710D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710D8" w:rsidRPr="00335A45" w:rsidRDefault="001710D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710D8" w:rsidRPr="00335A45" w:rsidRDefault="001710D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710D8" w:rsidRPr="00335A45" w:rsidRDefault="001710D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710D8" w:rsidRPr="00335A45" w:rsidRDefault="001710D8" w:rsidP="00A841CC">
            <w:pPr>
              <w:ind w:right="-80"/>
              <w:jc w:val="both"/>
              <w:rPr>
                <w:lang w:val="ru-RU"/>
              </w:rPr>
            </w:pPr>
          </w:p>
          <w:p w:rsidR="001710D8" w:rsidRPr="00335A45" w:rsidRDefault="001710D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1710D8" w:rsidRPr="00335A45" w:rsidRDefault="001710D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710D8" w:rsidRPr="00335A45" w:rsidRDefault="001710D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710D8" w:rsidRPr="00335A45" w:rsidRDefault="001710D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710D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710D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1523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357 092.41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27.04.2020 12:19:03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EA-46415</w:t>
            </w:r>
          </w:p>
        </w:tc>
      </w:tr>
      <w:tr w:rsidR="001710D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7879D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359 572.22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27.04.2020 12:15:15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10D8" w:rsidRPr="007879DF" w:rsidRDefault="001710D8" w:rsidP="00327B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EA-46454</w:t>
            </w:r>
          </w:p>
        </w:tc>
      </w:tr>
    </w:tbl>
    <w:p w:rsidR="001710D8" w:rsidRPr="00335A45" w:rsidRDefault="001710D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710D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710D8" w:rsidRPr="00335A45" w:rsidRDefault="00171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710D8" w:rsidRPr="00335A45" w:rsidRDefault="00171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10D8" w:rsidRPr="00335A45" w:rsidRDefault="001710D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1710D8" w:rsidRPr="00335A45" w:rsidRDefault="001710D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10D8" w:rsidRPr="00335A45" w:rsidRDefault="00171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710D8" w:rsidRPr="00823AF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710D8" w:rsidRPr="007879DF" w:rsidRDefault="001710D8" w:rsidP="007A2CFA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10D8" w:rsidRPr="00335A45" w:rsidRDefault="001710D8" w:rsidP="00FE5198">
            <w:pPr>
              <w:jc w:val="center"/>
            </w:pPr>
            <w:r w:rsidRPr="0042551C">
              <w:rPr>
                <w:rFonts w:ascii="Roboto" w:hAnsi="Roboto" w:cs="Roboto"/>
                <w:color w:val="000000"/>
                <w:shd w:val="clear" w:color="auto" w:fill="F9F9F9"/>
              </w:rPr>
              <w:t>22.04.2020 12:54:16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АКЦИОНЕРНОЕ ОБЩЕСТВО "ЛАНЦЕТ"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ИНН7718538045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ОГРН1057746183417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КПП771801001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Место нахождения (жительства)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107553, Г МОСКВА, УЛ ЧЕРКИЗОВСКАЯ Б., ДОМ 24А, СТРОЕНИЕ 1, ОФИС 527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Почтовый адрес</w:t>
            </w:r>
          </w:p>
          <w:p w:rsidR="001710D8" w:rsidRDefault="001710D8" w:rsidP="000B0770">
            <w:r w:rsidRPr="000B0770">
              <w:rPr>
                <w:lang w:val="ru-RU"/>
              </w:rPr>
              <w:t xml:space="preserve">Россия, 142717, Московская область, Ленинский р-н, сельское поселение Развилковское, пос. </w:t>
            </w:r>
            <w:r>
              <w:t>Развилка, квартал 1, владение 10, а/я 267</w:t>
            </w:r>
          </w:p>
          <w:p w:rsidR="001710D8" w:rsidRDefault="001710D8" w:rsidP="000B077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1710D8" w:rsidRPr="000B0770" w:rsidRDefault="001710D8" w:rsidP="0093521C">
            <w:pPr>
              <w:rPr>
                <w:lang w:val="ru-RU"/>
              </w:rPr>
            </w:pPr>
            <w:r>
              <w:t>Телефон 74956465665</w:t>
            </w:r>
          </w:p>
        </w:tc>
      </w:tr>
      <w:tr w:rsidR="001710D8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710D8" w:rsidRPr="007879DF" w:rsidRDefault="001710D8" w:rsidP="007A2CFA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10D8" w:rsidRPr="00F90A00" w:rsidRDefault="001710D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2551C">
              <w:rPr>
                <w:rFonts w:ascii="Roboto" w:hAnsi="Roboto" w:cs="Roboto"/>
                <w:color w:val="000000"/>
                <w:shd w:val="clear" w:color="auto" w:fill="FFFFFF"/>
              </w:rPr>
              <w:t>22.04.2020 18:05:40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ГОСУДАРСТВЕННОЕ УНИТАРНОЕ ПРЕДПРИЯТИЕ РЕСПУБЛИКИ АДЫГЕЯ АПТЕЧНАЯ БАЗА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ИНН0105012596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ОГРН1020100710937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КПП010501001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Место нахождения (жительства)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385000, РЕСП АДЫГЕЯ, Г МАЙКОП, УЛ ЗАГОРОДНАЯ, 5, А,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Почтовый адрес</w:t>
            </w:r>
          </w:p>
          <w:p w:rsidR="001710D8" w:rsidRPr="000B0770" w:rsidRDefault="001710D8" w:rsidP="000B0770">
            <w:pPr>
              <w:rPr>
                <w:lang w:val="ru-RU"/>
              </w:rPr>
            </w:pPr>
            <w:r w:rsidRPr="000B0770">
              <w:rPr>
                <w:lang w:val="ru-RU"/>
              </w:rPr>
              <w:t>г.Майкоп, ул.Загородная,5 А</w:t>
            </w:r>
          </w:p>
          <w:p w:rsidR="001710D8" w:rsidRDefault="001710D8" w:rsidP="000B077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1710D8" w:rsidRDefault="001710D8" w:rsidP="000B0770">
            <w:r>
              <w:t>Телефон</w:t>
            </w:r>
          </w:p>
          <w:p w:rsidR="001710D8" w:rsidRPr="000B0770" w:rsidRDefault="001710D8" w:rsidP="008404A2">
            <w:pPr>
              <w:rPr>
                <w:lang w:val="ru-RU"/>
              </w:rPr>
            </w:pPr>
            <w:r>
              <w:t>78772-56-88-98</w:t>
            </w:r>
          </w:p>
        </w:tc>
      </w:tr>
    </w:tbl>
    <w:p w:rsidR="001710D8" w:rsidRPr="00335A45" w:rsidRDefault="001710D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710D8" w:rsidRPr="00335A45" w:rsidRDefault="001710D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B0770">
        <w:rPr>
          <w:lang w:val="ru-RU"/>
        </w:rPr>
        <w:t>EA-46415</w:t>
      </w:r>
      <w:r w:rsidRPr="00335A45">
        <w:rPr>
          <w:lang w:val="ru-RU"/>
        </w:rPr>
        <w:t xml:space="preserve">- </w:t>
      </w:r>
      <w:r w:rsidRPr="000B0770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№ </w:t>
      </w:r>
      <w:r w:rsidRPr="000B0770">
        <w:rPr>
          <w:lang w:val="ru-RU"/>
        </w:rPr>
        <w:t>EA-46454</w:t>
      </w:r>
      <w:r w:rsidRPr="00335A45">
        <w:rPr>
          <w:lang w:val="ru-RU"/>
        </w:rPr>
        <w:t xml:space="preserve">- </w:t>
      </w:r>
      <w:r w:rsidRPr="000B0770">
        <w:rPr>
          <w:lang w:val="ru-RU"/>
        </w:rPr>
        <w:t>ГОСУДАРСТВЕННОЕ УНИТАРНОЕ ПРЕДПРИЯТИЕ РЕСПУБЛИКИ АДЫГЕЯ АПТЕЧНАЯ БАЗА</w:t>
      </w:r>
      <w:r>
        <w:rPr>
          <w:lang w:val="ru-RU"/>
        </w:rPr>
        <w:t>.</w:t>
      </w:r>
    </w:p>
    <w:p w:rsidR="001710D8" w:rsidRPr="00335A45" w:rsidRDefault="001710D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710D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710D8" w:rsidRPr="00335A45" w:rsidRDefault="001710D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710D8" w:rsidRPr="00335A45" w:rsidRDefault="001710D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710D8" w:rsidRPr="00335A45">
        <w:trPr>
          <w:trHeight w:val="274"/>
        </w:trPr>
        <w:tc>
          <w:tcPr>
            <w:tcW w:w="2204" w:type="dxa"/>
            <w:vMerge/>
          </w:tcPr>
          <w:p w:rsidR="001710D8" w:rsidRPr="00335A45" w:rsidRDefault="001710D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710D8" w:rsidRPr="00335A45" w:rsidRDefault="001710D8" w:rsidP="00AA4A97">
            <w:pPr>
              <w:jc w:val="center"/>
              <w:rPr>
                <w:lang w:val="ru-RU"/>
              </w:rPr>
            </w:pPr>
          </w:p>
          <w:p w:rsidR="001710D8" w:rsidRPr="00335A45" w:rsidRDefault="001710D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710D8" w:rsidRPr="00335A45" w:rsidRDefault="001710D8" w:rsidP="00AA4A97">
            <w:pPr>
              <w:ind w:right="-21"/>
              <w:jc w:val="center"/>
              <w:rPr>
                <w:lang w:val="ru-RU"/>
              </w:rPr>
            </w:pPr>
          </w:p>
          <w:p w:rsidR="001710D8" w:rsidRPr="00335A45" w:rsidRDefault="001710D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710D8" w:rsidRPr="00335A45" w:rsidRDefault="001710D8" w:rsidP="0056026D">
            <w:pPr>
              <w:jc w:val="center"/>
              <w:rPr>
                <w:lang w:val="ru-RU"/>
              </w:rPr>
            </w:pPr>
          </w:p>
          <w:p w:rsidR="001710D8" w:rsidRPr="00335A45" w:rsidRDefault="001710D8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710D8" w:rsidRPr="00335A45" w:rsidRDefault="001710D8" w:rsidP="00AA4A97">
            <w:pPr>
              <w:jc w:val="center"/>
              <w:rPr>
                <w:lang w:val="ru-RU"/>
              </w:rPr>
            </w:pPr>
          </w:p>
          <w:p w:rsidR="001710D8" w:rsidRPr="00335A45" w:rsidRDefault="001710D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710D8" w:rsidRPr="00335A45" w:rsidRDefault="001710D8" w:rsidP="0056026D">
            <w:pPr>
              <w:jc w:val="center"/>
              <w:rPr>
                <w:lang w:val="ru-RU"/>
              </w:rPr>
            </w:pPr>
          </w:p>
          <w:p w:rsidR="001710D8" w:rsidRPr="00335A45" w:rsidRDefault="001710D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710D8" w:rsidRPr="00DC7605">
        <w:trPr>
          <w:trHeight w:val="938"/>
        </w:trPr>
        <w:tc>
          <w:tcPr>
            <w:tcW w:w="2204" w:type="dxa"/>
            <w:vAlign w:val="center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B0770">
              <w:rPr>
                <w:lang w:val="ru-RU"/>
              </w:rPr>
              <w:t>EA-46415</w:t>
            </w:r>
            <w:r w:rsidRPr="00335A45">
              <w:rPr>
                <w:lang w:val="ru-RU"/>
              </w:rPr>
              <w:t xml:space="preserve">- </w:t>
            </w:r>
            <w:r w:rsidRPr="000B0770">
              <w:rPr>
                <w:lang w:val="ru-RU"/>
              </w:rPr>
              <w:t>АКЦИОНЕРНОЕ ОБЩЕСТВО "ЛАНЦЕТ"</w:t>
            </w:r>
          </w:p>
        </w:tc>
        <w:tc>
          <w:tcPr>
            <w:tcW w:w="1700" w:type="dxa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710D8" w:rsidRPr="00335A45" w:rsidRDefault="001710D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710D8" w:rsidRPr="00DC7605">
        <w:trPr>
          <w:trHeight w:val="938"/>
        </w:trPr>
        <w:tc>
          <w:tcPr>
            <w:tcW w:w="2204" w:type="dxa"/>
            <w:vAlign w:val="center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B0770">
              <w:rPr>
                <w:lang w:val="ru-RU"/>
              </w:rPr>
              <w:t>EA-46454</w:t>
            </w:r>
            <w:r w:rsidRPr="00335A45">
              <w:rPr>
                <w:lang w:val="ru-RU"/>
              </w:rPr>
              <w:t xml:space="preserve">- </w:t>
            </w:r>
            <w:r w:rsidRPr="000B0770">
              <w:rPr>
                <w:lang w:val="ru-RU"/>
              </w:rPr>
              <w:t>ГОСУДАРСТВЕННОЕ УНИТАРНОЕ ПРЕДПРИЯТИЕ РЕСПУБЛИКИ АДЫГЕЯ АПТЕЧНАЯ БАЗА</w:t>
            </w:r>
          </w:p>
        </w:tc>
        <w:tc>
          <w:tcPr>
            <w:tcW w:w="1700" w:type="dxa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710D8" w:rsidRPr="00335A45" w:rsidRDefault="001710D8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710D8" w:rsidRPr="00335A45" w:rsidRDefault="001710D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12FB7">
        <w:rPr>
          <w:lang w:val="ru-RU"/>
        </w:rPr>
        <w:t>Поставка лекарственных препаратов для медицинского применения: МНН Иммуноглобулин человека антирезус Rho[D]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B0770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B0770">
        <w:rPr>
          <w:color w:val="000000"/>
          <w:lang w:val="ru-RU"/>
        </w:rPr>
        <w:t>357 092.41</w:t>
      </w:r>
      <w:r w:rsidRPr="00335A45">
        <w:rPr>
          <w:lang w:val="ru-RU"/>
        </w:rPr>
        <w:t xml:space="preserve"> рублей.  </w:t>
      </w:r>
    </w:p>
    <w:p w:rsidR="001710D8" w:rsidRPr="00335A45" w:rsidRDefault="001710D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710D8" w:rsidRPr="00335A45">
        <w:trPr>
          <w:trHeight w:val="206"/>
          <w:jc w:val="center"/>
        </w:trPr>
        <w:tc>
          <w:tcPr>
            <w:tcW w:w="7338" w:type="dxa"/>
          </w:tcPr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10D8" w:rsidRPr="00335A45">
        <w:trPr>
          <w:trHeight w:val="206"/>
          <w:jc w:val="center"/>
        </w:trPr>
        <w:tc>
          <w:tcPr>
            <w:tcW w:w="7338" w:type="dxa"/>
          </w:tcPr>
          <w:p w:rsidR="001710D8" w:rsidRPr="00335A45" w:rsidRDefault="001710D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10D8" w:rsidRPr="00335A45" w:rsidRDefault="001710D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710D8" w:rsidRPr="00335A45" w:rsidRDefault="00171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10D8" w:rsidRPr="00335A45">
        <w:trPr>
          <w:trHeight w:val="206"/>
          <w:jc w:val="center"/>
        </w:trPr>
        <w:tc>
          <w:tcPr>
            <w:tcW w:w="7338" w:type="dxa"/>
          </w:tcPr>
          <w:p w:rsidR="001710D8" w:rsidRPr="00335A45" w:rsidRDefault="001710D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710D8" w:rsidRPr="00335A45" w:rsidRDefault="001710D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710D8" w:rsidRPr="00335A45" w:rsidRDefault="001710D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710D8" w:rsidRPr="00335A45" w:rsidRDefault="001710D8" w:rsidP="006465AE">
      <w:pPr>
        <w:jc w:val="both"/>
        <w:rPr>
          <w:lang w:val="ru-RU" w:eastAsia="ru-RU"/>
        </w:rPr>
      </w:pPr>
    </w:p>
    <w:sectPr w:rsidR="001710D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0D8" w:rsidRDefault="001710D8">
      <w:r>
        <w:separator/>
      </w:r>
    </w:p>
  </w:endnote>
  <w:endnote w:type="continuationSeparator" w:id="1">
    <w:p w:rsidR="001710D8" w:rsidRDefault="00171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0D8" w:rsidRDefault="001710D8">
      <w:r>
        <w:separator/>
      </w:r>
    </w:p>
  </w:footnote>
  <w:footnote w:type="continuationSeparator" w:id="1">
    <w:p w:rsidR="001710D8" w:rsidRDefault="00171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D8" w:rsidRDefault="001710D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710D8" w:rsidRDefault="001710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1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22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220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20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2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1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22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722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220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20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220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1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22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22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22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20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22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1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21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1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1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22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2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22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2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2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4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0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1160</Words>
  <Characters>6612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2020-04-28T11:20:00Z</dcterms:created>
  <dcterms:modified xsi:type="dcterms:W3CDTF">2020-04-28T11:27:00Z</dcterms:modified>
</cp:coreProperties>
</file>