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85" w:rsidRPr="00335A45" w:rsidRDefault="0054318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ПРОТОКОЛ № 0318300120820000</w:t>
      </w:r>
      <w:r>
        <w:rPr>
          <w:b/>
          <w:bCs/>
          <w:color w:val="000000"/>
          <w:lang w:val="ru-RU"/>
        </w:rPr>
        <w:t>117</w:t>
      </w:r>
    </w:p>
    <w:p w:rsidR="00543185" w:rsidRPr="00335A45" w:rsidRDefault="00543185" w:rsidP="00B40F86">
      <w:pPr>
        <w:jc w:val="center"/>
        <w:rPr>
          <w:b/>
          <w:bCs/>
          <w:color w:val="000000"/>
          <w:lang w:val="ru-RU"/>
        </w:rPr>
      </w:pPr>
      <w:r w:rsidRPr="00335A45">
        <w:rPr>
          <w:b/>
          <w:bCs/>
          <w:color w:val="000000"/>
          <w:lang w:val="ru-RU"/>
        </w:rPr>
        <w:t>ПОДВЕДЕНИЯ ИТОГОВ АУКЦИОНА В ЭЛЕКТРОННОЙ ФОРМЕ</w:t>
      </w:r>
    </w:p>
    <w:p w:rsidR="00543185" w:rsidRPr="00335A45" w:rsidRDefault="00543185" w:rsidP="007646A2">
      <w:pPr>
        <w:rPr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543185" w:rsidRPr="00335A45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43185" w:rsidRPr="00335A45" w:rsidRDefault="00543185" w:rsidP="007646A2">
            <w:pPr>
              <w:ind w:left="40" w:right="40"/>
              <w:rPr>
                <w:lang w:val="ru-RU"/>
              </w:rPr>
            </w:pPr>
            <w:r w:rsidRPr="00335A45">
              <w:rPr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543185" w:rsidRPr="00335A45" w:rsidRDefault="00543185" w:rsidP="00DC58F4">
            <w:pPr>
              <w:ind w:left="-425" w:right="-3"/>
              <w:jc w:val="right"/>
              <w:rPr>
                <w:lang w:val="ru-RU"/>
              </w:rPr>
            </w:pPr>
            <w:r>
              <w:rPr>
                <w:lang w:val="ru-RU"/>
              </w:rPr>
              <w:t>28</w:t>
            </w:r>
            <w:r w:rsidRPr="00335A45">
              <w:rPr>
                <w:lang w:val="ru-RU"/>
              </w:rPr>
              <w:t xml:space="preserve"> апреля </w:t>
            </w:r>
            <w:r w:rsidRPr="00335A45">
              <w:t>20</w:t>
            </w:r>
            <w:r w:rsidRPr="00335A45">
              <w:rPr>
                <w:lang w:val="ru-RU"/>
              </w:rPr>
              <w:t xml:space="preserve">20 </w:t>
            </w:r>
            <w:r w:rsidRPr="00335A45">
              <w:t>года</w:t>
            </w:r>
          </w:p>
        </w:tc>
      </w:tr>
    </w:tbl>
    <w:p w:rsidR="00543185" w:rsidRDefault="0054318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43185" w:rsidRDefault="0054318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p w:rsidR="00543185" w:rsidRPr="00A35052" w:rsidRDefault="00543185" w:rsidP="006F1E8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 xml:space="preserve">Информация о государственном заказчике: </w:t>
      </w:r>
      <w:r w:rsidRPr="00A35052">
        <w:rPr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A35052">
          <w:rPr>
            <w:rStyle w:val="Hyperlink"/>
          </w:rPr>
          <w:t>crbzak</w:t>
        </w:r>
        <w:r w:rsidRPr="00A35052">
          <w:rPr>
            <w:rStyle w:val="Hyperlink"/>
            <w:lang w:val="ru-RU"/>
          </w:rPr>
          <w:t>@</w:t>
        </w:r>
        <w:r w:rsidRPr="00A35052">
          <w:rPr>
            <w:rStyle w:val="Hyperlink"/>
          </w:rPr>
          <w:t>mail</w:t>
        </w:r>
        <w:r w:rsidRPr="00A35052">
          <w:rPr>
            <w:rStyle w:val="Hyperlink"/>
            <w:lang w:val="ru-RU"/>
          </w:rPr>
          <w:t>.</w:t>
        </w:r>
        <w:r w:rsidRPr="00A35052">
          <w:rPr>
            <w:rStyle w:val="Hyperlink"/>
          </w:rPr>
          <w:t>ru</w:t>
        </w:r>
      </w:hyperlink>
      <w:r w:rsidRPr="00A35052">
        <w:rPr>
          <w:lang w:val="ru-RU"/>
        </w:rPr>
        <w:t>. Контрактный управляющий: Дехтерев Юрий Сергеевич.</w:t>
      </w:r>
    </w:p>
    <w:p w:rsidR="00543185" w:rsidRPr="00A35052" w:rsidRDefault="00543185" w:rsidP="006F1E8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Предмет контракта: «</w:t>
      </w:r>
      <w:r w:rsidRPr="00DF4D17">
        <w:rPr>
          <w:lang w:val="ru-RU"/>
        </w:rPr>
        <w:t>Автозапчасти</w:t>
      </w:r>
      <w:r w:rsidRPr="00A35052">
        <w:rPr>
          <w:lang w:val="ru-RU"/>
        </w:rPr>
        <w:t xml:space="preserve">».  </w:t>
      </w:r>
    </w:p>
    <w:p w:rsidR="00543185" w:rsidRPr="00DF4D17" w:rsidRDefault="00543185" w:rsidP="006F1E81">
      <w:pPr>
        <w:autoSpaceDE w:val="0"/>
        <w:autoSpaceDN w:val="0"/>
        <w:adjustRightInd w:val="0"/>
        <w:rPr>
          <w:color w:val="000000"/>
          <w:lang w:val="ru-RU"/>
        </w:rPr>
      </w:pPr>
      <w:r w:rsidRPr="00A35052">
        <w:rPr>
          <w:b/>
          <w:bCs/>
          <w:noProof/>
          <w:lang w:val="ru-RU"/>
        </w:rPr>
        <w:t>Идентификационный код закупки:</w:t>
      </w:r>
      <w:r w:rsidRPr="00A35052">
        <w:rPr>
          <w:lang w:val="ru-RU"/>
        </w:rPr>
        <w:t xml:space="preserve"> </w:t>
      </w:r>
      <w:r w:rsidRPr="00DF4D17">
        <w:rPr>
          <w:color w:val="000000"/>
          <w:lang w:val="ru-RU"/>
        </w:rPr>
        <w:t>203234901331923490100101510012932000</w:t>
      </w:r>
    </w:p>
    <w:p w:rsidR="00543185" w:rsidRPr="00A35052" w:rsidRDefault="00543185" w:rsidP="006F1E81">
      <w:pPr>
        <w:autoSpaceDE w:val="0"/>
        <w:autoSpaceDN w:val="0"/>
        <w:adjustRightInd w:val="0"/>
        <w:rPr>
          <w:lang w:val="ru-RU"/>
        </w:rPr>
      </w:pPr>
      <w:r w:rsidRPr="00A35052">
        <w:rPr>
          <w:b/>
          <w:bCs/>
          <w:noProof/>
          <w:lang w:val="ru-RU"/>
        </w:rPr>
        <w:t>Начальная (максимальная) цена контракта</w:t>
      </w:r>
      <w:r w:rsidRPr="00A35052">
        <w:rPr>
          <w:b/>
          <w:bCs/>
          <w:lang w:val="ru-RU"/>
        </w:rPr>
        <w:t>:</w:t>
      </w:r>
      <w:r w:rsidRPr="00A35052">
        <w:rPr>
          <w:lang w:val="ru-RU"/>
        </w:rPr>
        <w:t xml:space="preserve"> </w:t>
      </w:r>
      <w:r>
        <w:rPr>
          <w:lang w:val="ru-RU"/>
        </w:rPr>
        <w:t>499167</w:t>
      </w:r>
      <w:r w:rsidRPr="00A35052">
        <w:rPr>
          <w:lang w:val="ru-RU"/>
        </w:rPr>
        <w:t xml:space="preserve">руб. </w:t>
      </w:r>
      <w:r>
        <w:rPr>
          <w:lang w:val="ru-RU"/>
        </w:rPr>
        <w:t xml:space="preserve">89 </w:t>
      </w:r>
      <w:r w:rsidRPr="00A35052">
        <w:rPr>
          <w:lang w:val="ru-RU"/>
        </w:rPr>
        <w:t>коп. (</w:t>
      </w:r>
      <w:r>
        <w:rPr>
          <w:lang w:val="ru-RU"/>
        </w:rPr>
        <w:t>четыреста девяносто девять</w:t>
      </w:r>
      <w:r w:rsidRPr="00A35052">
        <w:rPr>
          <w:lang w:val="ru-RU"/>
        </w:rPr>
        <w:t xml:space="preserve"> тысяч </w:t>
      </w:r>
      <w:r>
        <w:rPr>
          <w:lang w:val="ru-RU"/>
        </w:rPr>
        <w:t>сто шестьдесят семь</w:t>
      </w:r>
      <w:r w:rsidRPr="00A35052">
        <w:rPr>
          <w:lang w:val="ru-RU"/>
        </w:rPr>
        <w:t xml:space="preserve"> рубл</w:t>
      </w:r>
      <w:r>
        <w:rPr>
          <w:lang w:val="ru-RU"/>
        </w:rPr>
        <w:t>ей</w:t>
      </w:r>
      <w:r w:rsidRPr="00A35052">
        <w:rPr>
          <w:lang w:val="ru-RU"/>
        </w:rPr>
        <w:t xml:space="preserve"> </w:t>
      </w:r>
      <w:r>
        <w:rPr>
          <w:lang w:val="ru-RU"/>
        </w:rPr>
        <w:t>00</w:t>
      </w:r>
      <w:r w:rsidRPr="00A35052">
        <w:rPr>
          <w:lang w:val="ru-RU"/>
        </w:rPr>
        <w:t xml:space="preserve"> копе</w:t>
      </w:r>
      <w:r>
        <w:rPr>
          <w:lang w:val="ru-RU"/>
        </w:rPr>
        <w:t>ек</w:t>
      </w:r>
      <w:r w:rsidRPr="00A35052">
        <w:rPr>
          <w:lang w:val="ru-RU"/>
        </w:rPr>
        <w:t>).</w:t>
      </w:r>
    </w:p>
    <w:p w:rsidR="00543185" w:rsidRDefault="00543185" w:rsidP="006F1E8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noProof/>
          <w:lang w:val="ru-RU"/>
        </w:rPr>
        <w:t xml:space="preserve">Срок и порядок оплаты товара, оказанных услуг, выполненных работ: </w:t>
      </w:r>
      <w:r w:rsidRPr="00A35052">
        <w:rPr>
          <w:lang w:val="ru-RU"/>
        </w:rPr>
        <w:t xml:space="preserve"> </w:t>
      </w:r>
      <w:r w:rsidRPr="00DF4D17">
        <w:rPr>
          <w:lang w:val="ru-RU"/>
        </w:rPr>
        <w:t>Заказчик в пределах утвержденных бюджетных ассигнований и лимитов бюджетных обязательств в течение 15 рабочих дней после подписания накладной перечисляет денежные средства за поставленные товары на расчетный счет Поставщика</w:t>
      </w:r>
      <w:r>
        <w:rPr>
          <w:lang w:val="ru-RU"/>
        </w:rPr>
        <w:t>, на основании товарной на</w:t>
      </w:r>
      <w:r w:rsidRPr="00DF4D17">
        <w:rPr>
          <w:lang w:val="ru-RU"/>
        </w:rPr>
        <w:t>кладной</w:t>
      </w:r>
      <w:r w:rsidRPr="00776A8D">
        <w:rPr>
          <w:lang w:val="ru-RU"/>
        </w:rPr>
        <w:t>.</w:t>
      </w:r>
    </w:p>
    <w:p w:rsidR="00543185" w:rsidRPr="001E3EBD" w:rsidRDefault="00543185" w:rsidP="006F1E8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Место, условия и сроки поставки товара, оказанных услуг, выполнения работ:</w:t>
      </w:r>
      <w:r w:rsidRPr="00A35052">
        <w:rPr>
          <w:lang w:val="ru-RU"/>
        </w:rPr>
        <w:t xml:space="preserve"> Россия, Краснодарский край, г. Славянск-на-Кубани, ул. Батарейная,377 транспортом поставщика. </w:t>
      </w:r>
      <w:r w:rsidRPr="00DF4D17">
        <w:rPr>
          <w:lang w:val="ru-RU"/>
        </w:rPr>
        <w:t>Поставщик производит первую поставку медицинской продукции в количестве 1/2 от объемов, указанных в спецификации, в течении 10 календарных дней от даты заключения контракта последующие поставки производятся ежемесячно равными партиями при отсутствии заявок, последняя поставка не позднее 15 июня 2020 г</w:t>
      </w:r>
      <w:r>
        <w:rPr>
          <w:lang w:val="ru-RU"/>
        </w:rPr>
        <w:t>.</w:t>
      </w:r>
    </w:p>
    <w:p w:rsidR="00543185" w:rsidRPr="00A35052" w:rsidRDefault="00543185" w:rsidP="006F1E81">
      <w:pPr>
        <w:autoSpaceDE w:val="0"/>
        <w:autoSpaceDN w:val="0"/>
        <w:adjustRightInd w:val="0"/>
        <w:ind w:firstLine="708"/>
        <w:jc w:val="both"/>
        <w:rPr>
          <w:lang w:val="ru-RU"/>
        </w:rPr>
      </w:pPr>
      <w:r w:rsidRPr="00A35052">
        <w:rPr>
          <w:b/>
          <w:bCs/>
          <w:lang w:val="ru-RU"/>
        </w:rPr>
        <w:t>Источник финансирования:</w:t>
      </w:r>
      <w:r w:rsidRPr="00A35052">
        <w:rPr>
          <w:lang w:val="ru-RU"/>
        </w:rPr>
        <w:t xml:space="preserve"> </w:t>
      </w:r>
      <w:r>
        <w:rPr>
          <w:lang w:val="ru-RU"/>
        </w:rPr>
        <w:t>Внебюджетные фонды (ОМС)</w:t>
      </w:r>
      <w:r w:rsidRPr="00A35052">
        <w:rPr>
          <w:lang w:val="ru-RU"/>
        </w:rPr>
        <w:t>.</w:t>
      </w:r>
    </w:p>
    <w:p w:rsidR="00543185" w:rsidRPr="00A35052" w:rsidRDefault="00543185" w:rsidP="006F1E81">
      <w:pPr>
        <w:autoSpaceDE w:val="0"/>
        <w:autoSpaceDN w:val="0"/>
        <w:adjustRightInd w:val="0"/>
        <w:ind w:firstLine="708"/>
        <w:jc w:val="both"/>
        <w:rPr>
          <w:spacing w:val="-2"/>
          <w:lang w:val="ru-RU"/>
        </w:rPr>
      </w:pPr>
      <w:r w:rsidRPr="00A35052">
        <w:rPr>
          <w:lang w:val="ru-RU"/>
        </w:rPr>
        <w:t xml:space="preserve">  </w:t>
      </w:r>
      <w:r w:rsidRPr="00A35052">
        <w:rPr>
          <w:b/>
          <w:bCs/>
          <w:lang w:val="ru-RU"/>
        </w:rPr>
        <w:t>Размер обеспечения заявки на участие в аукционе:</w:t>
      </w:r>
      <w:r w:rsidRPr="00A35052">
        <w:rPr>
          <w:lang w:val="ru-RU"/>
        </w:rPr>
        <w:t xml:space="preserve"> Не установлен</w:t>
      </w:r>
      <w:r w:rsidRPr="00A35052">
        <w:rPr>
          <w:spacing w:val="-2"/>
          <w:lang w:val="ru-RU"/>
        </w:rPr>
        <w:t>.</w:t>
      </w:r>
    </w:p>
    <w:p w:rsidR="00543185" w:rsidRPr="00A35052" w:rsidRDefault="00543185" w:rsidP="006F1E81">
      <w:pPr>
        <w:jc w:val="both"/>
        <w:rPr>
          <w:spacing w:val="-2"/>
          <w:lang w:val="ru-RU"/>
        </w:rPr>
      </w:pPr>
      <w:r w:rsidRPr="00A35052">
        <w:rPr>
          <w:b/>
          <w:bCs/>
          <w:lang w:val="ru-RU"/>
        </w:rPr>
        <w:t xml:space="preserve">       </w:t>
      </w:r>
      <w:r w:rsidRPr="00A35052">
        <w:rPr>
          <w:b/>
          <w:bCs/>
          <w:lang w:val="ru-RU"/>
        </w:rPr>
        <w:tab/>
        <w:t xml:space="preserve">Размер обеспечения исполнения контракта: </w:t>
      </w:r>
      <w:r w:rsidRPr="00A35052">
        <w:rPr>
          <w:lang w:val="ru-RU"/>
        </w:rPr>
        <w:t xml:space="preserve">5 </w:t>
      </w:r>
      <w:r w:rsidRPr="00A35052">
        <w:rPr>
          <w:spacing w:val="-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543185" w:rsidRPr="00A35052" w:rsidRDefault="00543185" w:rsidP="006F1E81">
      <w:pPr>
        <w:pStyle w:val="BodyText"/>
        <w:spacing w:after="0"/>
        <w:ind w:firstLine="709"/>
        <w:jc w:val="both"/>
        <w:rPr>
          <w:b/>
          <w:bCs/>
          <w:sz w:val="24"/>
          <w:szCs w:val="24"/>
          <w:lang w:eastAsia="en-US"/>
        </w:rPr>
      </w:pPr>
      <w:r w:rsidRPr="00A35052">
        <w:rPr>
          <w:b/>
          <w:bCs/>
          <w:sz w:val="24"/>
          <w:szCs w:val="24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DF4D17">
        <w:rPr>
          <w:color w:val="000000"/>
          <w:sz w:val="24"/>
          <w:szCs w:val="24"/>
        </w:rPr>
        <w:t>15.04.2020 16:25</w:t>
      </w:r>
      <w:r w:rsidRPr="00A35052">
        <w:rPr>
          <w:color w:val="000000"/>
          <w:sz w:val="24"/>
          <w:szCs w:val="24"/>
        </w:rPr>
        <w:t xml:space="preserve"> </w:t>
      </w:r>
      <w:r w:rsidRPr="00A35052">
        <w:rPr>
          <w:sz w:val="24"/>
          <w:szCs w:val="24"/>
        </w:rPr>
        <w:t>(московское время).</w:t>
      </w:r>
    </w:p>
    <w:p w:rsidR="00543185" w:rsidRPr="00A35052" w:rsidRDefault="00543185" w:rsidP="006F1E81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A35052">
        <w:rPr>
          <w:b/>
          <w:bCs/>
          <w:sz w:val="24"/>
          <w:szCs w:val="24"/>
        </w:rPr>
        <w:t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5 членов комиссии:</w:t>
      </w:r>
      <w:r w:rsidRPr="00A35052">
        <w:rPr>
          <w:sz w:val="24"/>
          <w:szCs w:val="24"/>
        </w:rPr>
        <w:t xml:space="preserve"> </w:t>
      </w:r>
    </w:p>
    <w:p w:rsidR="00543185" w:rsidRDefault="00543185" w:rsidP="001D2A06">
      <w:pPr>
        <w:autoSpaceDE w:val="0"/>
        <w:autoSpaceDN w:val="0"/>
        <w:adjustRightInd w:val="0"/>
        <w:ind w:firstLine="708"/>
        <w:jc w:val="both"/>
        <w:rPr>
          <w:b/>
          <w:bCs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543185" w:rsidRPr="00335A45">
        <w:trPr>
          <w:jc w:val="center"/>
        </w:trPr>
        <w:tc>
          <w:tcPr>
            <w:tcW w:w="9828" w:type="dxa"/>
            <w:gridSpan w:val="5"/>
          </w:tcPr>
          <w:p w:rsidR="00543185" w:rsidRPr="00335A45" w:rsidRDefault="0054318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</w:t>
            </w:r>
            <w:r w:rsidRPr="00335A45">
              <w:t>редседател</w:t>
            </w:r>
            <w:r w:rsidRPr="00335A45">
              <w:rPr>
                <w:lang w:val="ru-RU"/>
              </w:rPr>
              <w:t>ь</w:t>
            </w:r>
            <w:r w:rsidRPr="00335A45">
              <w:t xml:space="preserve"> комиссии</w:t>
            </w:r>
            <w:r w:rsidRPr="00335A45">
              <w:rPr>
                <w:lang w:val="ru-RU"/>
              </w:rPr>
              <w:t>:</w:t>
            </w:r>
          </w:p>
        </w:tc>
      </w:tr>
      <w:tr w:rsidR="00543185" w:rsidRPr="00285C1D">
        <w:trPr>
          <w:jc w:val="center"/>
        </w:trPr>
        <w:tc>
          <w:tcPr>
            <w:tcW w:w="2820" w:type="dxa"/>
          </w:tcPr>
          <w:p w:rsidR="00543185" w:rsidRPr="00335A45" w:rsidRDefault="0054318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543185" w:rsidRPr="00335A45" w:rsidRDefault="0054318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Главный врач ГБУЗ «Славянская ЦРБ»МЗ КК.</w:t>
            </w:r>
          </w:p>
        </w:tc>
      </w:tr>
      <w:tr w:rsidR="00543185" w:rsidRPr="00335A45">
        <w:trPr>
          <w:trHeight w:val="80"/>
          <w:jc w:val="center"/>
        </w:trPr>
        <w:tc>
          <w:tcPr>
            <w:tcW w:w="9828" w:type="dxa"/>
            <w:gridSpan w:val="5"/>
          </w:tcPr>
          <w:p w:rsidR="00543185" w:rsidRPr="00335A45" w:rsidRDefault="00543185" w:rsidP="00A841CC">
            <w:pPr>
              <w:jc w:val="both"/>
            </w:pPr>
            <w:r w:rsidRPr="00335A45">
              <w:t xml:space="preserve">Секретарь комиссии - </w:t>
            </w:r>
          </w:p>
        </w:tc>
      </w:tr>
      <w:tr w:rsidR="00543185" w:rsidRPr="00335A45">
        <w:trPr>
          <w:trHeight w:val="300"/>
          <w:jc w:val="center"/>
        </w:trPr>
        <w:tc>
          <w:tcPr>
            <w:tcW w:w="2882" w:type="dxa"/>
            <w:gridSpan w:val="3"/>
          </w:tcPr>
          <w:p w:rsidR="00543185" w:rsidRPr="00335A45" w:rsidRDefault="00543185" w:rsidP="00A841CC">
            <w:pPr>
              <w:rPr>
                <w:rStyle w:val="iceouttxt4"/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335A45">
              <w:rPr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543185" w:rsidRPr="00335A45" w:rsidRDefault="00543185" w:rsidP="00A841CC">
            <w:pPr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</w:tc>
      </w:tr>
      <w:tr w:rsidR="00543185" w:rsidRPr="00335A45">
        <w:trPr>
          <w:jc w:val="center"/>
        </w:trPr>
        <w:tc>
          <w:tcPr>
            <w:tcW w:w="9828" w:type="dxa"/>
            <w:gridSpan w:val="5"/>
          </w:tcPr>
          <w:p w:rsidR="00543185" w:rsidRPr="00335A45" w:rsidRDefault="00543185" w:rsidP="00A841CC">
            <w:pPr>
              <w:jc w:val="both"/>
            </w:pPr>
            <w:r w:rsidRPr="00335A45">
              <w:t>Члены комиссии –</w:t>
            </w:r>
          </w:p>
        </w:tc>
      </w:tr>
      <w:tr w:rsidR="00543185" w:rsidRPr="00335A45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543185" w:rsidRPr="00335A45" w:rsidRDefault="0054318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 xml:space="preserve">Дехтерев Юрий Сергеевич </w:t>
            </w:r>
          </w:p>
          <w:p w:rsidR="00543185" w:rsidRPr="00335A45" w:rsidRDefault="0054318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Мальченко Елена Александровна</w:t>
            </w:r>
          </w:p>
          <w:p w:rsidR="00543185" w:rsidRPr="00335A45" w:rsidRDefault="00543185" w:rsidP="00A841CC">
            <w:pPr>
              <w:ind w:right="-286"/>
              <w:rPr>
                <w:lang w:val="ru-RU"/>
              </w:rPr>
            </w:pPr>
            <w:r w:rsidRPr="00335A45">
              <w:rPr>
                <w:lang w:val="ru-RU"/>
              </w:rPr>
              <w:t>Костюк Наталья Владимировна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543185" w:rsidRPr="00335A45" w:rsidRDefault="00543185" w:rsidP="00A841CC">
            <w:pPr>
              <w:ind w:right="-286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начальник отдела закупок;</w:t>
            </w:r>
          </w:p>
          <w:p w:rsidR="00543185" w:rsidRPr="00335A45" w:rsidRDefault="0054318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 xml:space="preserve"> </w:t>
            </w:r>
          </w:p>
          <w:p w:rsidR="00543185" w:rsidRPr="00335A45" w:rsidRDefault="0054318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Экономист 1 категории,отдела закупок.</w:t>
            </w:r>
          </w:p>
          <w:p w:rsidR="00543185" w:rsidRPr="00335A45" w:rsidRDefault="00543185" w:rsidP="00A841CC">
            <w:pPr>
              <w:ind w:right="-80"/>
              <w:jc w:val="both"/>
              <w:rPr>
                <w:lang w:val="ru-RU"/>
              </w:rPr>
            </w:pPr>
          </w:p>
          <w:p w:rsidR="00543185" w:rsidRPr="00335A45" w:rsidRDefault="00543185" w:rsidP="00A841CC">
            <w:pPr>
              <w:ind w:right="-80"/>
              <w:jc w:val="both"/>
              <w:rPr>
                <w:lang w:val="ru-RU"/>
              </w:rPr>
            </w:pPr>
            <w:r w:rsidRPr="00335A45">
              <w:rPr>
                <w:lang w:val="ru-RU"/>
              </w:rPr>
              <w:t>- заведующая аптекой.</w:t>
            </w:r>
          </w:p>
        </w:tc>
      </w:tr>
    </w:tbl>
    <w:p w:rsidR="00543185" w:rsidRPr="00335A45" w:rsidRDefault="0054318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>Кворум имеется. Комиссия правомочна.</w:t>
      </w:r>
    </w:p>
    <w:p w:rsidR="00543185" w:rsidRPr="00335A45" w:rsidRDefault="00543185" w:rsidP="00B63037">
      <w:pPr>
        <w:pStyle w:val="BodyText"/>
        <w:spacing w:after="0"/>
        <w:ind w:firstLine="709"/>
        <w:jc w:val="both"/>
        <w:rPr>
          <w:sz w:val="24"/>
          <w:szCs w:val="24"/>
        </w:rPr>
      </w:pPr>
      <w:r w:rsidRPr="00335A45">
        <w:rPr>
          <w:sz w:val="24"/>
          <w:szCs w:val="24"/>
        </w:rPr>
        <w:t xml:space="preserve">Заседание комиссии по рассмотрению вторых частей заявок на участие в аукционе в электронной форме проводилось </w:t>
      </w:r>
      <w:r>
        <w:rPr>
          <w:sz w:val="24"/>
          <w:szCs w:val="24"/>
        </w:rPr>
        <w:t>28</w:t>
      </w:r>
      <w:r w:rsidRPr="00335A45">
        <w:rPr>
          <w:sz w:val="24"/>
          <w:szCs w:val="24"/>
        </w:rPr>
        <w:t xml:space="preserve"> апреля 2020 года в </w:t>
      </w:r>
      <w:r>
        <w:rPr>
          <w:sz w:val="24"/>
          <w:szCs w:val="24"/>
        </w:rPr>
        <w:t>08 часов 2</w:t>
      </w:r>
      <w:r w:rsidRPr="00335A45">
        <w:rPr>
          <w:sz w:val="24"/>
          <w:szCs w:val="24"/>
        </w:rPr>
        <w:t>0 минут (местного времени), по адресу: Краснодарский край, г. Славянск-на-Кубани, ул. Батарейная 377, каб. 11.</w:t>
      </w:r>
    </w:p>
    <w:p w:rsidR="00543185" w:rsidRPr="00335A45" w:rsidRDefault="00543185" w:rsidP="009C43B2">
      <w:pPr>
        <w:ind w:firstLine="709"/>
        <w:jc w:val="both"/>
        <w:rPr>
          <w:lang w:val="ru-RU"/>
        </w:rPr>
      </w:pPr>
      <w:r w:rsidRPr="00335A45">
        <w:rPr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4"/>
        <w:gridCol w:w="3173"/>
        <w:gridCol w:w="1232"/>
        <w:gridCol w:w="2914"/>
        <w:gridCol w:w="2389"/>
      </w:tblGrid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№ </w:t>
            </w:r>
            <w:r w:rsidRPr="00335A45">
              <w:rPr>
                <w:b/>
                <w:bCs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Время поступления </w:t>
            </w:r>
            <w:r w:rsidRPr="00335A45">
              <w:rPr>
                <w:b/>
                <w:bCs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8E4233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Порядковый </w:t>
            </w:r>
            <w:r w:rsidRPr="00335A45">
              <w:rPr>
                <w:b/>
                <w:bCs/>
                <w:lang w:val="ru-RU"/>
              </w:rPr>
              <w:br/>
              <w:t xml:space="preserve">номер заявки </w:t>
            </w:r>
          </w:p>
        </w:tc>
      </w:tr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6F1E81" w:rsidRDefault="00543185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366 887.44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CE47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045D87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27.04.2020 11:54:12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CE47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EA-46183</w:t>
            </w:r>
          </w:p>
        </w:tc>
      </w:tr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6F1E81" w:rsidRDefault="00543185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369 383.28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27.04.2020 11:53:38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EA-46436</w:t>
            </w:r>
          </w:p>
        </w:tc>
      </w:tr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6F1E81" w:rsidRDefault="00543185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396 838.47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27.04.2020 11:48:32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EA-46467</w:t>
            </w:r>
          </w:p>
        </w:tc>
      </w:tr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401 830.15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27.04.2020 11:42:20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EA-46442</w:t>
            </w:r>
          </w:p>
        </w:tc>
      </w:tr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6F1E81" w:rsidRDefault="00543185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404 325.99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6F1E81" w:rsidRDefault="00543185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27.04.2020 11:40:28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EA-46453</w:t>
            </w:r>
          </w:p>
        </w:tc>
      </w:tr>
      <w:tr w:rsidR="00543185" w:rsidRPr="00335A4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6F1E81" w:rsidRDefault="00543185" w:rsidP="006F1E81">
            <w:pPr>
              <w:ind w:right="134"/>
              <w:jc w:val="center"/>
              <w:rPr>
                <w:color w:val="000000"/>
                <w:sz w:val="27"/>
                <w:szCs w:val="27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</w:rPr>
              <w:t>406 821.83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327B49">
            <w:pPr>
              <w:ind w:right="134"/>
              <w:jc w:val="center"/>
              <w:rPr>
                <w:color w:val="000000"/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27.04.2020 11:40:13 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543185" w:rsidRPr="007879DF" w:rsidRDefault="00543185" w:rsidP="00327B49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EA-46455</w:t>
            </w:r>
          </w:p>
        </w:tc>
      </w:tr>
    </w:tbl>
    <w:p w:rsidR="00543185" w:rsidRPr="00335A45" w:rsidRDefault="00543185" w:rsidP="00F742E9">
      <w:pPr>
        <w:ind w:firstLine="709"/>
        <w:jc w:val="both"/>
        <w:rPr>
          <w:lang w:val="ru-RU"/>
        </w:rPr>
      </w:pPr>
      <w:r w:rsidRPr="00335A45">
        <w:rPr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543185" w:rsidRPr="00335A45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543185" w:rsidRPr="00335A45" w:rsidRDefault="0054318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Номер </w:t>
            </w:r>
          </w:p>
          <w:p w:rsidR="00543185" w:rsidRPr="00335A45" w:rsidRDefault="0054318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335A45" w:rsidRDefault="0054318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Дата и времярегистрации</w:t>
            </w:r>
          </w:p>
          <w:p w:rsidR="00543185" w:rsidRPr="00335A45" w:rsidRDefault="00543185" w:rsidP="00292664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335A45" w:rsidRDefault="00543185" w:rsidP="007A444E">
            <w:pPr>
              <w:ind w:left="30" w:right="30"/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Наименование участника аукциона</w:t>
            </w:r>
          </w:p>
        </w:tc>
      </w:tr>
      <w:tr w:rsidR="00543185" w:rsidRPr="006F1E8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EA-46183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335A45" w:rsidRDefault="00543185" w:rsidP="00FE5198">
            <w:pPr>
              <w:jc w:val="center"/>
            </w:pPr>
            <w:r w:rsidRPr="00AB1029">
              <w:rPr>
                <w:rFonts w:ascii="Roboto" w:hAnsi="Roboto" w:cs="Roboto"/>
                <w:color w:val="000000"/>
                <w:shd w:val="clear" w:color="auto" w:fill="F9F9F9"/>
              </w:rPr>
              <w:t>17.04.2020 10:50:10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ОБЩЕСТВО С ОГРАНИЧЕННОЙ ОТВЕТСТВЕННОСТЬЮ "КОНТРАКТАВТО"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ИНН5257147526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ОГРН1145257004881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КПП525701001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Место нахождения (жительства)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603108, ОБЛ НИЖЕГОРОДСКАЯ, Г НИЖНИЙ НОВГОРОД, УЛ РАКЕТНАЯ, 9Ю, ОФИС 3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Почтовый адрес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603108, ОБЛ НИЖЕГОРОДСКАЯ, Г НИЖНИЙ НОВГОРОД, УЛ РАКЕТНАЯ, 9Ю, ОФИС 3</w:t>
            </w:r>
          </w:p>
          <w:p w:rsidR="00543185" w:rsidRPr="006F1E81" w:rsidRDefault="00543185" w:rsidP="006F1E8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F1E8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Сомов Алексей Анатольевич</w:t>
            </w:r>
          </w:p>
          <w:p w:rsidR="00543185" w:rsidRPr="000B0770" w:rsidRDefault="00543185" w:rsidP="0093521C">
            <w:pPr>
              <w:rPr>
                <w:lang w:val="ru-RU"/>
              </w:rPr>
            </w:pPr>
            <w:r w:rsidRPr="006F1E81">
              <w:rPr>
                <w:lang w:val="ru-RU"/>
              </w:rPr>
              <w:t>Телефон 8(831)2748686</w:t>
            </w:r>
          </w:p>
        </w:tc>
      </w:tr>
      <w:tr w:rsidR="00543185" w:rsidRPr="006F1E8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EA-46436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42551C" w:rsidRDefault="0054318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B1029">
              <w:rPr>
                <w:rFonts w:ascii="Roboto" w:hAnsi="Roboto" w:cs="Roboto"/>
                <w:color w:val="000000"/>
                <w:shd w:val="clear" w:color="auto" w:fill="FFFFFF"/>
              </w:rPr>
              <w:t>22.04.2020 15:07:54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Индивидуальный предприниматель ШЛЯХОВСКИЙ ВЛАДИМИР МИХАЙЛОВИЧ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ИНН 366604632200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ОГРНИП 317366800075000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Место нахождения (жительства)</w:t>
            </w:r>
          </w:p>
          <w:p w:rsidR="00543185" w:rsidRPr="006F1E81" w:rsidRDefault="00543185" w:rsidP="006F1E81">
            <w:pPr>
              <w:rPr>
                <w:shd w:val="clear" w:color="auto" w:fill="FFFFFF"/>
                <w:lang w:val="ru-RU"/>
              </w:rPr>
            </w:pPr>
            <w:r w:rsidRPr="006F1E81">
              <w:rPr>
                <w:lang w:val="ru-RU"/>
              </w:rPr>
              <w:t xml:space="preserve">ОБЛ ВОРОНЕЖСКАЯ, </w:t>
            </w:r>
            <w:r w:rsidRPr="006F1E81">
              <w:rPr>
                <w:shd w:val="clear" w:color="auto" w:fill="FFFFFF"/>
                <w:lang w:val="ru-RU"/>
              </w:rPr>
              <w:t>г.Воронеж.,ул Владимира Невского .,д 36 .,кв 38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Почтовый адрес</w:t>
            </w:r>
          </w:p>
          <w:p w:rsidR="00543185" w:rsidRPr="006F1E81" w:rsidRDefault="00543185" w:rsidP="006F1E81">
            <w:pPr>
              <w:rPr>
                <w:shd w:val="clear" w:color="auto" w:fill="FFFFFF"/>
                <w:lang w:val="ru-RU"/>
              </w:rPr>
            </w:pPr>
            <w:r w:rsidRPr="006F1E81">
              <w:rPr>
                <w:lang w:val="ru-RU"/>
              </w:rPr>
              <w:t xml:space="preserve">ОБЛ ВОРОНЕЖСКАЯ, </w:t>
            </w:r>
            <w:r w:rsidRPr="006F1E81">
              <w:rPr>
                <w:shd w:val="clear" w:color="auto" w:fill="FFFFFF"/>
                <w:lang w:val="ru-RU"/>
              </w:rPr>
              <w:t>г.Воронеж.,ул Владимира Невского .,д 36 .,кв 38</w:t>
            </w:r>
          </w:p>
          <w:p w:rsidR="00543185" w:rsidRPr="006F1E81" w:rsidRDefault="00543185" w:rsidP="006F1E8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F1E8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Шляховский Владимир Михайлович</w:t>
            </w:r>
          </w:p>
          <w:p w:rsidR="00543185" w:rsidRPr="000B0770" w:rsidRDefault="00543185" w:rsidP="000B0770">
            <w:pPr>
              <w:rPr>
                <w:lang w:val="ru-RU"/>
              </w:rPr>
            </w:pPr>
            <w:r w:rsidRPr="006F1E81">
              <w:rPr>
                <w:lang w:val="ru-RU"/>
              </w:rPr>
              <w:t>Телефон 89050499178</w:t>
            </w:r>
          </w:p>
        </w:tc>
      </w:tr>
      <w:tr w:rsidR="00543185" w:rsidRPr="006F1E8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EA-46467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42551C" w:rsidRDefault="0054318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B1029">
              <w:rPr>
                <w:rFonts w:ascii="Roboto" w:hAnsi="Roboto" w:cs="Roboto"/>
                <w:color w:val="000000"/>
                <w:shd w:val="clear" w:color="auto" w:fill="FFFFFF"/>
              </w:rPr>
              <w:t>22.04.2020 19:22:33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Индивидуальный предприниматель КУЗЬМИЧЕВ МИХАИЛ ЕВГЕНЬЕВИЧ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ИНН 732705107964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ОГРНИП 310732725800012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Место нахождения (жительства)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ОБЛ УЛЬЯНОВСКАЯ, Г УЛЬЯНОВСК, Терешковой, д.24, кв.22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Почтовый адрес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432032, Ульяновская, Терешковой, д.24, кв.22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Паспортные данные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7304 048650</w:t>
            </w:r>
          </w:p>
          <w:p w:rsidR="00543185" w:rsidRPr="006F1E81" w:rsidRDefault="00543185" w:rsidP="006F1E8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F1E8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43185" w:rsidRPr="000B0770" w:rsidRDefault="00543185" w:rsidP="000B0770">
            <w:pPr>
              <w:rPr>
                <w:lang w:val="ru-RU"/>
              </w:rPr>
            </w:pPr>
            <w:r w:rsidRPr="006F1E81">
              <w:rPr>
                <w:lang w:val="ru-RU"/>
              </w:rPr>
              <w:t>Телефон 79510982053</w:t>
            </w:r>
          </w:p>
        </w:tc>
      </w:tr>
      <w:tr w:rsidR="00543185" w:rsidRPr="006F1E8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EA-46442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42551C" w:rsidRDefault="0054318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B1029">
              <w:rPr>
                <w:rFonts w:ascii="Roboto" w:hAnsi="Roboto" w:cs="Roboto"/>
                <w:color w:val="000000"/>
                <w:shd w:val="clear" w:color="auto" w:fill="FFFFFF"/>
              </w:rPr>
              <w:t>22.04.2020 15:44:29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ОБЩЕСТВО С ОГРАНИЧЕННОЙ ОТВЕТСТВЕННОСТЬЮ "ГАРАЖ"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ИНН7604361588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ОГРН1197627025980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КПП760401001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Место нахождения (жительства)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150048, ОБЛ ЯРОСЛАВСКАЯ, Г ЯРОСЛАВЛЬ, УЛ НЬЮТОНА, ДОМ 31, КОРПУС 2, КВАРТИРА 44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Почтовый адрес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150048, ОБЛ ЯРОСЛАВСКАЯ, Г ЯРОСЛАВЛЬ, УЛ НЬЮТОНА, ДОМ 31, КОРПУС 2, КВАРТИРА 44</w:t>
            </w:r>
          </w:p>
          <w:p w:rsidR="00543185" w:rsidRPr="006F1E81" w:rsidRDefault="00543185" w:rsidP="006F1E8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F1E8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Шляпникова Светлана Витальевна</w:t>
            </w:r>
          </w:p>
          <w:p w:rsidR="00543185" w:rsidRPr="000B0770" w:rsidRDefault="00543185" w:rsidP="000B0770">
            <w:pPr>
              <w:rPr>
                <w:lang w:val="ru-RU"/>
              </w:rPr>
            </w:pPr>
            <w:r w:rsidRPr="006F1E81">
              <w:rPr>
                <w:lang w:val="ru-RU"/>
              </w:rPr>
              <w:t>Телефон 84852679787</w:t>
            </w:r>
          </w:p>
        </w:tc>
      </w:tr>
      <w:tr w:rsidR="00543185" w:rsidRPr="006F1E81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9F9F9"/>
              </w:rPr>
              <w:t>EA-46453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42551C" w:rsidRDefault="0054318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B1029">
              <w:rPr>
                <w:rFonts w:ascii="Roboto" w:hAnsi="Roboto" w:cs="Roboto"/>
                <w:color w:val="000000"/>
                <w:shd w:val="clear" w:color="auto" w:fill="FFFFFF"/>
              </w:rPr>
              <w:t>22.04.2020 17:01:16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ОБЩЕСТВО С ОГРАНИЧЕННОЙ ОТВЕТСТВЕННОСТЬЮ "ЗРВ"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ИНН3662264057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ОГРН1183668023714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КПП366201001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Место нахождения (жительства)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394088, ОБЛ ВОРОНЕЖСКАЯ, Г ВОРОНЕЖ, УЛ ХОЛЬЗУНОВА, ДОМ 112, ОФИС 5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Почтовый адрес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394088, г. Воронеж, ул. Хользунова, д.112, оф.5</w:t>
            </w:r>
          </w:p>
          <w:p w:rsidR="00543185" w:rsidRPr="006F1E81" w:rsidRDefault="00543185" w:rsidP="006F1E8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</w:pPr>
            <w:r w:rsidRPr="006F1E81">
              <w:rPr>
                <w:rFonts w:ascii="Circe" w:hAnsi="Circe" w:cs="Circe"/>
                <w:color w:val="000000"/>
                <w:sz w:val="20"/>
                <w:szCs w:val="20"/>
                <w:lang w:val="ru-RU"/>
              </w:rPr>
              <w:t>Контактное лицо</w:t>
            </w:r>
          </w:p>
          <w:p w:rsidR="00543185" w:rsidRPr="000B0770" w:rsidRDefault="00543185" w:rsidP="000B0770">
            <w:pPr>
              <w:rPr>
                <w:lang w:val="ru-RU"/>
              </w:rPr>
            </w:pPr>
            <w:r w:rsidRPr="006F1E81">
              <w:rPr>
                <w:lang w:val="ru-RU"/>
              </w:rPr>
              <w:t>Телефон 79518607845</w:t>
            </w:r>
          </w:p>
        </w:tc>
      </w:tr>
      <w:tr w:rsidR="00543185" w:rsidRPr="00825BA6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543185" w:rsidRPr="007879DF" w:rsidRDefault="00543185" w:rsidP="00236668">
            <w:pPr>
              <w:jc w:val="center"/>
              <w:rPr>
                <w:lang w:val="ru-RU"/>
              </w:rPr>
            </w:pPr>
            <w:r>
              <w:rPr>
                <w:rFonts w:ascii="Roboto" w:hAnsi="Roboto" w:cs="Roboto"/>
                <w:color w:val="000000"/>
                <w:sz w:val="27"/>
                <w:szCs w:val="27"/>
                <w:shd w:val="clear" w:color="auto" w:fill="FFFFFF"/>
              </w:rPr>
              <w:t>EA-46455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43185" w:rsidRPr="00F90A00" w:rsidRDefault="00543185" w:rsidP="008424A3">
            <w:pPr>
              <w:jc w:val="center"/>
              <w:rPr>
                <w:rFonts w:ascii="Roboto" w:hAnsi="Roboto" w:cs="Roboto"/>
                <w:color w:val="000000"/>
                <w:shd w:val="clear" w:color="auto" w:fill="FFFFFF"/>
              </w:rPr>
            </w:pPr>
            <w:r w:rsidRPr="00AB1029">
              <w:rPr>
                <w:rFonts w:ascii="Roboto" w:hAnsi="Roboto" w:cs="Roboto"/>
                <w:color w:val="000000"/>
                <w:shd w:val="clear" w:color="auto" w:fill="FFFFFF"/>
              </w:rPr>
              <w:t>22.04.2020 17:09:48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ОБЩЕСТВО С ОГРАНИЧЕННОЙ ОТВЕТСТВЕННОСТЬЮ "ВОЛГААВТОЗАПЧАСТЬ"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ИНН7321007868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ОГРН1197325008165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КПП732101001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Место нахождения (жительства)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432035, ОБЛ УЛЬЯНОВСКАЯ73, Г УЛЬЯНОВСК, ПРОЕЗД ЭНЕРГЕТИКОВ, ДОМ 5, ОФИС Е4</w:t>
            </w:r>
          </w:p>
          <w:p w:rsidR="00543185" w:rsidRPr="006F1E81" w:rsidRDefault="00543185" w:rsidP="006F1E81">
            <w:pPr>
              <w:rPr>
                <w:lang w:val="ru-RU"/>
              </w:rPr>
            </w:pPr>
            <w:r w:rsidRPr="006F1E81">
              <w:rPr>
                <w:lang w:val="ru-RU"/>
              </w:rPr>
              <w:t>Почтовый адрес</w:t>
            </w:r>
          </w:p>
          <w:p w:rsidR="00543185" w:rsidRDefault="00543185" w:rsidP="006F1E81">
            <w:r w:rsidRPr="006F1E81">
              <w:rPr>
                <w:lang w:val="ru-RU"/>
              </w:rPr>
              <w:t xml:space="preserve">432035, Россия, г. Ульяновск, пр. </w:t>
            </w:r>
            <w:r>
              <w:t>Энергетиков, 5</w:t>
            </w:r>
          </w:p>
          <w:p w:rsidR="00543185" w:rsidRDefault="00543185" w:rsidP="006F1E81">
            <w:pPr>
              <w:pStyle w:val="Heading4"/>
              <w:shd w:val="clear" w:color="auto" w:fill="FFFFFF"/>
              <w:spacing w:before="0" w:after="0" w:line="285" w:lineRule="atLeast"/>
              <w:rPr>
                <w:rFonts w:ascii="Circe" w:hAnsi="Circe" w:cs="Circe"/>
                <w:color w:val="000000"/>
                <w:sz w:val="20"/>
                <w:szCs w:val="20"/>
              </w:rPr>
            </w:pPr>
            <w:r>
              <w:rPr>
                <w:rFonts w:ascii="Circe" w:hAnsi="Circe" w:cs="Circe"/>
                <w:color w:val="000000"/>
                <w:sz w:val="20"/>
                <w:szCs w:val="20"/>
              </w:rPr>
              <w:t>Контактное лицо</w:t>
            </w:r>
          </w:p>
          <w:p w:rsidR="00543185" w:rsidRPr="006F1E81" w:rsidRDefault="00543185" w:rsidP="008404A2">
            <w:pPr>
              <w:rPr>
                <w:lang w:val="ru-RU"/>
              </w:rPr>
            </w:pPr>
            <w:r>
              <w:t>Телефон 79603729267</w:t>
            </w:r>
          </w:p>
        </w:tc>
      </w:tr>
    </w:tbl>
    <w:p w:rsidR="00543185" w:rsidRPr="00335A45" w:rsidRDefault="00543185" w:rsidP="00C07BB1">
      <w:pPr>
        <w:ind w:firstLine="567"/>
        <w:jc w:val="both"/>
        <w:rPr>
          <w:lang w:val="ru-RU"/>
        </w:rPr>
      </w:pPr>
      <w:r w:rsidRPr="00335A45">
        <w:rPr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335A45">
        <w:rPr>
          <w:lang w:val="ru-RU" w:eastAsia="ru-RU"/>
        </w:rPr>
        <w:t xml:space="preserve"> со ст.69 Федерального закона от 05 апреля 2013 года № 44-ФЗ</w:t>
      </w:r>
      <w:r w:rsidRPr="00335A45">
        <w:rPr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335A45">
        <w:rPr>
          <w:lang w:val="ru-RU" w:eastAsia="ru-RU"/>
        </w:rPr>
        <w:t>Федерального закона № 44-ФЗ),</w:t>
      </w:r>
      <w:r w:rsidRPr="00335A45">
        <w:rPr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543185" w:rsidRPr="00335A45" w:rsidRDefault="00543185" w:rsidP="00723272">
      <w:pPr>
        <w:rPr>
          <w:lang w:val="ru-RU"/>
        </w:rPr>
      </w:pPr>
      <w:r w:rsidRPr="00335A45">
        <w:rPr>
          <w:lang w:val="ru-RU"/>
        </w:rPr>
        <w:t xml:space="preserve">- признать соответствующими требованиям, </w:t>
      </w:r>
      <w:r w:rsidRPr="00335A45">
        <w:rPr>
          <w:lang w:val="ru-RU" w:eastAsia="ru-RU"/>
        </w:rPr>
        <w:t>установленным ст.69 Федерального закона № 44-ФЗ и</w:t>
      </w:r>
      <w:r w:rsidRPr="00335A45">
        <w:rPr>
          <w:lang w:val="ru-RU"/>
        </w:rPr>
        <w:t xml:space="preserve"> документацией аукциона в электронной форме, заявки: № </w:t>
      </w:r>
      <w:r w:rsidRPr="006F1E81">
        <w:rPr>
          <w:lang w:val="ru-RU"/>
        </w:rPr>
        <w:t>EA-46183</w:t>
      </w:r>
      <w:r w:rsidRPr="00335A45">
        <w:rPr>
          <w:lang w:val="ru-RU"/>
        </w:rPr>
        <w:t xml:space="preserve">- </w:t>
      </w:r>
      <w:r w:rsidRPr="006F1E81">
        <w:rPr>
          <w:lang w:val="ru-RU"/>
        </w:rPr>
        <w:t>ОБЩЕСТВО С ОГРАНИЧЕННОЙ ОТВЕТСТВЕННОСТЬЮ "КОНТРАКТАВТО"</w:t>
      </w:r>
      <w:r w:rsidRPr="00335A45">
        <w:rPr>
          <w:lang w:val="ru-RU"/>
        </w:rPr>
        <w:t xml:space="preserve">, № </w:t>
      </w:r>
      <w:r w:rsidRPr="006F1E81">
        <w:rPr>
          <w:lang w:val="ru-RU"/>
        </w:rPr>
        <w:t>EA-46436</w:t>
      </w:r>
      <w:r w:rsidRPr="00335A45">
        <w:rPr>
          <w:lang w:val="ru-RU"/>
        </w:rPr>
        <w:t xml:space="preserve">- </w:t>
      </w:r>
      <w:r w:rsidRPr="006F1E81">
        <w:rPr>
          <w:lang w:val="ru-RU"/>
        </w:rPr>
        <w:t>Индивидуальный предприниматель ШЛЯХОВСКИЙ ВЛАДИМИР МИХАЙЛОВИЧ</w:t>
      </w:r>
      <w:r>
        <w:rPr>
          <w:lang w:val="ru-RU"/>
        </w:rPr>
        <w:t xml:space="preserve">, </w:t>
      </w:r>
      <w:r w:rsidRPr="00335A45">
        <w:rPr>
          <w:lang w:val="ru-RU"/>
        </w:rPr>
        <w:t xml:space="preserve">№ </w:t>
      </w:r>
      <w:r w:rsidRPr="00E13821">
        <w:rPr>
          <w:lang w:val="ru-RU"/>
        </w:rPr>
        <w:t>EA-46467</w:t>
      </w:r>
      <w:r w:rsidRPr="00335A45">
        <w:rPr>
          <w:lang w:val="ru-RU"/>
        </w:rPr>
        <w:t xml:space="preserve">- </w:t>
      </w:r>
      <w:r w:rsidRPr="006F1E81">
        <w:rPr>
          <w:lang w:val="ru-RU"/>
        </w:rPr>
        <w:t>Индивидуальный предприниматель КУЗЬМИЧЕВ МИХАИЛ ЕВГЕНЬЕВИЧ</w:t>
      </w:r>
      <w:r w:rsidRPr="00335A45">
        <w:rPr>
          <w:lang w:val="ru-RU"/>
        </w:rPr>
        <w:t xml:space="preserve">, № </w:t>
      </w:r>
      <w:r w:rsidRPr="00E13821">
        <w:rPr>
          <w:lang w:val="ru-RU"/>
        </w:rPr>
        <w:t>EA-46442</w:t>
      </w:r>
      <w:r w:rsidRPr="00335A45">
        <w:rPr>
          <w:lang w:val="ru-RU"/>
        </w:rPr>
        <w:t xml:space="preserve">- </w:t>
      </w:r>
      <w:r w:rsidRPr="006F1E81">
        <w:rPr>
          <w:lang w:val="ru-RU"/>
        </w:rPr>
        <w:t>ОБЩЕСТВО С ОГРАНИЧЕННОЙ ОТВЕТСТВЕННОСТЬЮ "ГАРАЖ"</w:t>
      </w:r>
      <w:r>
        <w:rPr>
          <w:lang w:val="ru-RU"/>
        </w:rPr>
        <w:t>,</w:t>
      </w:r>
      <w:r w:rsidRPr="006F1E81">
        <w:rPr>
          <w:lang w:val="ru-RU"/>
        </w:rPr>
        <w:t xml:space="preserve"> </w:t>
      </w:r>
      <w:r w:rsidRPr="00335A45">
        <w:rPr>
          <w:lang w:val="ru-RU"/>
        </w:rPr>
        <w:t xml:space="preserve">№ </w:t>
      </w:r>
      <w:r w:rsidRPr="00E13821">
        <w:rPr>
          <w:lang w:val="ru-RU"/>
        </w:rPr>
        <w:t>EA-46453</w:t>
      </w:r>
      <w:r w:rsidRPr="00335A45">
        <w:rPr>
          <w:lang w:val="ru-RU"/>
        </w:rPr>
        <w:t xml:space="preserve">- </w:t>
      </w:r>
      <w:r w:rsidRPr="006F1E81">
        <w:rPr>
          <w:lang w:val="ru-RU"/>
        </w:rPr>
        <w:t>ОБЩЕСТВО С ОГРАНИЧЕННОЙ ОТВЕТСТВЕННОСТЬЮ "ЗРВ"</w:t>
      </w:r>
      <w:r w:rsidRPr="00335A45">
        <w:rPr>
          <w:lang w:val="ru-RU"/>
        </w:rPr>
        <w:t xml:space="preserve">, № </w:t>
      </w:r>
      <w:r w:rsidRPr="00E13821">
        <w:rPr>
          <w:lang w:val="ru-RU"/>
        </w:rPr>
        <w:t>EA-46455</w:t>
      </w:r>
      <w:r w:rsidRPr="00335A45">
        <w:rPr>
          <w:lang w:val="ru-RU"/>
        </w:rPr>
        <w:t xml:space="preserve">- </w:t>
      </w:r>
      <w:r w:rsidRPr="00E13821">
        <w:rPr>
          <w:lang w:val="ru-RU"/>
        </w:rPr>
        <w:t>ОБЩЕСТВО С ОГРАНИЧЕННОЙ ОТВЕТСТВЕННОСТЬЮ "ВОЛГААВТОЗАПЧАСТЬ"</w:t>
      </w:r>
      <w:r>
        <w:rPr>
          <w:lang w:val="ru-RU"/>
        </w:rPr>
        <w:t>.</w:t>
      </w:r>
    </w:p>
    <w:p w:rsidR="00543185" w:rsidRPr="00335A45" w:rsidRDefault="00543185" w:rsidP="00584FE4">
      <w:pPr>
        <w:ind w:firstLine="708"/>
        <w:jc w:val="both"/>
        <w:rPr>
          <w:lang w:val="ru-RU"/>
        </w:rPr>
      </w:pPr>
      <w:r w:rsidRPr="00335A45">
        <w:rPr>
          <w:lang w:val="ru-RU"/>
        </w:rPr>
        <w:t>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</w:t>
      </w:r>
    </w:p>
    <w:tbl>
      <w:tblPr>
        <w:tblW w:w="1013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1700"/>
        <w:gridCol w:w="1558"/>
        <w:gridCol w:w="1558"/>
        <w:gridCol w:w="1559"/>
        <w:gridCol w:w="1557"/>
      </w:tblGrid>
      <w:tr w:rsidR="00543185" w:rsidRPr="00335A45">
        <w:trPr>
          <w:trHeight w:val="415"/>
        </w:trPr>
        <w:tc>
          <w:tcPr>
            <w:tcW w:w="2204" w:type="dxa"/>
            <w:vMerge w:val="restart"/>
            <w:vAlign w:val="center"/>
          </w:tcPr>
          <w:p w:rsidR="00543185" w:rsidRPr="00335A45" w:rsidRDefault="00543185" w:rsidP="00AA4A97">
            <w:pPr>
              <w:jc w:val="center"/>
              <w:rPr>
                <w:lang w:val="ru-RU"/>
              </w:rPr>
            </w:pPr>
            <w:r w:rsidRPr="00335A45">
              <w:rPr>
                <w:b/>
                <w:bCs/>
                <w:lang w:val="ru-RU"/>
              </w:rPr>
              <w:t>Номер заявки/ наименование участника</w:t>
            </w:r>
          </w:p>
        </w:tc>
        <w:tc>
          <w:tcPr>
            <w:tcW w:w="7932" w:type="dxa"/>
            <w:gridSpan w:val="5"/>
          </w:tcPr>
          <w:p w:rsidR="00543185" w:rsidRPr="00335A45" w:rsidRDefault="00543185" w:rsidP="00AA4A97">
            <w:pPr>
              <w:jc w:val="center"/>
              <w:rPr>
                <w:b/>
                <w:bCs/>
                <w:lang w:val="ru-RU"/>
              </w:rPr>
            </w:pPr>
            <w:r w:rsidRPr="00335A45">
              <w:rPr>
                <w:b/>
                <w:bCs/>
                <w:lang w:val="ru-RU"/>
              </w:rPr>
              <w:t xml:space="preserve">Члены комиссии </w:t>
            </w:r>
          </w:p>
        </w:tc>
      </w:tr>
      <w:tr w:rsidR="00543185" w:rsidRPr="00335A45">
        <w:trPr>
          <w:trHeight w:val="274"/>
        </w:trPr>
        <w:tc>
          <w:tcPr>
            <w:tcW w:w="2204" w:type="dxa"/>
            <w:vMerge/>
          </w:tcPr>
          <w:p w:rsidR="00543185" w:rsidRPr="00335A45" w:rsidRDefault="00543185" w:rsidP="00AA4A97">
            <w:pPr>
              <w:rPr>
                <w:noProof/>
                <w:lang w:val="ru-RU"/>
              </w:rPr>
            </w:pPr>
          </w:p>
        </w:tc>
        <w:tc>
          <w:tcPr>
            <w:tcW w:w="1700" w:type="dxa"/>
          </w:tcPr>
          <w:p w:rsidR="00543185" w:rsidRPr="00335A45" w:rsidRDefault="00543185" w:rsidP="00AA4A97">
            <w:pPr>
              <w:jc w:val="center"/>
              <w:rPr>
                <w:lang w:val="ru-RU"/>
              </w:rPr>
            </w:pPr>
          </w:p>
          <w:p w:rsidR="00543185" w:rsidRPr="00335A45" w:rsidRDefault="00543185" w:rsidP="00AA4A97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Просоленко Ю.А.</w:t>
            </w:r>
          </w:p>
        </w:tc>
        <w:tc>
          <w:tcPr>
            <w:tcW w:w="1558" w:type="dxa"/>
          </w:tcPr>
          <w:p w:rsidR="00543185" w:rsidRPr="00335A45" w:rsidRDefault="00543185" w:rsidP="00AA4A97">
            <w:pPr>
              <w:ind w:right="-21"/>
              <w:jc w:val="center"/>
              <w:rPr>
                <w:lang w:val="ru-RU"/>
              </w:rPr>
            </w:pPr>
          </w:p>
          <w:p w:rsidR="00543185" w:rsidRPr="00335A45" w:rsidRDefault="00543185" w:rsidP="00AA4A97">
            <w:pPr>
              <w:ind w:right="-21"/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Дехтерев Ю.С.</w:t>
            </w:r>
          </w:p>
        </w:tc>
        <w:tc>
          <w:tcPr>
            <w:tcW w:w="1558" w:type="dxa"/>
          </w:tcPr>
          <w:p w:rsidR="00543185" w:rsidRPr="00335A45" w:rsidRDefault="00543185" w:rsidP="0056026D">
            <w:pPr>
              <w:jc w:val="center"/>
              <w:rPr>
                <w:lang w:val="ru-RU"/>
              </w:rPr>
            </w:pPr>
          </w:p>
          <w:p w:rsidR="00543185" w:rsidRPr="00335A45" w:rsidRDefault="00543185" w:rsidP="001B1EE5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Костюк Н.В.</w:t>
            </w:r>
          </w:p>
        </w:tc>
        <w:tc>
          <w:tcPr>
            <w:tcW w:w="1559" w:type="dxa"/>
          </w:tcPr>
          <w:p w:rsidR="00543185" w:rsidRPr="00335A45" w:rsidRDefault="00543185" w:rsidP="00AA4A97">
            <w:pPr>
              <w:jc w:val="center"/>
              <w:rPr>
                <w:lang w:val="ru-RU"/>
              </w:rPr>
            </w:pPr>
          </w:p>
          <w:p w:rsidR="00543185" w:rsidRPr="00335A45" w:rsidRDefault="0054318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Мальченко Е.А.</w:t>
            </w:r>
          </w:p>
        </w:tc>
        <w:tc>
          <w:tcPr>
            <w:tcW w:w="1557" w:type="dxa"/>
          </w:tcPr>
          <w:p w:rsidR="00543185" w:rsidRPr="00335A45" w:rsidRDefault="00543185" w:rsidP="0056026D">
            <w:pPr>
              <w:jc w:val="center"/>
              <w:rPr>
                <w:lang w:val="ru-RU"/>
              </w:rPr>
            </w:pPr>
          </w:p>
          <w:p w:rsidR="00543185" w:rsidRPr="00335A45" w:rsidRDefault="00543185" w:rsidP="001757FC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Владыкина Л.В.</w:t>
            </w:r>
          </w:p>
        </w:tc>
      </w:tr>
      <w:tr w:rsidR="00543185" w:rsidRPr="00285C1D">
        <w:trPr>
          <w:trHeight w:val="938"/>
        </w:trPr>
        <w:tc>
          <w:tcPr>
            <w:tcW w:w="2204" w:type="dxa"/>
            <w:vAlign w:val="center"/>
          </w:tcPr>
          <w:p w:rsidR="00543185" w:rsidRPr="00335A45" w:rsidRDefault="0054318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6F1E81">
              <w:rPr>
                <w:lang w:val="ru-RU"/>
              </w:rPr>
              <w:t>EA-46183</w:t>
            </w:r>
            <w:r w:rsidRPr="00335A45">
              <w:rPr>
                <w:lang w:val="ru-RU"/>
              </w:rPr>
              <w:t xml:space="preserve">- </w:t>
            </w:r>
            <w:r w:rsidRPr="006F1E81">
              <w:rPr>
                <w:lang w:val="ru-RU"/>
              </w:rPr>
              <w:t>ОБЩЕСТВО С ОГРАНИЧЕННОЙ ОТВЕТСТВЕННОСТЬЮ "КОНТРАКТАВТО"</w:t>
            </w:r>
          </w:p>
        </w:tc>
        <w:tc>
          <w:tcPr>
            <w:tcW w:w="1700" w:type="dxa"/>
          </w:tcPr>
          <w:p w:rsidR="00543185" w:rsidRPr="00335A45" w:rsidRDefault="0054318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43185" w:rsidRPr="00335A45" w:rsidRDefault="0054318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43185" w:rsidRPr="00335A45" w:rsidRDefault="00543185" w:rsidP="003032D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43185" w:rsidRPr="00285C1D">
        <w:trPr>
          <w:trHeight w:val="938"/>
        </w:trPr>
        <w:tc>
          <w:tcPr>
            <w:tcW w:w="2204" w:type="dxa"/>
            <w:vAlign w:val="center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6F1E81">
              <w:rPr>
                <w:lang w:val="ru-RU"/>
              </w:rPr>
              <w:t>EA-46436</w:t>
            </w:r>
            <w:r w:rsidRPr="00335A45">
              <w:rPr>
                <w:lang w:val="ru-RU"/>
              </w:rPr>
              <w:t xml:space="preserve">- </w:t>
            </w:r>
            <w:r w:rsidRPr="006F1E81">
              <w:rPr>
                <w:lang w:val="ru-RU"/>
              </w:rPr>
              <w:t>Индивидуальный предприниматель ШЛЯХОВСКИЙ ВЛАДИМИР МИХАЙЛОВИЧ</w:t>
            </w:r>
          </w:p>
        </w:tc>
        <w:tc>
          <w:tcPr>
            <w:tcW w:w="1700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43185" w:rsidRPr="00285C1D">
        <w:trPr>
          <w:trHeight w:val="938"/>
        </w:trPr>
        <w:tc>
          <w:tcPr>
            <w:tcW w:w="2204" w:type="dxa"/>
            <w:vAlign w:val="center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13821">
              <w:rPr>
                <w:lang w:val="ru-RU"/>
              </w:rPr>
              <w:t>EA-46467</w:t>
            </w:r>
            <w:r w:rsidRPr="00335A45">
              <w:rPr>
                <w:lang w:val="ru-RU"/>
              </w:rPr>
              <w:t xml:space="preserve">- </w:t>
            </w:r>
            <w:r w:rsidRPr="006F1E81">
              <w:rPr>
                <w:lang w:val="ru-RU"/>
              </w:rPr>
              <w:t>Индивидуальный предприниматель КУЗЬМИЧЕВ МИХАИЛ ЕВГЕНЬЕВИЧ</w:t>
            </w:r>
          </w:p>
        </w:tc>
        <w:tc>
          <w:tcPr>
            <w:tcW w:w="1700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43185" w:rsidRPr="00285C1D">
        <w:trPr>
          <w:trHeight w:val="938"/>
        </w:trPr>
        <w:tc>
          <w:tcPr>
            <w:tcW w:w="2204" w:type="dxa"/>
            <w:vAlign w:val="center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13821">
              <w:rPr>
                <w:lang w:val="ru-RU"/>
              </w:rPr>
              <w:t>EA-46442</w:t>
            </w:r>
            <w:r w:rsidRPr="00335A45">
              <w:rPr>
                <w:lang w:val="ru-RU"/>
              </w:rPr>
              <w:t xml:space="preserve">- </w:t>
            </w:r>
            <w:r w:rsidRPr="006F1E81">
              <w:rPr>
                <w:lang w:val="ru-RU"/>
              </w:rPr>
              <w:t>ОБЩЕСТВО С ОГРАНИЧЕННОЙ ОТВЕТСТВЕННОСТЬЮ "ГАРАЖ"</w:t>
            </w:r>
          </w:p>
        </w:tc>
        <w:tc>
          <w:tcPr>
            <w:tcW w:w="1700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43185" w:rsidRPr="00285C1D">
        <w:trPr>
          <w:trHeight w:val="938"/>
        </w:trPr>
        <w:tc>
          <w:tcPr>
            <w:tcW w:w="2204" w:type="dxa"/>
            <w:vAlign w:val="center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13821">
              <w:rPr>
                <w:lang w:val="ru-RU"/>
              </w:rPr>
              <w:t>EA-46453</w:t>
            </w:r>
            <w:r w:rsidRPr="00335A45">
              <w:rPr>
                <w:lang w:val="ru-RU"/>
              </w:rPr>
              <w:t xml:space="preserve">- </w:t>
            </w:r>
            <w:r w:rsidRPr="006F1E81">
              <w:rPr>
                <w:lang w:val="ru-RU"/>
              </w:rPr>
              <w:t>ОБЩЕСТВО С ОГРАНИЧЕННОЙ ОТВЕТСТВЕННОСТЬЮ "ЗРВ"</w:t>
            </w:r>
          </w:p>
        </w:tc>
        <w:tc>
          <w:tcPr>
            <w:tcW w:w="1700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43185" w:rsidRPr="00335A45" w:rsidRDefault="00543185" w:rsidP="00236668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  <w:tr w:rsidR="00543185" w:rsidRPr="00285C1D">
        <w:trPr>
          <w:trHeight w:val="938"/>
        </w:trPr>
        <w:tc>
          <w:tcPr>
            <w:tcW w:w="2204" w:type="dxa"/>
            <w:vAlign w:val="center"/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 xml:space="preserve">№ </w:t>
            </w:r>
            <w:r w:rsidRPr="00E13821">
              <w:rPr>
                <w:lang w:val="ru-RU"/>
              </w:rPr>
              <w:t>EA-46455</w:t>
            </w:r>
            <w:r w:rsidRPr="00335A45">
              <w:rPr>
                <w:lang w:val="ru-RU"/>
              </w:rPr>
              <w:t xml:space="preserve">- </w:t>
            </w:r>
            <w:r w:rsidRPr="00E13821">
              <w:rPr>
                <w:lang w:val="ru-RU"/>
              </w:rPr>
              <w:t>ОБЩЕСТВО С ОГРАНИЧЕННОЙ ОТВЕТСТВЕННОСТЬЮ "ВОЛГААВТОЗАПЧАСТЬ"</w:t>
            </w:r>
          </w:p>
        </w:tc>
        <w:tc>
          <w:tcPr>
            <w:tcW w:w="1700" w:type="dxa"/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8" w:type="dxa"/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9" w:type="dxa"/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1557" w:type="dxa"/>
          </w:tcPr>
          <w:p w:rsidR="00543185" w:rsidRPr="00335A45" w:rsidRDefault="00543185" w:rsidP="00327B49">
            <w:pPr>
              <w:jc w:val="center"/>
              <w:rPr>
                <w:lang w:val="ru-RU"/>
              </w:rPr>
            </w:pPr>
            <w:r w:rsidRPr="00335A45">
              <w:rPr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543185" w:rsidRPr="00335A45" w:rsidRDefault="00543185" w:rsidP="003418A3">
      <w:pPr>
        <w:rPr>
          <w:lang w:val="ru-RU"/>
        </w:rPr>
      </w:pPr>
      <w:bookmarkStart w:id="0" w:name="Reference"/>
      <w:bookmarkEnd w:id="0"/>
      <w:r w:rsidRPr="00335A45">
        <w:rPr>
          <w:lang w:val="ru-RU"/>
        </w:rPr>
        <w:t>На основании ч.10 ст.69 Федерального закона № 44-ФЗ победителем аукциона в электронной форме по закупке «</w:t>
      </w:r>
      <w:r w:rsidRPr="00DF4D17">
        <w:rPr>
          <w:lang w:val="ru-RU"/>
        </w:rPr>
        <w:t>Автозапчасти</w:t>
      </w:r>
      <w:r w:rsidRPr="00335A45">
        <w:rPr>
          <w:lang w:val="ru-RU"/>
        </w:rPr>
        <w:t xml:space="preserve">» 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</w:t>
      </w:r>
      <w:r w:rsidRPr="006F1E81">
        <w:rPr>
          <w:lang w:val="ru-RU"/>
        </w:rPr>
        <w:t>ОБЩЕСТВО С ОГРАНИЧЕННОЙ ОТВЕТСТВЕННОСТЬЮ "КОНТРАКТАВТО"</w:t>
      </w:r>
      <w:r w:rsidRPr="00335A45">
        <w:rPr>
          <w:lang w:val="ru-RU"/>
        </w:rPr>
        <w:t xml:space="preserve">, </w:t>
      </w:r>
      <w:bookmarkStart w:id="1" w:name="_GoBack"/>
      <w:bookmarkEnd w:id="1"/>
      <w:r w:rsidRPr="00335A45">
        <w:rPr>
          <w:lang w:val="ru-RU"/>
        </w:rPr>
        <w:t xml:space="preserve">предложение о цене контракта </w:t>
      </w:r>
      <w:r w:rsidRPr="00E13821">
        <w:rPr>
          <w:color w:val="000000"/>
          <w:lang w:val="ru-RU"/>
        </w:rPr>
        <w:t>366 887.44</w:t>
      </w:r>
      <w:r w:rsidRPr="00335A45">
        <w:rPr>
          <w:lang w:val="ru-RU"/>
        </w:rPr>
        <w:t xml:space="preserve"> рублей.  </w:t>
      </w:r>
    </w:p>
    <w:p w:rsidR="00543185" w:rsidRPr="00335A45" w:rsidRDefault="00543185" w:rsidP="00FD311B">
      <w:pPr>
        <w:ind w:firstLine="709"/>
        <w:jc w:val="both"/>
        <w:rPr>
          <w:b/>
          <w:bCs/>
          <w:lang w:val="ru-RU"/>
        </w:rPr>
      </w:pPr>
      <w:r w:rsidRPr="00335A45">
        <w:rPr>
          <w:b/>
          <w:bCs/>
          <w:lang w:val="ru-RU"/>
        </w:rPr>
        <w:t>Протокол подведения итогов аукциона в электронной форме подписан всеми присутствующими на заседании членами е</w:t>
      </w:r>
      <w:r>
        <w:rPr>
          <w:b/>
          <w:bCs/>
          <w:lang w:val="ru-RU"/>
        </w:rPr>
        <w:t>диной межведомственной комиссии</w:t>
      </w:r>
      <w:r w:rsidRPr="00335A45">
        <w:rPr>
          <w:b/>
          <w:bCs/>
          <w:lang w:val="ru-RU"/>
        </w:rPr>
        <w:t xml:space="preserve">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543185" w:rsidRPr="00335A45">
        <w:trPr>
          <w:trHeight w:val="206"/>
          <w:jc w:val="center"/>
        </w:trPr>
        <w:tc>
          <w:tcPr>
            <w:tcW w:w="7338" w:type="dxa"/>
          </w:tcPr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693" w:type="dxa"/>
          </w:tcPr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Просоленко Ю.А.</w:t>
            </w: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43185" w:rsidRPr="00335A45">
        <w:trPr>
          <w:trHeight w:val="206"/>
          <w:jc w:val="center"/>
        </w:trPr>
        <w:tc>
          <w:tcPr>
            <w:tcW w:w="7338" w:type="dxa"/>
          </w:tcPr>
          <w:p w:rsidR="00543185" w:rsidRPr="00335A45" w:rsidRDefault="00543185" w:rsidP="001757FC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43185" w:rsidRPr="00335A45" w:rsidRDefault="00543185" w:rsidP="001757FC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Члены комиссии:</w:t>
            </w:r>
          </w:p>
        </w:tc>
        <w:tc>
          <w:tcPr>
            <w:tcW w:w="2693" w:type="dxa"/>
          </w:tcPr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Дехтерев Ю.С.</w:t>
            </w: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Костюк Н.В.</w:t>
            </w: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Мальченко Е.А.</w:t>
            </w:r>
          </w:p>
          <w:p w:rsidR="00543185" w:rsidRPr="00335A45" w:rsidRDefault="00543185" w:rsidP="0056026D">
            <w:pPr>
              <w:pStyle w:val="BodyText"/>
              <w:spacing w:after="0"/>
              <w:rPr>
                <w:sz w:val="24"/>
                <w:szCs w:val="24"/>
              </w:rPr>
            </w:pPr>
          </w:p>
        </w:tc>
      </w:tr>
      <w:tr w:rsidR="00543185" w:rsidRPr="00335A45">
        <w:trPr>
          <w:trHeight w:val="206"/>
          <w:jc w:val="center"/>
        </w:trPr>
        <w:tc>
          <w:tcPr>
            <w:tcW w:w="7338" w:type="dxa"/>
          </w:tcPr>
          <w:p w:rsidR="00543185" w:rsidRPr="00335A45" w:rsidRDefault="0054318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Секретарь комиссии</w:t>
            </w:r>
            <w:r w:rsidRPr="00335A45">
              <w:rPr>
                <w:sz w:val="24"/>
                <w:szCs w:val="24"/>
              </w:rPr>
              <w:tab/>
            </w:r>
          </w:p>
          <w:p w:rsidR="00543185" w:rsidRPr="00335A45" w:rsidRDefault="0054318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ab/>
            </w:r>
          </w:p>
        </w:tc>
        <w:tc>
          <w:tcPr>
            <w:tcW w:w="2693" w:type="dxa"/>
          </w:tcPr>
          <w:p w:rsidR="00543185" w:rsidRPr="00335A45" w:rsidRDefault="00543185" w:rsidP="006465AE">
            <w:pPr>
              <w:pStyle w:val="BodyText"/>
              <w:spacing w:after="0"/>
              <w:rPr>
                <w:sz w:val="24"/>
                <w:szCs w:val="24"/>
              </w:rPr>
            </w:pPr>
            <w:r w:rsidRPr="00335A45">
              <w:rPr>
                <w:sz w:val="24"/>
                <w:szCs w:val="24"/>
              </w:rPr>
              <w:t>Владыкина Л.В.</w:t>
            </w:r>
          </w:p>
        </w:tc>
      </w:tr>
    </w:tbl>
    <w:p w:rsidR="00543185" w:rsidRPr="00335A45" w:rsidRDefault="00543185" w:rsidP="006465AE">
      <w:pPr>
        <w:jc w:val="both"/>
        <w:rPr>
          <w:lang w:val="ru-RU" w:eastAsia="ru-RU"/>
        </w:rPr>
      </w:pPr>
    </w:p>
    <w:sectPr w:rsidR="00543185" w:rsidRPr="00335A45" w:rsidSect="006465AE">
      <w:headerReference w:type="default" r:id="rId8"/>
      <w:pgSz w:w="11904" w:h="16836" w:code="9"/>
      <w:pgMar w:top="719" w:right="847" w:bottom="851" w:left="900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185" w:rsidRDefault="00543185">
      <w:r>
        <w:separator/>
      </w:r>
    </w:p>
  </w:endnote>
  <w:endnote w:type="continuationSeparator" w:id="1">
    <w:p w:rsidR="00543185" w:rsidRDefault="005431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185" w:rsidRDefault="00543185">
      <w:r>
        <w:separator/>
      </w:r>
    </w:p>
  </w:footnote>
  <w:footnote w:type="continuationSeparator" w:id="1">
    <w:p w:rsidR="00543185" w:rsidRDefault="005431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185" w:rsidRDefault="00543185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543185" w:rsidRDefault="0054318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B7B"/>
    <w:rsid w:val="00000FCD"/>
    <w:rsid w:val="00001465"/>
    <w:rsid w:val="00001AE6"/>
    <w:rsid w:val="00001E63"/>
    <w:rsid w:val="00002163"/>
    <w:rsid w:val="000033EF"/>
    <w:rsid w:val="000050FF"/>
    <w:rsid w:val="00005818"/>
    <w:rsid w:val="000070D5"/>
    <w:rsid w:val="00011CE1"/>
    <w:rsid w:val="000160DB"/>
    <w:rsid w:val="00016AF8"/>
    <w:rsid w:val="00017961"/>
    <w:rsid w:val="000208A3"/>
    <w:rsid w:val="00021F8C"/>
    <w:rsid w:val="00022182"/>
    <w:rsid w:val="0002412A"/>
    <w:rsid w:val="0002495C"/>
    <w:rsid w:val="00024EE4"/>
    <w:rsid w:val="00025B41"/>
    <w:rsid w:val="00025D49"/>
    <w:rsid w:val="00025F4E"/>
    <w:rsid w:val="000266C9"/>
    <w:rsid w:val="00027D87"/>
    <w:rsid w:val="0003557A"/>
    <w:rsid w:val="00035649"/>
    <w:rsid w:val="00036EC3"/>
    <w:rsid w:val="000379A9"/>
    <w:rsid w:val="00037D4E"/>
    <w:rsid w:val="00040293"/>
    <w:rsid w:val="00042AE3"/>
    <w:rsid w:val="00042AEC"/>
    <w:rsid w:val="000441A1"/>
    <w:rsid w:val="000447D7"/>
    <w:rsid w:val="00044844"/>
    <w:rsid w:val="00044E21"/>
    <w:rsid w:val="00044ECA"/>
    <w:rsid w:val="000457C2"/>
    <w:rsid w:val="0004591D"/>
    <w:rsid w:val="00045BF1"/>
    <w:rsid w:val="00045D87"/>
    <w:rsid w:val="00046957"/>
    <w:rsid w:val="0004702A"/>
    <w:rsid w:val="00047DE8"/>
    <w:rsid w:val="00047EBC"/>
    <w:rsid w:val="00050D71"/>
    <w:rsid w:val="00051356"/>
    <w:rsid w:val="000513CC"/>
    <w:rsid w:val="0005224E"/>
    <w:rsid w:val="0005284C"/>
    <w:rsid w:val="0005548D"/>
    <w:rsid w:val="000563F4"/>
    <w:rsid w:val="000567B7"/>
    <w:rsid w:val="00056C26"/>
    <w:rsid w:val="00056F55"/>
    <w:rsid w:val="00056FE6"/>
    <w:rsid w:val="0005766B"/>
    <w:rsid w:val="00057C24"/>
    <w:rsid w:val="00060534"/>
    <w:rsid w:val="00061103"/>
    <w:rsid w:val="00064514"/>
    <w:rsid w:val="00064585"/>
    <w:rsid w:val="00064E75"/>
    <w:rsid w:val="000672A8"/>
    <w:rsid w:val="000675B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4163"/>
    <w:rsid w:val="00086196"/>
    <w:rsid w:val="00086878"/>
    <w:rsid w:val="00087ED6"/>
    <w:rsid w:val="00090636"/>
    <w:rsid w:val="000913B1"/>
    <w:rsid w:val="0009151B"/>
    <w:rsid w:val="00092261"/>
    <w:rsid w:val="0009395F"/>
    <w:rsid w:val="000941F8"/>
    <w:rsid w:val="00094AA8"/>
    <w:rsid w:val="00095AF2"/>
    <w:rsid w:val="00097F85"/>
    <w:rsid w:val="000A4B17"/>
    <w:rsid w:val="000A50A4"/>
    <w:rsid w:val="000A619C"/>
    <w:rsid w:val="000A6787"/>
    <w:rsid w:val="000A6BEB"/>
    <w:rsid w:val="000A6FBF"/>
    <w:rsid w:val="000A742A"/>
    <w:rsid w:val="000A7B44"/>
    <w:rsid w:val="000B0402"/>
    <w:rsid w:val="000B0770"/>
    <w:rsid w:val="000B11FD"/>
    <w:rsid w:val="000B129E"/>
    <w:rsid w:val="000B2D9E"/>
    <w:rsid w:val="000B5572"/>
    <w:rsid w:val="000B7A62"/>
    <w:rsid w:val="000C0159"/>
    <w:rsid w:val="000C0A89"/>
    <w:rsid w:val="000C13CE"/>
    <w:rsid w:val="000C14BE"/>
    <w:rsid w:val="000C279C"/>
    <w:rsid w:val="000C3635"/>
    <w:rsid w:val="000C42D5"/>
    <w:rsid w:val="000C5697"/>
    <w:rsid w:val="000C70F6"/>
    <w:rsid w:val="000D0382"/>
    <w:rsid w:val="000D1BC0"/>
    <w:rsid w:val="000D2280"/>
    <w:rsid w:val="000D2BBF"/>
    <w:rsid w:val="000D3139"/>
    <w:rsid w:val="000D3A67"/>
    <w:rsid w:val="000D4315"/>
    <w:rsid w:val="000D44FF"/>
    <w:rsid w:val="000D5C0B"/>
    <w:rsid w:val="000D68E1"/>
    <w:rsid w:val="000D6ECC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07D67"/>
    <w:rsid w:val="0011080D"/>
    <w:rsid w:val="00110CF0"/>
    <w:rsid w:val="00111DB7"/>
    <w:rsid w:val="00111FDD"/>
    <w:rsid w:val="00113B11"/>
    <w:rsid w:val="00114067"/>
    <w:rsid w:val="00115ED0"/>
    <w:rsid w:val="00116EFF"/>
    <w:rsid w:val="00120AE3"/>
    <w:rsid w:val="00120B95"/>
    <w:rsid w:val="001218A9"/>
    <w:rsid w:val="001225A1"/>
    <w:rsid w:val="00123715"/>
    <w:rsid w:val="0012796D"/>
    <w:rsid w:val="0013175D"/>
    <w:rsid w:val="00132977"/>
    <w:rsid w:val="00132FFD"/>
    <w:rsid w:val="00135107"/>
    <w:rsid w:val="001368DA"/>
    <w:rsid w:val="00137252"/>
    <w:rsid w:val="00137C60"/>
    <w:rsid w:val="00137CC6"/>
    <w:rsid w:val="00141FF0"/>
    <w:rsid w:val="00142029"/>
    <w:rsid w:val="00143976"/>
    <w:rsid w:val="00143EDE"/>
    <w:rsid w:val="0014426E"/>
    <w:rsid w:val="001453F7"/>
    <w:rsid w:val="00146D8A"/>
    <w:rsid w:val="00147A46"/>
    <w:rsid w:val="00147ADE"/>
    <w:rsid w:val="00150607"/>
    <w:rsid w:val="0015089F"/>
    <w:rsid w:val="001509D3"/>
    <w:rsid w:val="00150FA0"/>
    <w:rsid w:val="0015167B"/>
    <w:rsid w:val="001523EF"/>
    <w:rsid w:val="00152410"/>
    <w:rsid w:val="001527CC"/>
    <w:rsid w:val="00152A40"/>
    <w:rsid w:val="00152B56"/>
    <w:rsid w:val="0015413F"/>
    <w:rsid w:val="00154395"/>
    <w:rsid w:val="00156361"/>
    <w:rsid w:val="00156404"/>
    <w:rsid w:val="00156E9C"/>
    <w:rsid w:val="00156F7F"/>
    <w:rsid w:val="00156F8E"/>
    <w:rsid w:val="00157C14"/>
    <w:rsid w:val="00162380"/>
    <w:rsid w:val="00163786"/>
    <w:rsid w:val="00163907"/>
    <w:rsid w:val="00163ABB"/>
    <w:rsid w:val="00165EC7"/>
    <w:rsid w:val="0016624D"/>
    <w:rsid w:val="001678B4"/>
    <w:rsid w:val="001710D8"/>
    <w:rsid w:val="00171E7F"/>
    <w:rsid w:val="0017237A"/>
    <w:rsid w:val="00172690"/>
    <w:rsid w:val="00172BD9"/>
    <w:rsid w:val="0017355E"/>
    <w:rsid w:val="0017453E"/>
    <w:rsid w:val="001751CF"/>
    <w:rsid w:val="00175490"/>
    <w:rsid w:val="00175661"/>
    <w:rsid w:val="001757FC"/>
    <w:rsid w:val="001759F3"/>
    <w:rsid w:val="00175F81"/>
    <w:rsid w:val="00180ACF"/>
    <w:rsid w:val="00180E0F"/>
    <w:rsid w:val="0018218F"/>
    <w:rsid w:val="00182A42"/>
    <w:rsid w:val="00182C60"/>
    <w:rsid w:val="0018384D"/>
    <w:rsid w:val="00185563"/>
    <w:rsid w:val="001869A7"/>
    <w:rsid w:val="00187E5F"/>
    <w:rsid w:val="001902B6"/>
    <w:rsid w:val="0019046C"/>
    <w:rsid w:val="0019085E"/>
    <w:rsid w:val="001908D7"/>
    <w:rsid w:val="00190D30"/>
    <w:rsid w:val="00193437"/>
    <w:rsid w:val="00194377"/>
    <w:rsid w:val="00194674"/>
    <w:rsid w:val="00194855"/>
    <w:rsid w:val="001960FA"/>
    <w:rsid w:val="001978FE"/>
    <w:rsid w:val="00197E5A"/>
    <w:rsid w:val="001A03BE"/>
    <w:rsid w:val="001A10A2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4DD3"/>
    <w:rsid w:val="001B5249"/>
    <w:rsid w:val="001B53A4"/>
    <w:rsid w:val="001B54F7"/>
    <w:rsid w:val="001B5B74"/>
    <w:rsid w:val="001B62D9"/>
    <w:rsid w:val="001B773E"/>
    <w:rsid w:val="001C0506"/>
    <w:rsid w:val="001C0F67"/>
    <w:rsid w:val="001C1567"/>
    <w:rsid w:val="001C25B8"/>
    <w:rsid w:val="001C2C78"/>
    <w:rsid w:val="001C32BA"/>
    <w:rsid w:val="001C581D"/>
    <w:rsid w:val="001C67A6"/>
    <w:rsid w:val="001C6F22"/>
    <w:rsid w:val="001C704A"/>
    <w:rsid w:val="001C7CE5"/>
    <w:rsid w:val="001D0DDA"/>
    <w:rsid w:val="001D19F7"/>
    <w:rsid w:val="001D2582"/>
    <w:rsid w:val="001D2820"/>
    <w:rsid w:val="001D2A06"/>
    <w:rsid w:val="001D31A1"/>
    <w:rsid w:val="001D42AC"/>
    <w:rsid w:val="001D436F"/>
    <w:rsid w:val="001D4D93"/>
    <w:rsid w:val="001D5357"/>
    <w:rsid w:val="001D5A61"/>
    <w:rsid w:val="001D6ED1"/>
    <w:rsid w:val="001D76C0"/>
    <w:rsid w:val="001D7A70"/>
    <w:rsid w:val="001E034B"/>
    <w:rsid w:val="001E0F31"/>
    <w:rsid w:val="001E1954"/>
    <w:rsid w:val="001E1BCC"/>
    <w:rsid w:val="001E1DB1"/>
    <w:rsid w:val="001E20BF"/>
    <w:rsid w:val="001E3543"/>
    <w:rsid w:val="001E3EBD"/>
    <w:rsid w:val="001E4121"/>
    <w:rsid w:val="001E4840"/>
    <w:rsid w:val="001E4A47"/>
    <w:rsid w:val="001E556D"/>
    <w:rsid w:val="001E5CEB"/>
    <w:rsid w:val="001E7E8E"/>
    <w:rsid w:val="001E7F30"/>
    <w:rsid w:val="001F0056"/>
    <w:rsid w:val="001F09C6"/>
    <w:rsid w:val="001F1D98"/>
    <w:rsid w:val="001F2206"/>
    <w:rsid w:val="001F2210"/>
    <w:rsid w:val="001F3D8B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FE4"/>
    <w:rsid w:val="0021248E"/>
    <w:rsid w:val="00212EBA"/>
    <w:rsid w:val="00213CE5"/>
    <w:rsid w:val="00213DDB"/>
    <w:rsid w:val="00214B6A"/>
    <w:rsid w:val="0021610C"/>
    <w:rsid w:val="00216B60"/>
    <w:rsid w:val="00217D58"/>
    <w:rsid w:val="00220101"/>
    <w:rsid w:val="00220981"/>
    <w:rsid w:val="00221205"/>
    <w:rsid w:val="00221558"/>
    <w:rsid w:val="002230CC"/>
    <w:rsid w:val="002243BE"/>
    <w:rsid w:val="0022472C"/>
    <w:rsid w:val="002265D4"/>
    <w:rsid w:val="0022686D"/>
    <w:rsid w:val="00226F92"/>
    <w:rsid w:val="00226FCB"/>
    <w:rsid w:val="002300F6"/>
    <w:rsid w:val="00231417"/>
    <w:rsid w:val="002321B5"/>
    <w:rsid w:val="00232C76"/>
    <w:rsid w:val="00236668"/>
    <w:rsid w:val="00240DED"/>
    <w:rsid w:val="00241520"/>
    <w:rsid w:val="00241740"/>
    <w:rsid w:val="00242289"/>
    <w:rsid w:val="00242CAB"/>
    <w:rsid w:val="0024391C"/>
    <w:rsid w:val="00243A4C"/>
    <w:rsid w:val="00244312"/>
    <w:rsid w:val="002448DD"/>
    <w:rsid w:val="00244B71"/>
    <w:rsid w:val="00244F89"/>
    <w:rsid w:val="002465AF"/>
    <w:rsid w:val="00246FE8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36FA"/>
    <w:rsid w:val="002647ED"/>
    <w:rsid w:val="002652BC"/>
    <w:rsid w:val="0027034C"/>
    <w:rsid w:val="00270581"/>
    <w:rsid w:val="002733C7"/>
    <w:rsid w:val="00281887"/>
    <w:rsid w:val="002818C3"/>
    <w:rsid w:val="00281E80"/>
    <w:rsid w:val="00282C81"/>
    <w:rsid w:val="00282E20"/>
    <w:rsid w:val="002838D3"/>
    <w:rsid w:val="00285C1D"/>
    <w:rsid w:val="002864FC"/>
    <w:rsid w:val="00287FE0"/>
    <w:rsid w:val="002903F8"/>
    <w:rsid w:val="00290AF1"/>
    <w:rsid w:val="002919BF"/>
    <w:rsid w:val="00291E47"/>
    <w:rsid w:val="00292111"/>
    <w:rsid w:val="00292664"/>
    <w:rsid w:val="00294696"/>
    <w:rsid w:val="002960E7"/>
    <w:rsid w:val="00296CF0"/>
    <w:rsid w:val="002A0377"/>
    <w:rsid w:val="002A09C9"/>
    <w:rsid w:val="002A0C6F"/>
    <w:rsid w:val="002A0FDD"/>
    <w:rsid w:val="002A142B"/>
    <w:rsid w:val="002A1762"/>
    <w:rsid w:val="002A1B2B"/>
    <w:rsid w:val="002A2145"/>
    <w:rsid w:val="002A2C4E"/>
    <w:rsid w:val="002A2E39"/>
    <w:rsid w:val="002A2E73"/>
    <w:rsid w:val="002A3A0A"/>
    <w:rsid w:val="002A3FA1"/>
    <w:rsid w:val="002A4323"/>
    <w:rsid w:val="002A43C6"/>
    <w:rsid w:val="002A63E0"/>
    <w:rsid w:val="002A674F"/>
    <w:rsid w:val="002A7955"/>
    <w:rsid w:val="002A7BEE"/>
    <w:rsid w:val="002B10D8"/>
    <w:rsid w:val="002B2814"/>
    <w:rsid w:val="002B34DF"/>
    <w:rsid w:val="002B35F3"/>
    <w:rsid w:val="002B36DF"/>
    <w:rsid w:val="002B4E56"/>
    <w:rsid w:val="002B5340"/>
    <w:rsid w:val="002B76C0"/>
    <w:rsid w:val="002B789C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D3E8A"/>
    <w:rsid w:val="002D50EB"/>
    <w:rsid w:val="002D511F"/>
    <w:rsid w:val="002D54FD"/>
    <w:rsid w:val="002D587A"/>
    <w:rsid w:val="002D63DC"/>
    <w:rsid w:val="002D6C9A"/>
    <w:rsid w:val="002D6D86"/>
    <w:rsid w:val="002D7401"/>
    <w:rsid w:val="002D7F5B"/>
    <w:rsid w:val="002E035B"/>
    <w:rsid w:val="002E16B5"/>
    <w:rsid w:val="002E4B8E"/>
    <w:rsid w:val="002E4FE1"/>
    <w:rsid w:val="002E53F4"/>
    <w:rsid w:val="002E5AC0"/>
    <w:rsid w:val="002E783B"/>
    <w:rsid w:val="002E7986"/>
    <w:rsid w:val="002F1925"/>
    <w:rsid w:val="002F2615"/>
    <w:rsid w:val="002F32FC"/>
    <w:rsid w:val="002F3728"/>
    <w:rsid w:val="002F446A"/>
    <w:rsid w:val="00300646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098"/>
    <w:rsid w:val="003169A3"/>
    <w:rsid w:val="00316F9C"/>
    <w:rsid w:val="00317604"/>
    <w:rsid w:val="0032023D"/>
    <w:rsid w:val="00320FFB"/>
    <w:rsid w:val="003214E7"/>
    <w:rsid w:val="00321585"/>
    <w:rsid w:val="00322197"/>
    <w:rsid w:val="00322B15"/>
    <w:rsid w:val="0032371F"/>
    <w:rsid w:val="00323F41"/>
    <w:rsid w:val="00324961"/>
    <w:rsid w:val="0032518B"/>
    <w:rsid w:val="00325440"/>
    <w:rsid w:val="00326F96"/>
    <w:rsid w:val="00327045"/>
    <w:rsid w:val="00327879"/>
    <w:rsid w:val="00327954"/>
    <w:rsid w:val="00327B49"/>
    <w:rsid w:val="003301C2"/>
    <w:rsid w:val="0033084B"/>
    <w:rsid w:val="00330C75"/>
    <w:rsid w:val="00330F6B"/>
    <w:rsid w:val="00331866"/>
    <w:rsid w:val="00331AB5"/>
    <w:rsid w:val="00333C8F"/>
    <w:rsid w:val="00333CD2"/>
    <w:rsid w:val="00333DF6"/>
    <w:rsid w:val="003341DE"/>
    <w:rsid w:val="0033504C"/>
    <w:rsid w:val="00335A45"/>
    <w:rsid w:val="00336D94"/>
    <w:rsid w:val="00340B33"/>
    <w:rsid w:val="003418A3"/>
    <w:rsid w:val="00341B4B"/>
    <w:rsid w:val="00344F0B"/>
    <w:rsid w:val="00344F6D"/>
    <w:rsid w:val="00345E31"/>
    <w:rsid w:val="00345F5D"/>
    <w:rsid w:val="00346618"/>
    <w:rsid w:val="00350163"/>
    <w:rsid w:val="003508E2"/>
    <w:rsid w:val="00350B05"/>
    <w:rsid w:val="00356F4D"/>
    <w:rsid w:val="0036125D"/>
    <w:rsid w:val="00361411"/>
    <w:rsid w:val="00361867"/>
    <w:rsid w:val="00361A97"/>
    <w:rsid w:val="003620EC"/>
    <w:rsid w:val="003643C0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1B5F"/>
    <w:rsid w:val="003820F5"/>
    <w:rsid w:val="003821F8"/>
    <w:rsid w:val="00382231"/>
    <w:rsid w:val="003839D3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97E57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659"/>
    <w:rsid w:val="003D0700"/>
    <w:rsid w:val="003D12EA"/>
    <w:rsid w:val="003D1B41"/>
    <w:rsid w:val="003D4ED7"/>
    <w:rsid w:val="003D578C"/>
    <w:rsid w:val="003D5C31"/>
    <w:rsid w:val="003D7215"/>
    <w:rsid w:val="003D725E"/>
    <w:rsid w:val="003E0166"/>
    <w:rsid w:val="003E0C46"/>
    <w:rsid w:val="003E0DA0"/>
    <w:rsid w:val="003E1C4B"/>
    <w:rsid w:val="003E2020"/>
    <w:rsid w:val="003E2E8E"/>
    <w:rsid w:val="003E38FC"/>
    <w:rsid w:val="003E4166"/>
    <w:rsid w:val="003E5D17"/>
    <w:rsid w:val="003E642F"/>
    <w:rsid w:val="003E6A6A"/>
    <w:rsid w:val="003E6BC4"/>
    <w:rsid w:val="003E7B24"/>
    <w:rsid w:val="003E7C1F"/>
    <w:rsid w:val="003F1752"/>
    <w:rsid w:val="003F19C9"/>
    <w:rsid w:val="003F2C1C"/>
    <w:rsid w:val="003F2FF1"/>
    <w:rsid w:val="003F44F4"/>
    <w:rsid w:val="003F48B4"/>
    <w:rsid w:val="003F4C89"/>
    <w:rsid w:val="003F4DB6"/>
    <w:rsid w:val="003F6D34"/>
    <w:rsid w:val="003F7B05"/>
    <w:rsid w:val="00400ABA"/>
    <w:rsid w:val="00401715"/>
    <w:rsid w:val="00401AD6"/>
    <w:rsid w:val="00402906"/>
    <w:rsid w:val="00403333"/>
    <w:rsid w:val="00403375"/>
    <w:rsid w:val="00403713"/>
    <w:rsid w:val="0040390E"/>
    <w:rsid w:val="00404DA2"/>
    <w:rsid w:val="00405241"/>
    <w:rsid w:val="00405EF0"/>
    <w:rsid w:val="00407A0F"/>
    <w:rsid w:val="00411C7E"/>
    <w:rsid w:val="0041233A"/>
    <w:rsid w:val="00412589"/>
    <w:rsid w:val="004126A5"/>
    <w:rsid w:val="00414181"/>
    <w:rsid w:val="004169CA"/>
    <w:rsid w:val="00416B01"/>
    <w:rsid w:val="00417DCB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716A"/>
    <w:rsid w:val="00427929"/>
    <w:rsid w:val="00427C41"/>
    <w:rsid w:val="004337CF"/>
    <w:rsid w:val="00436507"/>
    <w:rsid w:val="00436ED5"/>
    <w:rsid w:val="0043741B"/>
    <w:rsid w:val="004376A4"/>
    <w:rsid w:val="00440783"/>
    <w:rsid w:val="004424F0"/>
    <w:rsid w:val="00442CAB"/>
    <w:rsid w:val="004434F5"/>
    <w:rsid w:val="0044382C"/>
    <w:rsid w:val="00450BF6"/>
    <w:rsid w:val="00451C33"/>
    <w:rsid w:val="00451D8E"/>
    <w:rsid w:val="00452558"/>
    <w:rsid w:val="004553C8"/>
    <w:rsid w:val="0045613B"/>
    <w:rsid w:val="004579DD"/>
    <w:rsid w:val="00457A99"/>
    <w:rsid w:val="0046034A"/>
    <w:rsid w:val="00460C46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672E6"/>
    <w:rsid w:val="00470274"/>
    <w:rsid w:val="0047081A"/>
    <w:rsid w:val="00470B99"/>
    <w:rsid w:val="004710F6"/>
    <w:rsid w:val="00471B71"/>
    <w:rsid w:val="00472C6D"/>
    <w:rsid w:val="004734FF"/>
    <w:rsid w:val="0047350A"/>
    <w:rsid w:val="00473826"/>
    <w:rsid w:val="00474375"/>
    <w:rsid w:val="00475333"/>
    <w:rsid w:val="004754DA"/>
    <w:rsid w:val="00477DBF"/>
    <w:rsid w:val="00481189"/>
    <w:rsid w:val="00482BE4"/>
    <w:rsid w:val="004830C6"/>
    <w:rsid w:val="00483DD7"/>
    <w:rsid w:val="00483F4F"/>
    <w:rsid w:val="00484036"/>
    <w:rsid w:val="004848D4"/>
    <w:rsid w:val="00484E12"/>
    <w:rsid w:val="0048735A"/>
    <w:rsid w:val="0048794D"/>
    <w:rsid w:val="004904E3"/>
    <w:rsid w:val="00490F12"/>
    <w:rsid w:val="0049333E"/>
    <w:rsid w:val="004958F3"/>
    <w:rsid w:val="00495DB2"/>
    <w:rsid w:val="00495E30"/>
    <w:rsid w:val="00496D37"/>
    <w:rsid w:val="00496D72"/>
    <w:rsid w:val="00497E81"/>
    <w:rsid w:val="004A1ADE"/>
    <w:rsid w:val="004A30DD"/>
    <w:rsid w:val="004A39A7"/>
    <w:rsid w:val="004A4569"/>
    <w:rsid w:val="004A45D1"/>
    <w:rsid w:val="004A4B6D"/>
    <w:rsid w:val="004A63C6"/>
    <w:rsid w:val="004A7DB1"/>
    <w:rsid w:val="004B1DEB"/>
    <w:rsid w:val="004B1F9C"/>
    <w:rsid w:val="004B49EB"/>
    <w:rsid w:val="004B6962"/>
    <w:rsid w:val="004B6CD5"/>
    <w:rsid w:val="004B7F73"/>
    <w:rsid w:val="004C0633"/>
    <w:rsid w:val="004C09CF"/>
    <w:rsid w:val="004C0A8F"/>
    <w:rsid w:val="004C10AE"/>
    <w:rsid w:val="004C1E7C"/>
    <w:rsid w:val="004C23B8"/>
    <w:rsid w:val="004C2632"/>
    <w:rsid w:val="004C33BE"/>
    <w:rsid w:val="004C3C38"/>
    <w:rsid w:val="004C5E88"/>
    <w:rsid w:val="004C7DAE"/>
    <w:rsid w:val="004D0454"/>
    <w:rsid w:val="004D04F9"/>
    <w:rsid w:val="004D08DC"/>
    <w:rsid w:val="004D0BCE"/>
    <w:rsid w:val="004D35C0"/>
    <w:rsid w:val="004D3A5F"/>
    <w:rsid w:val="004D45BD"/>
    <w:rsid w:val="004D4C3C"/>
    <w:rsid w:val="004D52EB"/>
    <w:rsid w:val="004D5631"/>
    <w:rsid w:val="004D6577"/>
    <w:rsid w:val="004E00CE"/>
    <w:rsid w:val="004E09F9"/>
    <w:rsid w:val="004E2084"/>
    <w:rsid w:val="004E24C5"/>
    <w:rsid w:val="004E5153"/>
    <w:rsid w:val="004E6D7C"/>
    <w:rsid w:val="004E6D9D"/>
    <w:rsid w:val="004F137A"/>
    <w:rsid w:val="004F1429"/>
    <w:rsid w:val="004F1ECC"/>
    <w:rsid w:val="004F3D66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6289"/>
    <w:rsid w:val="00507D9A"/>
    <w:rsid w:val="00510C00"/>
    <w:rsid w:val="00513CA4"/>
    <w:rsid w:val="00514E76"/>
    <w:rsid w:val="0051575B"/>
    <w:rsid w:val="00517805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1D40"/>
    <w:rsid w:val="00534557"/>
    <w:rsid w:val="00536E3A"/>
    <w:rsid w:val="005374EB"/>
    <w:rsid w:val="00537B4F"/>
    <w:rsid w:val="0054012D"/>
    <w:rsid w:val="00541C30"/>
    <w:rsid w:val="00541F19"/>
    <w:rsid w:val="00542744"/>
    <w:rsid w:val="00543081"/>
    <w:rsid w:val="00543185"/>
    <w:rsid w:val="00543243"/>
    <w:rsid w:val="00543967"/>
    <w:rsid w:val="00544184"/>
    <w:rsid w:val="005447D0"/>
    <w:rsid w:val="005470A1"/>
    <w:rsid w:val="00547AFA"/>
    <w:rsid w:val="00547FAD"/>
    <w:rsid w:val="0055281D"/>
    <w:rsid w:val="0055308E"/>
    <w:rsid w:val="00553405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32AC"/>
    <w:rsid w:val="00563A45"/>
    <w:rsid w:val="00563A79"/>
    <w:rsid w:val="005646D4"/>
    <w:rsid w:val="005648C1"/>
    <w:rsid w:val="005649AE"/>
    <w:rsid w:val="00565CB3"/>
    <w:rsid w:val="0056682D"/>
    <w:rsid w:val="00566A09"/>
    <w:rsid w:val="00567464"/>
    <w:rsid w:val="00570386"/>
    <w:rsid w:val="0057096E"/>
    <w:rsid w:val="005712A0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296E"/>
    <w:rsid w:val="00593333"/>
    <w:rsid w:val="005937D1"/>
    <w:rsid w:val="00594045"/>
    <w:rsid w:val="0059414F"/>
    <w:rsid w:val="005945D8"/>
    <w:rsid w:val="00594D01"/>
    <w:rsid w:val="00594EA5"/>
    <w:rsid w:val="0059584A"/>
    <w:rsid w:val="00595CB7"/>
    <w:rsid w:val="00595DF9"/>
    <w:rsid w:val="005979B3"/>
    <w:rsid w:val="005A0276"/>
    <w:rsid w:val="005A08FA"/>
    <w:rsid w:val="005A0E17"/>
    <w:rsid w:val="005A1671"/>
    <w:rsid w:val="005A20FF"/>
    <w:rsid w:val="005A23D1"/>
    <w:rsid w:val="005A2434"/>
    <w:rsid w:val="005B0243"/>
    <w:rsid w:val="005B0739"/>
    <w:rsid w:val="005B1689"/>
    <w:rsid w:val="005B207D"/>
    <w:rsid w:val="005B2955"/>
    <w:rsid w:val="005B325E"/>
    <w:rsid w:val="005B432E"/>
    <w:rsid w:val="005B4A3C"/>
    <w:rsid w:val="005B53C4"/>
    <w:rsid w:val="005B5D13"/>
    <w:rsid w:val="005B6A67"/>
    <w:rsid w:val="005B7ADC"/>
    <w:rsid w:val="005B7D3C"/>
    <w:rsid w:val="005B7E07"/>
    <w:rsid w:val="005C0193"/>
    <w:rsid w:val="005C1341"/>
    <w:rsid w:val="005C2368"/>
    <w:rsid w:val="005C34E0"/>
    <w:rsid w:val="005C3F68"/>
    <w:rsid w:val="005C51C1"/>
    <w:rsid w:val="005C58A2"/>
    <w:rsid w:val="005C6D89"/>
    <w:rsid w:val="005D2784"/>
    <w:rsid w:val="005D5544"/>
    <w:rsid w:val="005D5F04"/>
    <w:rsid w:val="005D6285"/>
    <w:rsid w:val="005D77F0"/>
    <w:rsid w:val="005D7D07"/>
    <w:rsid w:val="005E04DC"/>
    <w:rsid w:val="005E08C9"/>
    <w:rsid w:val="005E1620"/>
    <w:rsid w:val="005E2B5C"/>
    <w:rsid w:val="005E3E90"/>
    <w:rsid w:val="005E41D5"/>
    <w:rsid w:val="005E44B5"/>
    <w:rsid w:val="005E46DC"/>
    <w:rsid w:val="005E626C"/>
    <w:rsid w:val="005E6875"/>
    <w:rsid w:val="005E7F7D"/>
    <w:rsid w:val="005F0040"/>
    <w:rsid w:val="005F101E"/>
    <w:rsid w:val="005F24FC"/>
    <w:rsid w:val="005F267A"/>
    <w:rsid w:val="005F27EF"/>
    <w:rsid w:val="005F430E"/>
    <w:rsid w:val="005F52F6"/>
    <w:rsid w:val="006007E4"/>
    <w:rsid w:val="00600C90"/>
    <w:rsid w:val="00603194"/>
    <w:rsid w:val="00603631"/>
    <w:rsid w:val="00605853"/>
    <w:rsid w:val="00606503"/>
    <w:rsid w:val="0060687C"/>
    <w:rsid w:val="00610F30"/>
    <w:rsid w:val="0061108D"/>
    <w:rsid w:val="00613469"/>
    <w:rsid w:val="00614FC6"/>
    <w:rsid w:val="00615B50"/>
    <w:rsid w:val="00616DFB"/>
    <w:rsid w:val="00617A93"/>
    <w:rsid w:val="006223BB"/>
    <w:rsid w:val="0062388F"/>
    <w:rsid w:val="006255BD"/>
    <w:rsid w:val="00626A54"/>
    <w:rsid w:val="006313ED"/>
    <w:rsid w:val="006316C2"/>
    <w:rsid w:val="00631E05"/>
    <w:rsid w:val="006321DF"/>
    <w:rsid w:val="00637A34"/>
    <w:rsid w:val="0064174B"/>
    <w:rsid w:val="006455B2"/>
    <w:rsid w:val="00646595"/>
    <w:rsid w:val="006465AE"/>
    <w:rsid w:val="00650AC8"/>
    <w:rsid w:val="006511BC"/>
    <w:rsid w:val="0065216B"/>
    <w:rsid w:val="0065295F"/>
    <w:rsid w:val="00652CE1"/>
    <w:rsid w:val="0065362D"/>
    <w:rsid w:val="00654120"/>
    <w:rsid w:val="00654BFA"/>
    <w:rsid w:val="006569C2"/>
    <w:rsid w:val="006574CD"/>
    <w:rsid w:val="00657A2F"/>
    <w:rsid w:val="00660550"/>
    <w:rsid w:val="0066132A"/>
    <w:rsid w:val="006618C0"/>
    <w:rsid w:val="00661F90"/>
    <w:rsid w:val="00662188"/>
    <w:rsid w:val="00662826"/>
    <w:rsid w:val="00662A32"/>
    <w:rsid w:val="00662B5B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2E9B"/>
    <w:rsid w:val="00673E91"/>
    <w:rsid w:val="00673F75"/>
    <w:rsid w:val="00674292"/>
    <w:rsid w:val="0067532F"/>
    <w:rsid w:val="00675412"/>
    <w:rsid w:val="00675459"/>
    <w:rsid w:val="006754B0"/>
    <w:rsid w:val="00676332"/>
    <w:rsid w:val="00680B73"/>
    <w:rsid w:val="00681B5E"/>
    <w:rsid w:val="00682782"/>
    <w:rsid w:val="00682D2C"/>
    <w:rsid w:val="00685049"/>
    <w:rsid w:val="00685053"/>
    <w:rsid w:val="00685C8A"/>
    <w:rsid w:val="00685E13"/>
    <w:rsid w:val="006869DA"/>
    <w:rsid w:val="00687A85"/>
    <w:rsid w:val="006909D1"/>
    <w:rsid w:val="00691729"/>
    <w:rsid w:val="00691A61"/>
    <w:rsid w:val="00691CFF"/>
    <w:rsid w:val="00692C5A"/>
    <w:rsid w:val="00694D4F"/>
    <w:rsid w:val="00695507"/>
    <w:rsid w:val="00695523"/>
    <w:rsid w:val="006963F9"/>
    <w:rsid w:val="0069665B"/>
    <w:rsid w:val="006967C3"/>
    <w:rsid w:val="006A26CF"/>
    <w:rsid w:val="006A3A99"/>
    <w:rsid w:val="006A5B10"/>
    <w:rsid w:val="006A5D4E"/>
    <w:rsid w:val="006A5F9E"/>
    <w:rsid w:val="006A71E7"/>
    <w:rsid w:val="006B1771"/>
    <w:rsid w:val="006B1BBB"/>
    <w:rsid w:val="006B1DF7"/>
    <w:rsid w:val="006B33CC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5DB"/>
    <w:rsid w:val="006F0FD3"/>
    <w:rsid w:val="006F17ED"/>
    <w:rsid w:val="006F1E81"/>
    <w:rsid w:val="006F47BE"/>
    <w:rsid w:val="006F5B5F"/>
    <w:rsid w:val="006F5CD7"/>
    <w:rsid w:val="006F5D35"/>
    <w:rsid w:val="006F5FC8"/>
    <w:rsid w:val="006F6119"/>
    <w:rsid w:val="006F6B09"/>
    <w:rsid w:val="006F7DE5"/>
    <w:rsid w:val="00700398"/>
    <w:rsid w:val="0070054A"/>
    <w:rsid w:val="00701976"/>
    <w:rsid w:val="00701C59"/>
    <w:rsid w:val="00702C6F"/>
    <w:rsid w:val="00702D14"/>
    <w:rsid w:val="00704D22"/>
    <w:rsid w:val="00705235"/>
    <w:rsid w:val="007055E0"/>
    <w:rsid w:val="007055F2"/>
    <w:rsid w:val="007070E4"/>
    <w:rsid w:val="007078C0"/>
    <w:rsid w:val="007103ED"/>
    <w:rsid w:val="007119C5"/>
    <w:rsid w:val="0071234D"/>
    <w:rsid w:val="00715594"/>
    <w:rsid w:val="007160C9"/>
    <w:rsid w:val="00716176"/>
    <w:rsid w:val="00716DF2"/>
    <w:rsid w:val="00721D9E"/>
    <w:rsid w:val="00722EB6"/>
    <w:rsid w:val="00723272"/>
    <w:rsid w:val="007234F1"/>
    <w:rsid w:val="0072384A"/>
    <w:rsid w:val="0072552C"/>
    <w:rsid w:val="00726F70"/>
    <w:rsid w:val="0073084C"/>
    <w:rsid w:val="007323EA"/>
    <w:rsid w:val="007324FC"/>
    <w:rsid w:val="007348FE"/>
    <w:rsid w:val="00740202"/>
    <w:rsid w:val="00741406"/>
    <w:rsid w:val="007447DD"/>
    <w:rsid w:val="00745D77"/>
    <w:rsid w:val="00746569"/>
    <w:rsid w:val="00746B92"/>
    <w:rsid w:val="00747D3C"/>
    <w:rsid w:val="00750289"/>
    <w:rsid w:val="00750CAD"/>
    <w:rsid w:val="007520F3"/>
    <w:rsid w:val="007541FD"/>
    <w:rsid w:val="0075774E"/>
    <w:rsid w:val="00760498"/>
    <w:rsid w:val="00760993"/>
    <w:rsid w:val="007610BC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67B4C"/>
    <w:rsid w:val="00767CEE"/>
    <w:rsid w:val="00771A9A"/>
    <w:rsid w:val="0077327D"/>
    <w:rsid w:val="0077375B"/>
    <w:rsid w:val="00775C3B"/>
    <w:rsid w:val="00775EEC"/>
    <w:rsid w:val="00776796"/>
    <w:rsid w:val="00776A8D"/>
    <w:rsid w:val="007803D5"/>
    <w:rsid w:val="00781001"/>
    <w:rsid w:val="00781195"/>
    <w:rsid w:val="00781AB4"/>
    <w:rsid w:val="007825AA"/>
    <w:rsid w:val="00783FFD"/>
    <w:rsid w:val="007845BC"/>
    <w:rsid w:val="00784645"/>
    <w:rsid w:val="007847CF"/>
    <w:rsid w:val="00785B60"/>
    <w:rsid w:val="00785EFC"/>
    <w:rsid w:val="00786641"/>
    <w:rsid w:val="007870A7"/>
    <w:rsid w:val="007879DF"/>
    <w:rsid w:val="00790C9E"/>
    <w:rsid w:val="007934F5"/>
    <w:rsid w:val="00793E97"/>
    <w:rsid w:val="00794DA5"/>
    <w:rsid w:val="007955B3"/>
    <w:rsid w:val="007958D1"/>
    <w:rsid w:val="00795A86"/>
    <w:rsid w:val="007965E0"/>
    <w:rsid w:val="00797231"/>
    <w:rsid w:val="007A1198"/>
    <w:rsid w:val="007A1445"/>
    <w:rsid w:val="007A29FB"/>
    <w:rsid w:val="007A2B93"/>
    <w:rsid w:val="007A2CFA"/>
    <w:rsid w:val="007A2D6A"/>
    <w:rsid w:val="007A3940"/>
    <w:rsid w:val="007A444E"/>
    <w:rsid w:val="007A5470"/>
    <w:rsid w:val="007A5607"/>
    <w:rsid w:val="007A5B60"/>
    <w:rsid w:val="007A6863"/>
    <w:rsid w:val="007A7696"/>
    <w:rsid w:val="007B004B"/>
    <w:rsid w:val="007B18C6"/>
    <w:rsid w:val="007B23D8"/>
    <w:rsid w:val="007B45BE"/>
    <w:rsid w:val="007B5884"/>
    <w:rsid w:val="007B62E6"/>
    <w:rsid w:val="007C2D3F"/>
    <w:rsid w:val="007C3AC7"/>
    <w:rsid w:val="007C3B4C"/>
    <w:rsid w:val="007C3DC8"/>
    <w:rsid w:val="007C5046"/>
    <w:rsid w:val="007C62C2"/>
    <w:rsid w:val="007C63F6"/>
    <w:rsid w:val="007C6868"/>
    <w:rsid w:val="007D04A1"/>
    <w:rsid w:val="007D07A3"/>
    <w:rsid w:val="007D2FB2"/>
    <w:rsid w:val="007D3525"/>
    <w:rsid w:val="007D3583"/>
    <w:rsid w:val="007D434A"/>
    <w:rsid w:val="007D4874"/>
    <w:rsid w:val="007D5E4B"/>
    <w:rsid w:val="007D6072"/>
    <w:rsid w:val="007D799D"/>
    <w:rsid w:val="007D7C1D"/>
    <w:rsid w:val="007E26CA"/>
    <w:rsid w:val="007E2AE3"/>
    <w:rsid w:val="007E3B32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3BC7"/>
    <w:rsid w:val="007F4EE5"/>
    <w:rsid w:val="007F6A40"/>
    <w:rsid w:val="007F6FBB"/>
    <w:rsid w:val="007F7302"/>
    <w:rsid w:val="007F7794"/>
    <w:rsid w:val="007F7DEB"/>
    <w:rsid w:val="00800151"/>
    <w:rsid w:val="008007AD"/>
    <w:rsid w:val="00800C0A"/>
    <w:rsid w:val="00802265"/>
    <w:rsid w:val="00802869"/>
    <w:rsid w:val="00802D10"/>
    <w:rsid w:val="008033B5"/>
    <w:rsid w:val="00803991"/>
    <w:rsid w:val="00806CDC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16E4D"/>
    <w:rsid w:val="00817658"/>
    <w:rsid w:val="00820500"/>
    <w:rsid w:val="008205BC"/>
    <w:rsid w:val="0082197F"/>
    <w:rsid w:val="00821B7F"/>
    <w:rsid w:val="00822A1D"/>
    <w:rsid w:val="00823956"/>
    <w:rsid w:val="00823AF2"/>
    <w:rsid w:val="008248E4"/>
    <w:rsid w:val="00825829"/>
    <w:rsid w:val="00825BA6"/>
    <w:rsid w:val="00825DFA"/>
    <w:rsid w:val="0083099E"/>
    <w:rsid w:val="00830E5B"/>
    <w:rsid w:val="00831B79"/>
    <w:rsid w:val="00832BCA"/>
    <w:rsid w:val="00835CAA"/>
    <w:rsid w:val="00836121"/>
    <w:rsid w:val="008400E9"/>
    <w:rsid w:val="008404A2"/>
    <w:rsid w:val="008419A5"/>
    <w:rsid w:val="008419F2"/>
    <w:rsid w:val="00841AFB"/>
    <w:rsid w:val="00841E01"/>
    <w:rsid w:val="008424A3"/>
    <w:rsid w:val="008429EE"/>
    <w:rsid w:val="00842AB9"/>
    <w:rsid w:val="00842B48"/>
    <w:rsid w:val="0084324A"/>
    <w:rsid w:val="008440D5"/>
    <w:rsid w:val="00847D1A"/>
    <w:rsid w:val="00851035"/>
    <w:rsid w:val="00851088"/>
    <w:rsid w:val="00851FE5"/>
    <w:rsid w:val="00852A2E"/>
    <w:rsid w:val="00853BE3"/>
    <w:rsid w:val="008542BA"/>
    <w:rsid w:val="008544A2"/>
    <w:rsid w:val="0085545D"/>
    <w:rsid w:val="008563F0"/>
    <w:rsid w:val="0085699C"/>
    <w:rsid w:val="00857E02"/>
    <w:rsid w:val="008602D3"/>
    <w:rsid w:val="008608ED"/>
    <w:rsid w:val="00860F82"/>
    <w:rsid w:val="00862B14"/>
    <w:rsid w:val="00862F84"/>
    <w:rsid w:val="0086482D"/>
    <w:rsid w:val="00866155"/>
    <w:rsid w:val="00870B9E"/>
    <w:rsid w:val="00872E80"/>
    <w:rsid w:val="0087312D"/>
    <w:rsid w:val="008742F4"/>
    <w:rsid w:val="0087592F"/>
    <w:rsid w:val="00875A8E"/>
    <w:rsid w:val="008772A0"/>
    <w:rsid w:val="008801CA"/>
    <w:rsid w:val="0088037B"/>
    <w:rsid w:val="008834CA"/>
    <w:rsid w:val="00883662"/>
    <w:rsid w:val="00883943"/>
    <w:rsid w:val="00884FAB"/>
    <w:rsid w:val="008858EB"/>
    <w:rsid w:val="00886CB3"/>
    <w:rsid w:val="00886FF7"/>
    <w:rsid w:val="00887DFD"/>
    <w:rsid w:val="00890888"/>
    <w:rsid w:val="0089130D"/>
    <w:rsid w:val="0089331F"/>
    <w:rsid w:val="00894128"/>
    <w:rsid w:val="00894FD4"/>
    <w:rsid w:val="008977C1"/>
    <w:rsid w:val="0089794E"/>
    <w:rsid w:val="00897A01"/>
    <w:rsid w:val="008A0647"/>
    <w:rsid w:val="008A1B02"/>
    <w:rsid w:val="008A3515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A7"/>
    <w:rsid w:val="008C0AB8"/>
    <w:rsid w:val="008C1928"/>
    <w:rsid w:val="008C25F3"/>
    <w:rsid w:val="008C38D9"/>
    <w:rsid w:val="008C3E24"/>
    <w:rsid w:val="008C3EFE"/>
    <w:rsid w:val="008C4FE5"/>
    <w:rsid w:val="008C5EE4"/>
    <w:rsid w:val="008C7C66"/>
    <w:rsid w:val="008D20A9"/>
    <w:rsid w:val="008D2CA6"/>
    <w:rsid w:val="008D4BB9"/>
    <w:rsid w:val="008D53C7"/>
    <w:rsid w:val="008D64AE"/>
    <w:rsid w:val="008D6A8A"/>
    <w:rsid w:val="008D724E"/>
    <w:rsid w:val="008D7E97"/>
    <w:rsid w:val="008E033A"/>
    <w:rsid w:val="008E0C50"/>
    <w:rsid w:val="008E1B4E"/>
    <w:rsid w:val="008E1BB1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E7FC7"/>
    <w:rsid w:val="008F09CD"/>
    <w:rsid w:val="008F188F"/>
    <w:rsid w:val="008F1987"/>
    <w:rsid w:val="008F1F1C"/>
    <w:rsid w:val="008F2756"/>
    <w:rsid w:val="008F2ACF"/>
    <w:rsid w:val="008F534E"/>
    <w:rsid w:val="008F5B4A"/>
    <w:rsid w:val="008F6098"/>
    <w:rsid w:val="008F7704"/>
    <w:rsid w:val="008F77BE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07062"/>
    <w:rsid w:val="009110C1"/>
    <w:rsid w:val="00911449"/>
    <w:rsid w:val="009124C2"/>
    <w:rsid w:val="00912812"/>
    <w:rsid w:val="00912B23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3978"/>
    <w:rsid w:val="0093521C"/>
    <w:rsid w:val="0093560F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689"/>
    <w:rsid w:val="00956E1A"/>
    <w:rsid w:val="00961A27"/>
    <w:rsid w:val="0096455F"/>
    <w:rsid w:val="0096538D"/>
    <w:rsid w:val="00965EE6"/>
    <w:rsid w:val="00971871"/>
    <w:rsid w:val="00972881"/>
    <w:rsid w:val="009731E0"/>
    <w:rsid w:val="0097395D"/>
    <w:rsid w:val="00973CC5"/>
    <w:rsid w:val="00973EE8"/>
    <w:rsid w:val="009776B1"/>
    <w:rsid w:val="00977D57"/>
    <w:rsid w:val="00977F2F"/>
    <w:rsid w:val="009809C3"/>
    <w:rsid w:val="00981AF6"/>
    <w:rsid w:val="0098441D"/>
    <w:rsid w:val="00985D90"/>
    <w:rsid w:val="009900A7"/>
    <w:rsid w:val="009904C1"/>
    <w:rsid w:val="0099434A"/>
    <w:rsid w:val="00995562"/>
    <w:rsid w:val="00995574"/>
    <w:rsid w:val="009A0081"/>
    <w:rsid w:val="009A1551"/>
    <w:rsid w:val="009A1576"/>
    <w:rsid w:val="009A1CF1"/>
    <w:rsid w:val="009A275F"/>
    <w:rsid w:val="009A294B"/>
    <w:rsid w:val="009A2EB6"/>
    <w:rsid w:val="009A4CD3"/>
    <w:rsid w:val="009A6567"/>
    <w:rsid w:val="009A6BAA"/>
    <w:rsid w:val="009A6C36"/>
    <w:rsid w:val="009A70D4"/>
    <w:rsid w:val="009A78D2"/>
    <w:rsid w:val="009B1330"/>
    <w:rsid w:val="009B1DDD"/>
    <w:rsid w:val="009B3460"/>
    <w:rsid w:val="009B3FA7"/>
    <w:rsid w:val="009B5201"/>
    <w:rsid w:val="009B6296"/>
    <w:rsid w:val="009B6F09"/>
    <w:rsid w:val="009B6F80"/>
    <w:rsid w:val="009B77EF"/>
    <w:rsid w:val="009B7D5C"/>
    <w:rsid w:val="009B7D7E"/>
    <w:rsid w:val="009C0035"/>
    <w:rsid w:val="009C01FF"/>
    <w:rsid w:val="009C028D"/>
    <w:rsid w:val="009C032E"/>
    <w:rsid w:val="009C0CC2"/>
    <w:rsid w:val="009C158D"/>
    <w:rsid w:val="009C43B2"/>
    <w:rsid w:val="009C5896"/>
    <w:rsid w:val="009C5A82"/>
    <w:rsid w:val="009C66D2"/>
    <w:rsid w:val="009C69AB"/>
    <w:rsid w:val="009C7DAD"/>
    <w:rsid w:val="009D0182"/>
    <w:rsid w:val="009D1767"/>
    <w:rsid w:val="009D1BE6"/>
    <w:rsid w:val="009D2232"/>
    <w:rsid w:val="009D24E1"/>
    <w:rsid w:val="009D2524"/>
    <w:rsid w:val="009D298B"/>
    <w:rsid w:val="009D373D"/>
    <w:rsid w:val="009D4146"/>
    <w:rsid w:val="009D43A9"/>
    <w:rsid w:val="009D4A74"/>
    <w:rsid w:val="009D4B70"/>
    <w:rsid w:val="009D541E"/>
    <w:rsid w:val="009D5EE0"/>
    <w:rsid w:val="009D60A8"/>
    <w:rsid w:val="009D68D2"/>
    <w:rsid w:val="009E07A4"/>
    <w:rsid w:val="009E19E3"/>
    <w:rsid w:val="009E1A44"/>
    <w:rsid w:val="009E2F33"/>
    <w:rsid w:val="009E4997"/>
    <w:rsid w:val="009E59A6"/>
    <w:rsid w:val="009E5C84"/>
    <w:rsid w:val="009E5C8D"/>
    <w:rsid w:val="009F0720"/>
    <w:rsid w:val="009F1534"/>
    <w:rsid w:val="009F2558"/>
    <w:rsid w:val="009F425E"/>
    <w:rsid w:val="009F4921"/>
    <w:rsid w:val="009F4F67"/>
    <w:rsid w:val="009F7063"/>
    <w:rsid w:val="009F743A"/>
    <w:rsid w:val="009F7E2D"/>
    <w:rsid w:val="00A001CE"/>
    <w:rsid w:val="00A039B1"/>
    <w:rsid w:val="00A04109"/>
    <w:rsid w:val="00A05049"/>
    <w:rsid w:val="00A055E8"/>
    <w:rsid w:val="00A05AA5"/>
    <w:rsid w:val="00A05DB6"/>
    <w:rsid w:val="00A10553"/>
    <w:rsid w:val="00A130D7"/>
    <w:rsid w:val="00A132C0"/>
    <w:rsid w:val="00A1348B"/>
    <w:rsid w:val="00A14985"/>
    <w:rsid w:val="00A14C46"/>
    <w:rsid w:val="00A14EE6"/>
    <w:rsid w:val="00A150B5"/>
    <w:rsid w:val="00A15A74"/>
    <w:rsid w:val="00A1652D"/>
    <w:rsid w:val="00A16DE7"/>
    <w:rsid w:val="00A17D42"/>
    <w:rsid w:val="00A17FA8"/>
    <w:rsid w:val="00A206D5"/>
    <w:rsid w:val="00A22299"/>
    <w:rsid w:val="00A22329"/>
    <w:rsid w:val="00A22E5D"/>
    <w:rsid w:val="00A22F00"/>
    <w:rsid w:val="00A232F2"/>
    <w:rsid w:val="00A24BF0"/>
    <w:rsid w:val="00A25540"/>
    <w:rsid w:val="00A256E0"/>
    <w:rsid w:val="00A25FB8"/>
    <w:rsid w:val="00A26473"/>
    <w:rsid w:val="00A26C1A"/>
    <w:rsid w:val="00A26C6E"/>
    <w:rsid w:val="00A306C7"/>
    <w:rsid w:val="00A30DB0"/>
    <w:rsid w:val="00A344FE"/>
    <w:rsid w:val="00A35052"/>
    <w:rsid w:val="00A35487"/>
    <w:rsid w:val="00A364B7"/>
    <w:rsid w:val="00A37FF7"/>
    <w:rsid w:val="00A4228D"/>
    <w:rsid w:val="00A42ACB"/>
    <w:rsid w:val="00A42F5A"/>
    <w:rsid w:val="00A43967"/>
    <w:rsid w:val="00A44B80"/>
    <w:rsid w:val="00A44C15"/>
    <w:rsid w:val="00A46654"/>
    <w:rsid w:val="00A466DC"/>
    <w:rsid w:val="00A472C7"/>
    <w:rsid w:val="00A47AD9"/>
    <w:rsid w:val="00A47B1A"/>
    <w:rsid w:val="00A5002F"/>
    <w:rsid w:val="00A51320"/>
    <w:rsid w:val="00A52139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3515"/>
    <w:rsid w:val="00A65F55"/>
    <w:rsid w:val="00A6679D"/>
    <w:rsid w:val="00A66ACC"/>
    <w:rsid w:val="00A67307"/>
    <w:rsid w:val="00A70CB8"/>
    <w:rsid w:val="00A71965"/>
    <w:rsid w:val="00A7285C"/>
    <w:rsid w:val="00A72E00"/>
    <w:rsid w:val="00A74471"/>
    <w:rsid w:val="00A74DDB"/>
    <w:rsid w:val="00A776DF"/>
    <w:rsid w:val="00A77DA7"/>
    <w:rsid w:val="00A8020C"/>
    <w:rsid w:val="00A8075C"/>
    <w:rsid w:val="00A82B24"/>
    <w:rsid w:val="00A841CC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37E"/>
    <w:rsid w:val="00AA0F49"/>
    <w:rsid w:val="00AA2790"/>
    <w:rsid w:val="00AA4A97"/>
    <w:rsid w:val="00AA6D03"/>
    <w:rsid w:val="00AA7387"/>
    <w:rsid w:val="00AB078F"/>
    <w:rsid w:val="00AB0B75"/>
    <w:rsid w:val="00AB1029"/>
    <w:rsid w:val="00AB160F"/>
    <w:rsid w:val="00AB2136"/>
    <w:rsid w:val="00AB35A3"/>
    <w:rsid w:val="00AB4824"/>
    <w:rsid w:val="00AB5910"/>
    <w:rsid w:val="00AB6058"/>
    <w:rsid w:val="00AB7671"/>
    <w:rsid w:val="00AB796A"/>
    <w:rsid w:val="00AB798A"/>
    <w:rsid w:val="00AC0195"/>
    <w:rsid w:val="00AC1E1E"/>
    <w:rsid w:val="00AC26EA"/>
    <w:rsid w:val="00AC2C6C"/>
    <w:rsid w:val="00AC4652"/>
    <w:rsid w:val="00AC49F0"/>
    <w:rsid w:val="00AC54FF"/>
    <w:rsid w:val="00AC6FBD"/>
    <w:rsid w:val="00AC74CF"/>
    <w:rsid w:val="00AC7DF8"/>
    <w:rsid w:val="00AD02AC"/>
    <w:rsid w:val="00AD13C7"/>
    <w:rsid w:val="00AD1904"/>
    <w:rsid w:val="00AD2FFD"/>
    <w:rsid w:val="00AD329C"/>
    <w:rsid w:val="00AD48F2"/>
    <w:rsid w:val="00AD4EA3"/>
    <w:rsid w:val="00AD4F96"/>
    <w:rsid w:val="00AD67DC"/>
    <w:rsid w:val="00AD7230"/>
    <w:rsid w:val="00AD767C"/>
    <w:rsid w:val="00AE0606"/>
    <w:rsid w:val="00AE065C"/>
    <w:rsid w:val="00AE1023"/>
    <w:rsid w:val="00AE25C5"/>
    <w:rsid w:val="00AE3052"/>
    <w:rsid w:val="00AE38E2"/>
    <w:rsid w:val="00AE3EB3"/>
    <w:rsid w:val="00AE47E4"/>
    <w:rsid w:val="00AE5322"/>
    <w:rsid w:val="00AF221E"/>
    <w:rsid w:val="00AF413D"/>
    <w:rsid w:val="00AF4315"/>
    <w:rsid w:val="00AF5A89"/>
    <w:rsid w:val="00AF5BF4"/>
    <w:rsid w:val="00AF72E8"/>
    <w:rsid w:val="00AF72F6"/>
    <w:rsid w:val="00AF73F9"/>
    <w:rsid w:val="00B004BF"/>
    <w:rsid w:val="00B00720"/>
    <w:rsid w:val="00B01E37"/>
    <w:rsid w:val="00B0289A"/>
    <w:rsid w:val="00B030F3"/>
    <w:rsid w:val="00B03FA1"/>
    <w:rsid w:val="00B04192"/>
    <w:rsid w:val="00B050FB"/>
    <w:rsid w:val="00B109B4"/>
    <w:rsid w:val="00B12886"/>
    <w:rsid w:val="00B12F8C"/>
    <w:rsid w:val="00B138B6"/>
    <w:rsid w:val="00B14291"/>
    <w:rsid w:val="00B151C0"/>
    <w:rsid w:val="00B153B0"/>
    <w:rsid w:val="00B15974"/>
    <w:rsid w:val="00B22809"/>
    <w:rsid w:val="00B22E00"/>
    <w:rsid w:val="00B247F1"/>
    <w:rsid w:val="00B25340"/>
    <w:rsid w:val="00B27BFA"/>
    <w:rsid w:val="00B30CA1"/>
    <w:rsid w:val="00B30CB5"/>
    <w:rsid w:val="00B30EE8"/>
    <w:rsid w:val="00B329FB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6882"/>
    <w:rsid w:val="00B474E7"/>
    <w:rsid w:val="00B47990"/>
    <w:rsid w:val="00B500D8"/>
    <w:rsid w:val="00B505B5"/>
    <w:rsid w:val="00B53127"/>
    <w:rsid w:val="00B53252"/>
    <w:rsid w:val="00B53278"/>
    <w:rsid w:val="00B537F9"/>
    <w:rsid w:val="00B53BCF"/>
    <w:rsid w:val="00B54AD2"/>
    <w:rsid w:val="00B57395"/>
    <w:rsid w:val="00B6099E"/>
    <w:rsid w:val="00B62959"/>
    <w:rsid w:val="00B62E1F"/>
    <w:rsid w:val="00B62F47"/>
    <w:rsid w:val="00B63037"/>
    <w:rsid w:val="00B635D1"/>
    <w:rsid w:val="00B63816"/>
    <w:rsid w:val="00B63CEC"/>
    <w:rsid w:val="00B640F3"/>
    <w:rsid w:val="00B64A75"/>
    <w:rsid w:val="00B65BFE"/>
    <w:rsid w:val="00B66270"/>
    <w:rsid w:val="00B676A1"/>
    <w:rsid w:val="00B701CF"/>
    <w:rsid w:val="00B718B7"/>
    <w:rsid w:val="00B724DA"/>
    <w:rsid w:val="00B7524D"/>
    <w:rsid w:val="00B7680C"/>
    <w:rsid w:val="00B76EFE"/>
    <w:rsid w:val="00B7713E"/>
    <w:rsid w:val="00B77488"/>
    <w:rsid w:val="00B81AFF"/>
    <w:rsid w:val="00B825DC"/>
    <w:rsid w:val="00B84051"/>
    <w:rsid w:val="00B8555C"/>
    <w:rsid w:val="00B85C69"/>
    <w:rsid w:val="00B86384"/>
    <w:rsid w:val="00B86B9F"/>
    <w:rsid w:val="00B87880"/>
    <w:rsid w:val="00B90B3F"/>
    <w:rsid w:val="00B91443"/>
    <w:rsid w:val="00B92F10"/>
    <w:rsid w:val="00B92FEB"/>
    <w:rsid w:val="00B9335A"/>
    <w:rsid w:val="00B939C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984"/>
    <w:rsid w:val="00BB6E39"/>
    <w:rsid w:val="00BB7197"/>
    <w:rsid w:val="00BC00D8"/>
    <w:rsid w:val="00BC06AD"/>
    <w:rsid w:val="00BC0B1A"/>
    <w:rsid w:val="00BC0EC6"/>
    <w:rsid w:val="00BC170D"/>
    <w:rsid w:val="00BC1C39"/>
    <w:rsid w:val="00BC2C1F"/>
    <w:rsid w:val="00BC2D0A"/>
    <w:rsid w:val="00BC36AE"/>
    <w:rsid w:val="00BC3EAA"/>
    <w:rsid w:val="00BC3FD0"/>
    <w:rsid w:val="00BC52CF"/>
    <w:rsid w:val="00BC7205"/>
    <w:rsid w:val="00BC794D"/>
    <w:rsid w:val="00BC7CB8"/>
    <w:rsid w:val="00BD2968"/>
    <w:rsid w:val="00BD2E3A"/>
    <w:rsid w:val="00BD51F2"/>
    <w:rsid w:val="00BD5A60"/>
    <w:rsid w:val="00BD5D16"/>
    <w:rsid w:val="00BD6427"/>
    <w:rsid w:val="00BD671D"/>
    <w:rsid w:val="00BE0257"/>
    <w:rsid w:val="00BE0C64"/>
    <w:rsid w:val="00BE14E0"/>
    <w:rsid w:val="00BE29C6"/>
    <w:rsid w:val="00BE36E7"/>
    <w:rsid w:val="00BE3921"/>
    <w:rsid w:val="00BE3AF6"/>
    <w:rsid w:val="00BE3E95"/>
    <w:rsid w:val="00BE4179"/>
    <w:rsid w:val="00BE48A2"/>
    <w:rsid w:val="00BE4BEE"/>
    <w:rsid w:val="00BE7C45"/>
    <w:rsid w:val="00BF0E44"/>
    <w:rsid w:val="00BF1D42"/>
    <w:rsid w:val="00BF227C"/>
    <w:rsid w:val="00BF22E7"/>
    <w:rsid w:val="00BF3682"/>
    <w:rsid w:val="00BF4095"/>
    <w:rsid w:val="00BF56FB"/>
    <w:rsid w:val="00BF626D"/>
    <w:rsid w:val="00BF6A64"/>
    <w:rsid w:val="00BF7570"/>
    <w:rsid w:val="00BF7CCD"/>
    <w:rsid w:val="00C00897"/>
    <w:rsid w:val="00C02D52"/>
    <w:rsid w:val="00C0394C"/>
    <w:rsid w:val="00C03F3F"/>
    <w:rsid w:val="00C041ED"/>
    <w:rsid w:val="00C07BB1"/>
    <w:rsid w:val="00C113BD"/>
    <w:rsid w:val="00C12071"/>
    <w:rsid w:val="00C123AB"/>
    <w:rsid w:val="00C12FB7"/>
    <w:rsid w:val="00C177D3"/>
    <w:rsid w:val="00C17EAB"/>
    <w:rsid w:val="00C2257C"/>
    <w:rsid w:val="00C22927"/>
    <w:rsid w:val="00C22A97"/>
    <w:rsid w:val="00C22B3B"/>
    <w:rsid w:val="00C22B4D"/>
    <w:rsid w:val="00C232C7"/>
    <w:rsid w:val="00C2364C"/>
    <w:rsid w:val="00C24D4C"/>
    <w:rsid w:val="00C25556"/>
    <w:rsid w:val="00C26818"/>
    <w:rsid w:val="00C26B9C"/>
    <w:rsid w:val="00C3312A"/>
    <w:rsid w:val="00C3673F"/>
    <w:rsid w:val="00C36D2E"/>
    <w:rsid w:val="00C36E83"/>
    <w:rsid w:val="00C370FE"/>
    <w:rsid w:val="00C378F0"/>
    <w:rsid w:val="00C37D9A"/>
    <w:rsid w:val="00C40883"/>
    <w:rsid w:val="00C43103"/>
    <w:rsid w:val="00C43B8B"/>
    <w:rsid w:val="00C44303"/>
    <w:rsid w:val="00C44A2F"/>
    <w:rsid w:val="00C44A68"/>
    <w:rsid w:val="00C45705"/>
    <w:rsid w:val="00C45DA4"/>
    <w:rsid w:val="00C46340"/>
    <w:rsid w:val="00C47AC8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071C"/>
    <w:rsid w:val="00C613B3"/>
    <w:rsid w:val="00C62231"/>
    <w:rsid w:val="00C624F8"/>
    <w:rsid w:val="00C6509A"/>
    <w:rsid w:val="00C65F84"/>
    <w:rsid w:val="00C665E6"/>
    <w:rsid w:val="00C668BE"/>
    <w:rsid w:val="00C669B0"/>
    <w:rsid w:val="00C67244"/>
    <w:rsid w:val="00C70CDC"/>
    <w:rsid w:val="00C70D89"/>
    <w:rsid w:val="00C71295"/>
    <w:rsid w:val="00C714F4"/>
    <w:rsid w:val="00C71A6B"/>
    <w:rsid w:val="00C72A7A"/>
    <w:rsid w:val="00C744B7"/>
    <w:rsid w:val="00C74AED"/>
    <w:rsid w:val="00C75DBC"/>
    <w:rsid w:val="00C77FB1"/>
    <w:rsid w:val="00C80FB8"/>
    <w:rsid w:val="00C8191F"/>
    <w:rsid w:val="00C81E58"/>
    <w:rsid w:val="00C82635"/>
    <w:rsid w:val="00C828C8"/>
    <w:rsid w:val="00C850F4"/>
    <w:rsid w:val="00C85DE9"/>
    <w:rsid w:val="00C86733"/>
    <w:rsid w:val="00C86F4A"/>
    <w:rsid w:val="00C86F52"/>
    <w:rsid w:val="00C87204"/>
    <w:rsid w:val="00C87DF4"/>
    <w:rsid w:val="00C87FB3"/>
    <w:rsid w:val="00C90124"/>
    <w:rsid w:val="00C90433"/>
    <w:rsid w:val="00C92D25"/>
    <w:rsid w:val="00C92F69"/>
    <w:rsid w:val="00C94AC6"/>
    <w:rsid w:val="00C966F7"/>
    <w:rsid w:val="00C968E7"/>
    <w:rsid w:val="00C97E23"/>
    <w:rsid w:val="00CA000C"/>
    <w:rsid w:val="00CA0245"/>
    <w:rsid w:val="00CA06C6"/>
    <w:rsid w:val="00CA3061"/>
    <w:rsid w:val="00CA5464"/>
    <w:rsid w:val="00CA5765"/>
    <w:rsid w:val="00CA5C0C"/>
    <w:rsid w:val="00CA5E36"/>
    <w:rsid w:val="00CB053E"/>
    <w:rsid w:val="00CB0F59"/>
    <w:rsid w:val="00CB1EA9"/>
    <w:rsid w:val="00CB26AE"/>
    <w:rsid w:val="00CB36A9"/>
    <w:rsid w:val="00CB5276"/>
    <w:rsid w:val="00CB58ED"/>
    <w:rsid w:val="00CB6303"/>
    <w:rsid w:val="00CB63B7"/>
    <w:rsid w:val="00CB6CD8"/>
    <w:rsid w:val="00CB77CF"/>
    <w:rsid w:val="00CC0C9A"/>
    <w:rsid w:val="00CC42E0"/>
    <w:rsid w:val="00CC4CC5"/>
    <w:rsid w:val="00CC4D8F"/>
    <w:rsid w:val="00CC5027"/>
    <w:rsid w:val="00CC68F3"/>
    <w:rsid w:val="00CC7572"/>
    <w:rsid w:val="00CC7816"/>
    <w:rsid w:val="00CD13A3"/>
    <w:rsid w:val="00CD24D9"/>
    <w:rsid w:val="00CD578E"/>
    <w:rsid w:val="00CD6396"/>
    <w:rsid w:val="00CD702F"/>
    <w:rsid w:val="00CD7474"/>
    <w:rsid w:val="00CD77BE"/>
    <w:rsid w:val="00CE1CB5"/>
    <w:rsid w:val="00CE1CB9"/>
    <w:rsid w:val="00CE39B7"/>
    <w:rsid w:val="00CE4749"/>
    <w:rsid w:val="00CE5D0D"/>
    <w:rsid w:val="00CE64E1"/>
    <w:rsid w:val="00CE6F45"/>
    <w:rsid w:val="00CE788D"/>
    <w:rsid w:val="00CF0006"/>
    <w:rsid w:val="00CF1502"/>
    <w:rsid w:val="00CF227D"/>
    <w:rsid w:val="00CF264A"/>
    <w:rsid w:val="00CF2F91"/>
    <w:rsid w:val="00CF3405"/>
    <w:rsid w:val="00CF59A9"/>
    <w:rsid w:val="00CF7DAD"/>
    <w:rsid w:val="00CF7EB0"/>
    <w:rsid w:val="00D00B0B"/>
    <w:rsid w:val="00D00CE2"/>
    <w:rsid w:val="00D017D5"/>
    <w:rsid w:val="00D01E15"/>
    <w:rsid w:val="00D021C0"/>
    <w:rsid w:val="00D0229B"/>
    <w:rsid w:val="00D0279F"/>
    <w:rsid w:val="00D0293E"/>
    <w:rsid w:val="00D044B0"/>
    <w:rsid w:val="00D04C2C"/>
    <w:rsid w:val="00D055B3"/>
    <w:rsid w:val="00D05825"/>
    <w:rsid w:val="00D05BD0"/>
    <w:rsid w:val="00D05E72"/>
    <w:rsid w:val="00D060DB"/>
    <w:rsid w:val="00D07234"/>
    <w:rsid w:val="00D10103"/>
    <w:rsid w:val="00D10594"/>
    <w:rsid w:val="00D10668"/>
    <w:rsid w:val="00D125A4"/>
    <w:rsid w:val="00D1445E"/>
    <w:rsid w:val="00D14A06"/>
    <w:rsid w:val="00D15216"/>
    <w:rsid w:val="00D157E6"/>
    <w:rsid w:val="00D15993"/>
    <w:rsid w:val="00D16858"/>
    <w:rsid w:val="00D2017E"/>
    <w:rsid w:val="00D20EFF"/>
    <w:rsid w:val="00D23C8C"/>
    <w:rsid w:val="00D2446C"/>
    <w:rsid w:val="00D2612D"/>
    <w:rsid w:val="00D26D64"/>
    <w:rsid w:val="00D31DBF"/>
    <w:rsid w:val="00D32A32"/>
    <w:rsid w:val="00D32E23"/>
    <w:rsid w:val="00D33D20"/>
    <w:rsid w:val="00D33E7B"/>
    <w:rsid w:val="00D345E5"/>
    <w:rsid w:val="00D34CC2"/>
    <w:rsid w:val="00D3520D"/>
    <w:rsid w:val="00D357AC"/>
    <w:rsid w:val="00D357C9"/>
    <w:rsid w:val="00D36BAF"/>
    <w:rsid w:val="00D36D0F"/>
    <w:rsid w:val="00D448C4"/>
    <w:rsid w:val="00D455C5"/>
    <w:rsid w:val="00D45711"/>
    <w:rsid w:val="00D45D21"/>
    <w:rsid w:val="00D468FD"/>
    <w:rsid w:val="00D47628"/>
    <w:rsid w:val="00D47789"/>
    <w:rsid w:val="00D50481"/>
    <w:rsid w:val="00D50635"/>
    <w:rsid w:val="00D51230"/>
    <w:rsid w:val="00D52607"/>
    <w:rsid w:val="00D52FCF"/>
    <w:rsid w:val="00D53976"/>
    <w:rsid w:val="00D53B40"/>
    <w:rsid w:val="00D54789"/>
    <w:rsid w:val="00D5604F"/>
    <w:rsid w:val="00D57CEC"/>
    <w:rsid w:val="00D57D4A"/>
    <w:rsid w:val="00D61226"/>
    <w:rsid w:val="00D613D4"/>
    <w:rsid w:val="00D6230F"/>
    <w:rsid w:val="00D62F0A"/>
    <w:rsid w:val="00D63C59"/>
    <w:rsid w:val="00D645AD"/>
    <w:rsid w:val="00D64F02"/>
    <w:rsid w:val="00D65A00"/>
    <w:rsid w:val="00D662EB"/>
    <w:rsid w:val="00D66442"/>
    <w:rsid w:val="00D705EC"/>
    <w:rsid w:val="00D70E07"/>
    <w:rsid w:val="00D70F55"/>
    <w:rsid w:val="00D71960"/>
    <w:rsid w:val="00D71C50"/>
    <w:rsid w:val="00D72EAB"/>
    <w:rsid w:val="00D73638"/>
    <w:rsid w:val="00D73D35"/>
    <w:rsid w:val="00D74A01"/>
    <w:rsid w:val="00D75DFF"/>
    <w:rsid w:val="00D76003"/>
    <w:rsid w:val="00D764B7"/>
    <w:rsid w:val="00D765E1"/>
    <w:rsid w:val="00D76771"/>
    <w:rsid w:val="00D80977"/>
    <w:rsid w:val="00D80ED0"/>
    <w:rsid w:val="00D816D9"/>
    <w:rsid w:val="00D8178B"/>
    <w:rsid w:val="00D818EE"/>
    <w:rsid w:val="00D8195D"/>
    <w:rsid w:val="00D82E91"/>
    <w:rsid w:val="00D8304A"/>
    <w:rsid w:val="00D83307"/>
    <w:rsid w:val="00D836A3"/>
    <w:rsid w:val="00D84924"/>
    <w:rsid w:val="00D85DE5"/>
    <w:rsid w:val="00D86C4B"/>
    <w:rsid w:val="00D87311"/>
    <w:rsid w:val="00D9038A"/>
    <w:rsid w:val="00D90CE3"/>
    <w:rsid w:val="00D921DE"/>
    <w:rsid w:val="00D92B7E"/>
    <w:rsid w:val="00D95179"/>
    <w:rsid w:val="00D95D69"/>
    <w:rsid w:val="00DA07BA"/>
    <w:rsid w:val="00DA1CF5"/>
    <w:rsid w:val="00DA2CD8"/>
    <w:rsid w:val="00DA6B08"/>
    <w:rsid w:val="00DA7FD9"/>
    <w:rsid w:val="00DB1062"/>
    <w:rsid w:val="00DB177C"/>
    <w:rsid w:val="00DB17FB"/>
    <w:rsid w:val="00DB2558"/>
    <w:rsid w:val="00DB317D"/>
    <w:rsid w:val="00DB3CEF"/>
    <w:rsid w:val="00DB4C9F"/>
    <w:rsid w:val="00DB7796"/>
    <w:rsid w:val="00DC16AE"/>
    <w:rsid w:val="00DC3059"/>
    <w:rsid w:val="00DC398A"/>
    <w:rsid w:val="00DC3A26"/>
    <w:rsid w:val="00DC3CDA"/>
    <w:rsid w:val="00DC58F4"/>
    <w:rsid w:val="00DC59E9"/>
    <w:rsid w:val="00DC5E27"/>
    <w:rsid w:val="00DC6A6D"/>
    <w:rsid w:val="00DC718E"/>
    <w:rsid w:val="00DC748F"/>
    <w:rsid w:val="00DC7605"/>
    <w:rsid w:val="00DC79C9"/>
    <w:rsid w:val="00DD09FA"/>
    <w:rsid w:val="00DD1C0D"/>
    <w:rsid w:val="00DD24CE"/>
    <w:rsid w:val="00DD2F55"/>
    <w:rsid w:val="00DD379C"/>
    <w:rsid w:val="00DD3AB5"/>
    <w:rsid w:val="00DD461C"/>
    <w:rsid w:val="00DD562A"/>
    <w:rsid w:val="00DD7AEF"/>
    <w:rsid w:val="00DD7D61"/>
    <w:rsid w:val="00DD7F56"/>
    <w:rsid w:val="00DE061B"/>
    <w:rsid w:val="00DE1281"/>
    <w:rsid w:val="00DE262C"/>
    <w:rsid w:val="00DE2BDA"/>
    <w:rsid w:val="00DE30ED"/>
    <w:rsid w:val="00DE3571"/>
    <w:rsid w:val="00DE3F30"/>
    <w:rsid w:val="00DE4635"/>
    <w:rsid w:val="00DE466B"/>
    <w:rsid w:val="00DE535A"/>
    <w:rsid w:val="00DE69EC"/>
    <w:rsid w:val="00DE6DF3"/>
    <w:rsid w:val="00DE6E4F"/>
    <w:rsid w:val="00DF01F7"/>
    <w:rsid w:val="00DF076F"/>
    <w:rsid w:val="00DF1260"/>
    <w:rsid w:val="00DF347D"/>
    <w:rsid w:val="00DF3AD4"/>
    <w:rsid w:val="00DF4943"/>
    <w:rsid w:val="00DF4D17"/>
    <w:rsid w:val="00DF5049"/>
    <w:rsid w:val="00DF567B"/>
    <w:rsid w:val="00DF6881"/>
    <w:rsid w:val="00DF6983"/>
    <w:rsid w:val="00E00062"/>
    <w:rsid w:val="00E01C39"/>
    <w:rsid w:val="00E058B3"/>
    <w:rsid w:val="00E060C1"/>
    <w:rsid w:val="00E07391"/>
    <w:rsid w:val="00E11DC5"/>
    <w:rsid w:val="00E12811"/>
    <w:rsid w:val="00E12E37"/>
    <w:rsid w:val="00E13821"/>
    <w:rsid w:val="00E146EA"/>
    <w:rsid w:val="00E14A82"/>
    <w:rsid w:val="00E14EAC"/>
    <w:rsid w:val="00E15D67"/>
    <w:rsid w:val="00E162A9"/>
    <w:rsid w:val="00E175A9"/>
    <w:rsid w:val="00E20F29"/>
    <w:rsid w:val="00E21360"/>
    <w:rsid w:val="00E227F9"/>
    <w:rsid w:val="00E232BF"/>
    <w:rsid w:val="00E2348B"/>
    <w:rsid w:val="00E240F8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202"/>
    <w:rsid w:val="00E40F24"/>
    <w:rsid w:val="00E4191B"/>
    <w:rsid w:val="00E42096"/>
    <w:rsid w:val="00E42B91"/>
    <w:rsid w:val="00E45E3D"/>
    <w:rsid w:val="00E46119"/>
    <w:rsid w:val="00E477CD"/>
    <w:rsid w:val="00E50FD9"/>
    <w:rsid w:val="00E52434"/>
    <w:rsid w:val="00E52AE3"/>
    <w:rsid w:val="00E52B61"/>
    <w:rsid w:val="00E52C02"/>
    <w:rsid w:val="00E52C31"/>
    <w:rsid w:val="00E54706"/>
    <w:rsid w:val="00E550A4"/>
    <w:rsid w:val="00E60676"/>
    <w:rsid w:val="00E606C4"/>
    <w:rsid w:val="00E60E3A"/>
    <w:rsid w:val="00E61EBC"/>
    <w:rsid w:val="00E6268D"/>
    <w:rsid w:val="00E627FD"/>
    <w:rsid w:val="00E62D33"/>
    <w:rsid w:val="00E63534"/>
    <w:rsid w:val="00E6630C"/>
    <w:rsid w:val="00E67361"/>
    <w:rsid w:val="00E708D4"/>
    <w:rsid w:val="00E70DED"/>
    <w:rsid w:val="00E74A52"/>
    <w:rsid w:val="00E74DAC"/>
    <w:rsid w:val="00E756BD"/>
    <w:rsid w:val="00E75BF4"/>
    <w:rsid w:val="00E75F6E"/>
    <w:rsid w:val="00E80DDF"/>
    <w:rsid w:val="00E81864"/>
    <w:rsid w:val="00E82889"/>
    <w:rsid w:val="00E82CB0"/>
    <w:rsid w:val="00E82DBB"/>
    <w:rsid w:val="00E857F6"/>
    <w:rsid w:val="00E85BFB"/>
    <w:rsid w:val="00E86643"/>
    <w:rsid w:val="00E87CFA"/>
    <w:rsid w:val="00E903C8"/>
    <w:rsid w:val="00E9260C"/>
    <w:rsid w:val="00E94136"/>
    <w:rsid w:val="00E9494C"/>
    <w:rsid w:val="00E94986"/>
    <w:rsid w:val="00E94B72"/>
    <w:rsid w:val="00E953A6"/>
    <w:rsid w:val="00E957E7"/>
    <w:rsid w:val="00E9743F"/>
    <w:rsid w:val="00E97C62"/>
    <w:rsid w:val="00E97F89"/>
    <w:rsid w:val="00EA0479"/>
    <w:rsid w:val="00EA0798"/>
    <w:rsid w:val="00EA0C39"/>
    <w:rsid w:val="00EA24AD"/>
    <w:rsid w:val="00EA31E5"/>
    <w:rsid w:val="00EA3CE9"/>
    <w:rsid w:val="00EA43B1"/>
    <w:rsid w:val="00EA4906"/>
    <w:rsid w:val="00EA49CC"/>
    <w:rsid w:val="00EA5F01"/>
    <w:rsid w:val="00EA641B"/>
    <w:rsid w:val="00EA7842"/>
    <w:rsid w:val="00EB176F"/>
    <w:rsid w:val="00EB25EC"/>
    <w:rsid w:val="00EB30F5"/>
    <w:rsid w:val="00EB32B1"/>
    <w:rsid w:val="00EB35FC"/>
    <w:rsid w:val="00EB5632"/>
    <w:rsid w:val="00EB5DC6"/>
    <w:rsid w:val="00EB675F"/>
    <w:rsid w:val="00EB7595"/>
    <w:rsid w:val="00EB7F6F"/>
    <w:rsid w:val="00EC060F"/>
    <w:rsid w:val="00EC2606"/>
    <w:rsid w:val="00EC2B6A"/>
    <w:rsid w:val="00EC5478"/>
    <w:rsid w:val="00EC6A40"/>
    <w:rsid w:val="00EC7101"/>
    <w:rsid w:val="00ED05CB"/>
    <w:rsid w:val="00ED176F"/>
    <w:rsid w:val="00ED1794"/>
    <w:rsid w:val="00ED2F04"/>
    <w:rsid w:val="00ED4025"/>
    <w:rsid w:val="00ED4231"/>
    <w:rsid w:val="00ED665D"/>
    <w:rsid w:val="00ED7056"/>
    <w:rsid w:val="00EE1149"/>
    <w:rsid w:val="00EE1EAF"/>
    <w:rsid w:val="00EE2557"/>
    <w:rsid w:val="00EE3F8C"/>
    <w:rsid w:val="00EE5971"/>
    <w:rsid w:val="00EE6B7B"/>
    <w:rsid w:val="00EE749C"/>
    <w:rsid w:val="00EE79B8"/>
    <w:rsid w:val="00EF2C05"/>
    <w:rsid w:val="00EF33E1"/>
    <w:rsid w:val="00EF4BBB"/>
    <w:rsid w:val="00EF4BCF"/>
    <w:rsid w:val="00EF5936"/>
    <w:rsid w:val="00EF64A7"/>
    <w:rsid w:val="00EF6A22"/>
    <w:rsid w:val="00EF6D52"/>
    <w:rsid w:val="00EF71C4"/>
    <w:rsid w:val="00EF7624"/>
    <w:rsid w:val="00EF7AA1"/>
    <w:rsid w:val="00EF7D8E"/>
    <w:rsid w:val="00EF7E36"/>
    <w:rsid w:val="00EF7F31"/>
    <w:rsid w:val="00F00258"/>
    <w:rsid w:val="00F02506"/>
    <w:rsid w:val="00F03278"/>
    <w:rsid w:val="00F0431A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16433"/>
    <w:rsid w:val="00F16C84"/>
    <w:rsid w:val="00F2070E"/>
    <w:rsid w:val="00F218A1"/>
    <w:rsid w:val="00F22210"/>
    <w:rsid w:val="00F23E2F"/>
    <w:rsid w:val="00F242FC"/>
    <w:rsid w:val="00F2444D"/>
    <w:rsid w:val="00F24D32"/>
    <w:rsid w:val="00F25ED9"/>
    <w:rsid w:val="00F2750E"/>
    <w:rsid w:val="00F2785F"/>
    <w:rsid w:val="00F27E6F"/>
    <w:rsid w:val="00F30CBE"/>
    <w:rsid w:val="00F320B0"/>
    <w:rsid w:val="00F3312B"/>
    <w:rsid w:val="00F336BB"/>
    <w:rsid w:val="00F33DA2"/>
    <w:rsid w:val="00F340D2"/>
    <w:rsid w:val="00F3513E"/>
    <w:rsid w:val="00F35245"/>
    <w:rsid w:val="00F3525E"/>
    <w:rsid w:val="00F36240"/>
    <w:rsid w:val="00F366BE"/>
    <w:rsid w:val="00F36829"/>
    <w:rsid w:val="00F36FE0"/>
    <w:rsid w:val="00F374FA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F70"/>
    <w:rsid w:val="00F51712"/>
    <w:rsid w:val="00F52605"/>
    <w:rsid w:val="00F527C7"/>
    <w:rsid w:val="00F53419"/>
    <w:rsid w:val="00F5382E"/>
    <w:rsid w:val="00F54AB2"/>
    <w:rsid w:val="00F54B55"/>
    <w:rsid w:val="00F54E59"/>
    <w:rsid w:val="00F555D0"/>
    <w:rsid w:val="00F55CE3"/>
    <w:rsid w:val="00F60709"/>
    <w:rsid w:val="00F607F1"/>
    <w:rsid w:val="00F639A4"/>
    <w:rsid w:val="00F64B95"/>
    <w:rsid w:val="00F64D82"/>
    <w:rsid w:val="00F65D52"/>
    <w:rsid w:val="00F679E8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1998"/>
    <w:rsid w:val="00F81E1F"/>
    <w:rsid w:val="00F82002"/>
    <w:rsid w:val="00F82E61"/>
    <w:rsid w:val="00F833ED"/>
    <w:rsid w:val="00F848C4"/>
    <w:rsid w:val="00F852B0"/>
    <w:rsid w:val="00F85AF9"/>
    <w:rsid w:val="00F86C96"/>
    <w:rsid w:val="00F86D21"/>
    <w:rsid w:val="00F90652"/>
    <w:rsid w:val="00F90A00"/>
    <w:rsid w:val="00F91892"/>
    <w:rsid w:val="00F923C7"/>
    <w:rsid w:val="00F930B4"/>
    <w:rsid w:val="00F93B3F"/>
    <w:rsid w:val="00F93BF3"/>
    <w:rsid w:val="00F944DE"/>
    <w:rsid w:val="00F94AFB"/>
    <w:rsid w:val="00F95498"/>
    <w:rsid w:val="00F95EB9"/>
    <w:rsid w:val="00F9650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45AA"/>
    <w:rsid w:val="00FB59BB"/>
    <w:rsid w:val="00FB60F1"/>
    <w:rsid w:val="00FB7629"/>
    <w:rsid w:val="00FB78AD"/>
    <w:rsid w:val="00FB7B89"/>
    <w:rsid w:val="00FC0EB1"/>
    <w:rsid w:val="00FC1102"/>
    <w:rsid w:val="00FC1686"/>
    <w:rsid w:val="00FC4A85"/>
    <w:rsid w:val="00FC785B"/>
    <w:rsid w:val="00FC799C"/>
    <w:rsid w:val="00FD0D34"/>
    <w:rsid w:val="00FD137D"/>
    <w:rsid w:val="00FD21F1"/>
    <w:rsid w:val="00FD311B"/>
    <w:rsid w:val="00FD5921"/>
    <w:rsid w:val="00FD686B"/>
    <w:rsid w:val="00FD72A2"/>
    <w:rsid w:val="00FD7CC7"/>
    <w:rsid w:val="00FE04AA"/>
    <w:rsid w:val="00FE0DB3"/>
    <w:rsid w:val="00FE165E"/>
    <w:rsid w:val="00FE1DCE"/>
    <w:rsid w:val="00FE2003"/>
    <w:rsid w:val="00FE244C"/>
    <w:rsid w:val="00FE2A20"/>
    <w:rsid w:val="00FE311F"/>
    <w:rsid w:val="00FE3474"/>
    <w:rsid w:val="00FE3732"/>
    <w:rsid w:val="00FE42CD"/>
    <w:rsid w:val="00FE5198"/>
    <w:rsid w:val="00FE609D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52BC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66A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E5C84"/>
    <w:rPr>
      <w:rFonts w:ascii="Calibri" w:hAnsi="Calibri" w:cs="Calibri"/>
      <w:b/>
      <w:bCs/>
      <w:sz w:val="28"/>
      <w:szCs w:val="28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0B11FD"/>
  </w:style>
  <w:style w:type="character" w:customStyle="1" w:styleId="13">
    <w:name w:val="Знак Знак13"/>
    <w:basedOn w:val="DefaultParagraphFont"/>
    <w:uiPriority w:val="99"/>
    <w:rsid w:val="002652BC"/>
  </w:style>
  <w:style w:type="character" w:customStyle="1" w:styleId="14">
    <w:name w:val="Знак Знак14"/>
    <w:basedOn w:val="DefaultParagraphFont"/>
    <w:uiPriority w:val="99"/>
    <w:rsid w:val="00022182"/>
  </w:style>
  <w:style w:type="character" w:customStyle="1" w:styleId="15">
    <w:name w:val="Знак Знак15"/>
    <w:basedOn w:val="DefaultParagraphFont"/>
    <w:uiPriority w:val="99"/>
    <w:rsid w:val="00D32E23"/>
  </w:style>
  <w:style w:type="character" w:customStyle="1" w:styleId="16">
    <w:name w:val="Знак Знак16"/>
    <w:basedOn w:val="DefaultParagraphFont"/>
    <w:uiPriority w:val="99"/>
    <w:rsid w:val="00F27E6F"/>
  </w:style>
  <w:style w:type="character" w:customStyle="1" w:styleId="17">
    <w:name w:val="Знак Знак17"/>
    <w:basedOn w:val="DefaultParagraphFont"/>
    <w:uiPriority w:val="99"/>
    <w:rsid w:val="00723272"/>
  </w:style>
  <w:style w:type="character" w:customStyle="1" w:styleId="18">
    <w:name w:val="Знак Знак18"/>
    <w:basedOn w:val="DefaultParagraphFont"/>
    <w:uiPriority w:val="99"/>
    <w:rsid w:val="00912B23"/>
  </w:style>
  <w:style w:type="character" w:customStyle="1" w:styleId="19">
    <w:name w:val="Знак Знак19"/>
    <w:basedOn w:val="DefaultParagraphFont"/>
    <w:uiPriority w:val="99"/>
    <w:rsid w:val="00E9743F"/>
  </w:style>
  <w:style w:type="character" w:customStyle="1" w:styleId="110">
    <w:name w:val="Знак Знак110"/>
    <w:basedOn w:val="DefaultParagraphFont"/>
    <w:uiPriority w:val="99"/>
    <w:rsid w:val="0055308E"/>
  </w:style>
  <w:style w:type="character" w:customStyle="1" w:styleId="111">
    <w:name w:val="Знак Знак111"/>
    <w:basedOn w:val="DefaultParagraphFont"/>
    <w:uiPriority w:val="99"/>
    <w:rsid w:val="00A841CC"/>
  </w:style>
  <w:style w:type="character" w:customStyle="1" w:styleId="112">
    <w:name w:val="Знак Знак112"/>
    <w:basedOn w:val="DefaultParagraphFont"/>
    <w:uiPriority w:val="99"/>
    <w:rsid w:val="00FB45AA"/>
  </w:style>
  <w:style w:type="character" w:customStyle="1" w:styleId="113">
    <w:name w:val="Знак Знак113"/>
    <w:basedOn w:val="DefaultParagraphFont"/>
    <w:uiPriority w:val="99"/>
    <w:rsid w:val="00F0431A"/>
  </w:style>
  <w:style w:type="character" w:customStyle="1" w:styleId="114">
    <w:name w:val="Знак Знак114"/>
    <w:basedOn w:val="DefaultParagraphFont"/>
    <w:uiPriority w:val="99"/>
    <w:rsid w:val="00417DCB"/>
  </w:style>
  <w:style w:type="character" w:customStyle="1" w:styleId="115">
    <w:name w:val="Знак Знак115"/>
    <w:basedOn w:val="DefaultParagraphFont"/>
    <w:uiPriority w:val="99"/>
    <w:rsid w:val="008F77BE"/>
  </w:style>
  <w:style w:type="character" w:customStyle="1" w:styleId="116">
    <w:name w:val="Знак Знак116"/>
    <w:basedOn w:val="DefaultParagraphFont"/>
    <w:uiPriority w:val="99"/>
    <w:rsid w:val="00B63CEC"/>
  </w:style>
  <w:style w:type="character" w:customStyle="1" w:styleId="117">
    <w:name w:val="Знак Знак117"/>
    <w:basedOn w:val="DefaultParagraphFont"/>
    <w:uiPriority w:val="99"/>
    <w:rsid w:val="0084324A"/>
  </w:style>
  <w:style w:type="character" w:customStyle="1" w:styleId="118">
    <w:name w:val="Знак Знак118"/>
    <w:basedOn w:val="DefaultParagraphFont"/>
    <w:uiPriority w:val="99"/>
    <w:rsid w:val="005B0243"/>
  </w:style>
  <w:style w:type="character" w:customStyle="1" w:styleId="119">
    <w:name w:val="Знак Знак119"/>
    <w:basedOn w:val="DefaultParagraphFont"/>
    <w:uiPriority w:val="99"/>
    <w:rsid w:val="000D6ECC"/>
  </w:style>
  <w:style w:type="character" w:customStyle="1" w:styleId="120">
    <w:name w:val="Знак Знак120"/>
    <w:basedOn w:val="DefaultParagraphFont"/>
    <w:uiPriority w:val="99"/>
    <w:rsid w:val="00FE1DCE"/>
  </w:style>
  <w:style w:type="character" w:customStyle="1" w:styleId="121">
    <w:name w:val="Знак Знак121"/>
    <w:basedOn w:val="DefaultParagraphFont"/>
    <w:uiPriority w:val="99"/>
    <w:rsid w:val="008E1BB1"/>
  </w:style>
  <w:style w:type="character" w:customStyle="1" w:styleId="122">
    <w:name w:val="Знак Знак122"/>
    <w:basedOn w:val="DefaultParagraphFont"/>
    <w:uiPriority w:val="99"/>
    <w:rsid w:val="00C828C8"/>
  </w:style>
  <w:style w:type="character" w:customStyle="1" w:styleId="123">
    <w:name w:val="Знак Знак123"/>
    <w:basedOn w:val="DefaultParagraphFont"/>
    <w:uiPriority w:val="99"/>
    <w:rsid w:val="00BE0C64"/>
  </w:style>
  <w:style w:type="character" w:customStyle="1" w:styleId="124">
    <w:name w:val="Знак Знак124"/>
    <w:basedOn w:val="DefaultParagraphFont"/>
    <w:uiPriority w:val="99"/>
    <w:rsid w:val="00857E02"/>
  </w:style>
  <w:style w:type="character" w:customStyle="1" w:styleId="125">
    <w:name w:val="Знак Знак125"/>
    <w:basedOn w:val="DefaultParagraphFont"/>
    <w:uiPriority w:val="99"/>
    <w:rsid w:val="00D05825"/>
  </w:style>
  <w:style w:type="character" w:customStyle="1" w:styleId="126">
    <w:name w:val="Знак Знак126"/>
    <w:basedOn w:val="DefaultParagraphFont"/>
    <w:uiPriority w:val="99"/>
    <w:rsid w:val="00D5604F"/>
  </w:style>
  <w:style w:type="character" w:customStyle="1" w:styleId="127">
    <w:name w:val="Знак Знак127"/>
    <w:basedOn w:val="DefaultParagraphFont"/>
    <w:uiPriority w:val="99"/>
    <w:rsid w:val="0024391C"/>
  </w:style>
  <w:style w:type="character" w:customStyle="1" w:styleId="128">
    <w:name w:val="Знак Знак128"/>
    <w:basedOn w:val="DefaultParagraphFont"/>
    <w:uiPriority w:val="99"/>
    <w:rsid w:val="00ED05CB"/>
  </w:style>
  <w:style w:type="character" w:customStyle="1" w:styleId="129">
    <w:name w:val="Знак Знак129"/>
    <w:basedOn w:val="DefaultParagraphFont"/>
    <w:uiPriority w:val="99"/>
    <w:rsid w:val="002636FA"/>
  </w:style>
  <w:style w:type="character" w:customStyle="1" w:styleId="130">
    <w:name w:val="Знак Знак130"/>
    <w:basedOn w:val="DefaultParagraphFont"/>
    <w:uiPriority w:val="99"/>
    <w:rsid w:val="00EF6D52"/>
  </w:style>
  <w:style w:type="character" w:customStyle="1" w:styleId="131">
    <w:name w:val="Знак Знак131"/>
    <w:basedOn w:val="DefaultParagraphFont"/>
    <w:uiPriority w:val="99"/>
    <w:rsid w:val="001D19F7"/>
  </w:style>
  <w:style w:type="character" w:customStyle="1" w:styleId="132">
    <w:name w:val="Знак Знак132"/>
    <w:basedOn w:val="DefaultParagraphFont"/>
    <w:uiPriority w:val="99"/>
    <w:rsid w:val="002A2E73"/>
  </w:style>
  <w:style w:type="character" w:customStyle="1" w:styleId="133">
    <w:name w:val="Знак Знак133"/>
    <w:basedOn w:val="DefaultParagraphFont"/>
    <w:uiPriority w:val="99"/>
    <w:rsid w:val="002D6C9A"/>
  </w:style>
  <w:style w:type="character" w:customStyle="1" w:styleId="134">
    <w:name w:val="Знак Знак134"/>
    <w:basedOn w:val="DefaultParagraphFont"/>
    <w:uiPriority w:val="99"/>
    <w:rsid w:val="004C5E88"/>
  </w:style>
  <w:style w:type="character" w:customStyle="1" w:styleId="135">
    <w:name w:val="Знак Знак135"/>
    <w:basedOn w:val="DefaultParagraphFont"/>
    <w:uiPriority w:val="99"/>
    <w:rsid w:val="00F679E8"/>
  </w:style>
  <w:style w:type="character" w:customStyle="1" w:styleId="136">
    <w:name w:val="Знак Знак136"/>
    <w:basedOn w:val="DefaultParagraphFont"/>
    <w:uiPriority w:val="99"/>
    <w:rsid w:val="002A0377"/>
  </w:style>
  <w:style w:type="character" w:customStyle="1" w:styleId="137">
    <w:name w:val="Знак Знак137"/>
    <w:basedOn w:val="DefaultParagraphFont"/>
    <w:uiPriority w:val="99"/>
    <w:rsid w:val="007B23D8"/>
  </w:style>
  <w:style w:type="character" w:customStyle="1" w:styleId="138">
    <w:name w:val="Знак Знак138"/>
    <w:basedOn w:val="DefaultParagraphFont"/>
    <w:uiPriority w:val="99"/>
    <w:rsid w:val="008E7FC7"/>
  </w:style>
  <w:style w:type="character" w:customStyle="1" w:styleId="139">
    <w:name w:val="Знак Знак139"/>
    <w:basedOn w:val="DefaultParagraphFont"/>
    <w:uiPriority w:val="99"/>
    <w:rsid w:val="00BD2968"/>
  </w:style>
  <w:style w:type="character" w:customStyle="1" w:styleId="140">
    <w:name w:val="Знак Знак140"/>
    <w:basedOn w:val="DefaultParagraphFont"/>
    <w:uiPriority w:val="99"/>
    <w:rsid w:val="00163786"/>
  </w:style>
  <w:style w:type="character" w:customStyle="1" w:styleId="141">
    <w:name w:val="Знак Знак141"/>
    <w:basedOn w:val="DefaultParagraphFont"/>
    <w:uiPriority w:val="99"/>
    <w:rsid w:val="00C45DA4"/>
  </w:style>
  <w:style w:type="character" w:customStyle="1" w:styleId="142">
    <w:name w:val="Знак Знак142"/>
    <w:basedOn w:val="DefaultParagraphFont"/>
    <w:uiPriority w:val="99"/>
    <w:rsid w:val="00AA037E"/>
  </w:style>
  <w:style w:type="character" w:customStyle="1" w:styleId="143">
    <w:name w:val="Знак Знак143"/>
    <w:basedOn w:val="DefaultParagraphFont"/>
    <w:uiPriority w:val="99"/>
    <w:rsid w:val="00132977"/>
  </w:style>
  <w:style w:type="character" w:customStyle="1" w:styleId="144">
    <w:name w:val="Знак Знак144"/>
    <w:basedOn w:val="DefaultParagraphFont"/>
    <w:uiPriority w:val="99"/>
    <w:rsid w:val="00E74DAC"/>
  </w:style>
  <w:style w:type="character" w:customStyle="1" w:styleId="145">
    <w:name w:val="Знак Знак145"/>
    <w:basedOn w:val="DefaultParagraphFont"/>
    <w:uiPriority w:val="99"/>
    <w:rsid w:val="00E6268D"/>
  </w:style>
  <w:style w:type="character" w:customStyle="1" w:styleId="146">
    <w:name w:val="Знак Знак146"/>
    <w:basedOn w:val="DefaultParagraphFont"/>
    <w:uiPriority w:val="99"/>
    <w:rsid w:val="00B14291"/>
  </w:style>
  <w:style w:type="character" w:customStyle="1" w:styleId="147">
    <w:name w:val="Знак Знак147"/>
    <w:basedOn w:val="DefaultParagraphFont"/>
    <w:uiPriority w:val="99"/>
    <w:rsid w:val="00E903C8"/>
  </w:style>
  <w:style w:type="character" w:customStyle="1" w:styleId="148">
    <w:name w:val="Знак Знак148"/>
    <w:basedOn w:val="DefaultParagraphFont"/>
    <w:uiPriority w:val="99"/>
    <w:rsid w:val="006F05DB"/>
  </w:style>
  <w:style w:type="character" w:customStyle="1" w:styleId="149">
    <w:name w:val="Знак Знак149"/>
    <w:basedOn w:val="DefaultParagraphFont"/>
    <w:uiPriority w:val="99"/>
    <w:rsid w:val="00AE0606"/>
  </w:style>
  <w:style w:type="character" w:customStyle="1" w:styleId="150">
    <w:name w:val="Знак Знак150"/>
    <w:basedOn w:val="DefaultParagraphFont"/>
    <w:uiPriority w:val="99"/>
    <w:rsid w:val="00024EE4"/>
  </w:style>
  <w:style w:type="character" w:customStyle="1" w:styleId="151">
    <w:name w:val="Знак Знак151"/>
    <w:basedOn w:val="DefaultParagraphFont"/>
    <w:uiPriority w:val="99"/>
    <w:rsid w:val="00AF72E8"/>
  </w:style>
  <w:style w:type="character" w:customStyle="1" w:styleId="152">
    <w:name w:val="Знак Знак152"/>
    <w:basedOn w:val="DefaultParagraphFont"/>
    <w:uiPriority w:val="99"/>
    <w:rsid w:val="0093521C"/>
  </w:style>
  <w:style w:type="character" w:customStyle="1" w:styleId="153">
    <w:name w:val="Знак Знак153"/>
    <w:basedOn w:val="DefaultParagraphFont"/>
    <w:uiPriority w:val="99"/>
    <w:rsid w:val="001D2A06"/>
  </w:style>
  <w:style w:type="character" w:customStyle="1" w:styleId="154">
    <w:name w:val="Знак Знак154"/>
    <w:basedOn w:val="DefaultParagraphFont"/>
    <w:uiPriority w:val="99"/>
    <w:rsid w:val="001869A7"/>
  </w:style>
  <w:style w:type="character" w:customStyle="1" w:styleId="155">
    <w:name w:val="Знак Знак155"/>
    <w:basedOn w:val="DefaultParagraphFont"/>
    <w:uiPriority w:val="99"/>
    <w:rsid w:val="004E09F9"/>
  </w:style>
  <w:style w:type="character" w:customStyle="1" w:styleId="156">
    <w:name w:val="Знак Знак156"/>
    <w:basedOn w:val="DefaultParagraphFont"/>
    <w:uiPriority w:val="99"/>
    <w:rsid w:val="00E058B3"/>
  </w:style>
  <w:style w:type="character" w:customStyle="1" w:styleId="157">
    <w:name w:val="Знак Знак157"/>
    <w:basedOn w:val="DefaultParagraphFont"/>
    <w:uiPriority w:val="99"/>
    <w:rsid w:val="00C8191F"/>
  </w:style>
  <w:style w:type="character" w:customStyle="1" w:styleId="158">
    <w:name w:val="Знак Знак158"/>
    <w:basedOn w:val="DefaultParagraphFont"/>
    <w:uiPriority w:val="99"/>
    <w:rsid w:val="00C966F7"/>
  </w:style>
  <w:style w:type="character" w:customStyle="1" w:styleId="159">
    <w:name w:val="Знак Знак159"/>
    <w:basedOn w:val="DefaultParagraphFont"/>
    <w:uiPriority w:val="99"/>
    <w:rsid w:val="00335A45"/>
    <w:rPr>
      <w:lang w:val="ru-RU" w:eastAsia="ru-RU"/>
    </w:rPr>
  </w:style>
  <w:style w:type="character" w:customStyle="1" w:styleId="160">
    <w:name w:val="Знак Знак160"/>
    <w:basedOn w:val="DefaultParagraphFont"/>
    <w:uiPriority w:val="99"/>
    <w:rsid w:val="008404A2"/>
  </w:style>
  <w:style w:type="character" w:customStyle="1" w:styleId="161">
    <w:name w:val="Знак Знак161"/>
    <w:basedOn w:val="DefaultParagraphFont"/>
    <w:uiPriority w:val="99"/>
    <w:rsid w:val="00851035"/>
  </w:style>
  <w:style w:type="character" w:customStyle="1" w:styleId="162">
    <w:name w:val="Знак Знак162"/>
    <w:basedOn w:val="DefaultParagraphFont"/>
    <w:uiPriority w:val="99"/>
    <w:rsid w:val="00D71960"/>
  </w:style>
  <w:style w:type="character" w:customStyle="1" w:styleId="163">
    <w:name w:val="Знак Знак163"/>
    <w:basedOn w:val="DefaultParagraphFont"/>
    <w:uiPriority w:val="99"/>
    <w:rsid w:val="001523EF"/>
  </w:style>
  <w:style w:type="character" w:customStyle="1" w:styleId="164">
    <w:name w:val="Знак Знак164"/>
    <w:basedOn w:val="DefaultParagraphFont"/>
    <w:uiPriority w:val="99"/>
    <w:rsid w:val="007879DF"/>
  </w:style>
  <w:style w:type="character" w:customStyle="1" w:styleId="165">
    <w:name w:val="Знак Знак165"/>
    <w:basedOn w:val="DefaultParagraphFont"/>
    <w:uiPriority w:val="99"/>
    <w:rsid w:val="000B0770"/>
  </w:style>
  <w:style w:type="character" w:customStyle="1" w:styleId="166">
    <w:name w:val="Знак Знак166"/>
    <w:basedOn w:val="DefaultParagraphFont"/>
    <w:uiPriority w:val="99"/>
    <w:rsid w:val="006F1E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0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03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49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0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8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6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7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6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4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4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4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9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6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67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903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1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9903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7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037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7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903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03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0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903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03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03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90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9903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5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0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903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0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0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903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0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9039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9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9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9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39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0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39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0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0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1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1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1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1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2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3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3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3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3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3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4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4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5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5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6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6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6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6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7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7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7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7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7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8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7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8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8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9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8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8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9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9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9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9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09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0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0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0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1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0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1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1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1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17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2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2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2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2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2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31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3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3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3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3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4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44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45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46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50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48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5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52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53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90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04149">
          <w:marLeft w:val="0"/>
          <w:marRight w:val="13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5</Pages>
  <Words>1847</Words>
  <Characters>10530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3</cp:revision>
  <cp:lastPrinted>2020-03-04T14:18:00Z</cp:lastPrinted>
  <dcterms:created xsi:type="dcterms:W3CDTF">2020-04-28T11:29:00Z</dcterms:created>
  <dcterms:modified xsi:type="dcterms:W3CDTF">2020-04-28T11:42:00Z</dcterms:modified>
</cp:coreProperties>
</file>