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E03" w:rsidRPr="00335A45" w:rsidRDefault="00C54E03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122</w:t>
      </w:r>
    </w:p>
    <w:p w:rsidR="00C54E03" w:rsidRPr="00335A45" w:rsidRDefault="00C54E03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C54E03" w:rsidRPr="00335A45" w:rsidRDefault="00C54E03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54E03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54E03" w:rsidRPr="00335A45" w:rsidRDefault="00C54E03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54E03" w:rsidRPr="00335A45" w:rsidRDefault="00C54E03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мая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C54E03" w:rsidRDefault="00C54E03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C54E03" w:rsidRPr="00A35052" w:rsidRDefault="00C54E03" w:rsidP="00D0329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C54E03" w:rsidRPr="00A35052" w:rsidRDefault="00C54E03" w:rsidP="00D0329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FF652D">
        <w:rPr>
          <w:lang w:val="ru-RU"/>
        </w:rPr>
        <w:t>Приобретение мягкого инвентаря</w:t>
      </w:r>
      <w:r w:rsidRPr="00A35052">
        <w:rPr>
          <w:lang w:val="ru-RU"/>
        </w:rPr>
        <w:t xml:space="preserve">».  </w:t>
      </w:r>
    </w:p>
    <w:p w:rsidR="00C54E03" w:rsidRPr="00FF652D" w:rsidRDefault="00C54E03" w:rsidP="00D03290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FF652D">
        <w:rPr>
          <w:color w:val="000000"/>
          <w:lang w:val="ru-RU"/>
        </w:rPr>
        <w:t>203234901331923490100101590010000244</w:t>
      </w:r>
    </w:p>
    <w:p w:rsidR="00C54E03" w:rsidRPr="00A35052" w:rsidRDefault="00C54E03" w:rsidP="00D03290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218801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50 </w:t>
      </w:r>
      <w:r w:rsidRPr="00A35052">
        <w:rPr>
          <w:lang w:val="ru-RU"/>
        </w:rPr>
        <w:t>коп. (</w:t>
      </w:r>
      <w:r>
        <w:rPr>
          <w:lang w:val="ru-RU"/>
        </w:rPr>
        <w:t>двести восемнадцать</w:t>
      </w:r>
      <w:r w:rsidRPr="00A35052">
        <w:rPr>
          <w:lang w:val="ru-RU"/>
        </w:rPr>
        <w:t xml:space="preserve"> тысяч </w:t>
      </w:r>
      <w:r>
        <w:rPr>
          <w:lang w:val="ru-RU"/>
        </w:rPr>
        <w:t>восемьсот один рубль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50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C54E03" w:rsidRDefault="00C54E03" w:rsidP="00D0329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</w:t>
      </w:r>
      <w:r w:rsidRPr="00DF4D17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</w:t>
      </w:r>
      <w:r>
        <w:rPr>
          <w:lang w:val="ru-RU"/>
        </w:rPr>
        <w:t>, на основании товарной на</w:t>
      </w:r>
      <w:r w:rsidRPr="00DF4D17">
        <w:rPr>
          <w:lang w:val="ru-RU"/>
        </w:rPr>
        <w:t>кладной</w:t>
      </w:r>
      <w:r w:rsidRPr="00776A8D">
        <w:rPr>
          <w:lang w:val="ru-RU"/>
        </w:rPr>
        <w:t>.</w:t>
      </w:r>
    </w:p>
    <w:p w:rsidR="00C54E03" w:rsidRPr="00FF652D" w:rsidRDefault="00C54E03" w:rsidP="00D0329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FF652D">
        <w:rPr>
          <w:lang w:val="ru-RU"/>
        </w:rPr>
        <w:t>в течении 15 календарных дней от даты заключения контракта</w:t>
      </w:r>
    </w:p>
    <w:p w:rsidR="00C54E03" w:rsidRPr="00A35052" w:rsidRDefault="00C54E03" w:rsidP="00D0329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FF652D">
        <w:rPr>
          <w:lang w:val="ru-RU"/>
        </w:rPr>
        <w:t>Родовые сертификаты, внебюджетные фонды (ОМС)</w:t>
      </w:r>
      <w:r w:rsidRPr="00A35052">
        <w:rPr>
          <w:lang w:val="ru-RU"/>
        </w:rPr>
        <w:t>.</w:t>
      </w:r>
    </w:p>
    <w:p w:rsidR="00C54E03" w:rsidRPr="00A35052" w:rsidRDefault="00C54E03" w:rsidP="00D03290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C54E03" w:rsidRPr="00A35052" w:rsidRDefault="00C54E03" w:rsidP="00D03290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54E03" w:rsidRPr="00A35052" w:rsidRDefault="00C54E03" w:rsidP="00D03290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FF652D">
        <w:rPr>
          <w:color w:val="000000"/>
          <w:sz w:val="24"/>
          <w:szCs w:val="24"/>
        </w:rPr>
        <w:t>20.04.2020 16:06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C54E03" w:rsidRPr="00A35052" w:rsidRDefault="00C54E03" w:rsidP="00D03290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54E03" w:rsidRPr="00335A45">
        <w:trPr>
          <w:jc w:val="center"/>
        </w:trPr>
        <w:tc>
          <w:tcPr>
            <w:tcW w:w="9828" w:type="dxa"/>
            <w:gridSpan w:val="5"/>
          </w:tcPr>
          <w:p w:rsidR="00C54E03" w:rsidRPr="00335A45" w:rsidRDefault="00C54E0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C54E03" w:rsidRPr="00C45F72">
        <w:trPr>
          <w:jc w:val="center"/>
        </w:trPr>
        <w:tc>
          <w:tcPr>
            <w:tcW w:w="2820" w:type="dxa"/>
          </w:tcPr>
          <w:p w:rsidR="00C54E03" w:rsidRPr="00335A45" w:rsidRDefault="00C54E0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54E03" w:rsidRPr="00335A45" w:rsidRDefault="00C54E0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C54E03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C54E03" w:rsidRPr="00335A45" w:rsidRDefault="00C54E03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C54E03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C54E03" w:rsidRPr="00335A45" w:rsidRDefault="00C54E03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54E03" w:rsidRPr="00335A45" w:rsidRDefault="00C54E0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C54E03" w:rsidRPr="00335A45">
        <w:trPr>
          <w:jc w:val="center"/>
        </w:trPr>
        <w:tc>
          <w:tcPr>
            <w:tcW w:w="9828" w:type="dxa"/>
            <w:gridSpan w:val="5"/>
          </w:tcPr>
          <w:p w:rsidR="00C54E03" w:rsidRPr="00335A45" w:rsidRDefault="00C54E03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C54E03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54E03" w:rsidRPr="00335A45" w:rsidRDefault="00C54E03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C54E03" w:rsidRPr="00335A45" w:rsidRDefault="00C54E03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C54E03" w:rsidRPr="00335A45" w:rsidRDefault="00C54E03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54E03" w:rsidRPr="00335A45" w:rsidRDefault="00C54E03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C54E03" w:rsidRPr="00335A45" w:rsidRDefault="00C54E0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C54E03" w:rsidRPr="00335A45" w:rsidRDefault="00C54E0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C54E03" w:rsidRPr="00335A45" w:rsidRDefault="00C54E03" w:rsidP="00A841CC">
            <w:pPr>
              <w:ind w:right="-80"/>
              <w:jc w:val="both"/>
              <w:rPr>
                <w:lang w:val="ru-RU"/>
              </w:rPr>
            </w:pPr>
          </w:p>
          <w:p w:rsidR="00C54E03" w:rsidRPr="00335A45" w:rsidRDefault="00C54E0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C54E03" w:rsidRPr="00335A45" w:rsidRDefault="00C54E03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C54E03" w:rsidRPr="00335A45" w:rsidRDefault="00C54E03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мая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C54E03" w:rsidRPr="00335A45" w:rsidRDefault="00C54E03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C54E0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C54E0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6F1E81" w:rsidRDefault="00C54E03" w:rsidP="006F1E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108 103.28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7879DF" w:rsidRDefault="00C54E03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30.04.2020 09:40:20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7879DF" w:rsidRDefault="00C54E03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EA-46483</w:t>
            </w:r>
          </w:p>
        </w:tc>
      </w:tr>
      <w:tr w:rsidR="00C54E0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6F1E81" w:rsidRDefault="00C54E03" w:rsidP="006F1E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108 103.28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7879DF" w:rsidRDefault="00C54E03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30.04.2020 09:55:30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7879DF" w:rsidRDefault="00C54E03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EA-46853</w:t>
            </w:r>
          </w:p>
        </w:tc>
      </w:tr>
      <w:tr w:rsidR="00C54E0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994115" w:rsidRDefault="00C54E03" w:rsidP="00994115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111 385.31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7879DF" w:rsidRDefault="00C54E03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30.04.2020 09:28:22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7879DF" w:rsidRDefault="00C54E03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EA-46773</w:t>
            </w:r>
          </w:p>
        </w:tc>
      </w:tr>
      <w:tr w:rsidR="00C54E0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994115" w:rsidRDefault="00C54E03" w:rsidP="00994115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123 419.40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7879DF" w:rsidRDefault="00C54E03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30.04.2020 09:24:23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7879DF" w:rsidRDefault="00C54E03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EA-46821</w:t>
            </w:r>
          </w:p>
        </w:tc>
      </w:tr>
      <w:tr w:rsidR="00C54E0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B51AA8" w:rsidRDefault="00C54E03" w:rsidP="00D8751F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125 607.42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6F1E81" w:rsidRDefault="00C54E03" w:rsidP="00D8751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30.04.2020 09:23:36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7879DF" w:rsidRDefault="00C54E03" w:rsidP="00D8751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EA-46813</w:t>
            </w:r>
          </w:p>
        </w:tc>
      </w:tr>
      <w:tr w:rsidR="00C54E0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B51AA8" w:rsidRDefault="00C54E03" w:rsidP="00D8751F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128 889.45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6F1E81" w:rsidRDefault="00C54E03" w:rsidP="00D8751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30.04.2020 09:19:31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7879DF" w:rsidRDefault="00C54E03" w:rsidP="00D8751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EA-46849</w:t>
            </w:r>
          </w:p>
        </w:tc>
      </w:tr>
      <w:tr w:rsidR="00C54E0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B51AA8" w:rsidRDefault="00C54E03" w:rsidP="00D8751F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169 367.76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6F1E81" w:rsidRDefault="00C54E03" w:rsidP="00D8751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30.04.2020 09:11:48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7879DF" w:rsidRDefault="00C54E03" w:rsidP="00D8751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EA-46819</w:t>
            </w:r>
          </w:p>
        </w:tc>
      </w:tr>
      <w:tr w:rsidR="00C54E0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994115" w:rsidRDefault="00C54E03" w:rsidP="00994115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182 495.86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6F1E81" w:rsidRDefault="00C54E03" w:rsidP="00D8751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30.04.2020 09:09:36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7879DF" w:rsidRDefault="00C54E03" w:rsidP="00D8751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EA-46340</w:t>
            </w:r>
          </w:p>
        </w:tc>
      </w:tr>
      <w:tr w:rsidR="00C54E0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B51AA8" w:rsidRDefault="00C54E03" w:rsidP="00D8751F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197 811.98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6F1E81" w:rsidRDefault="00C54E03" w:rsidP="00D8751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30.04.2020 09:07:11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7879DF" w:rsidRDefault="00C54E03" w:rsidP="00D8751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EA-46714</w:t>
            </w:r>
          </w:p>
        </w:tc>
      </w:tr>
      <w:tr w:rsidR="00C54E0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B51AA8" w:rsidRDefault="00C54E03" w:rsidP="00B51AA8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200 000.00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6F1E81" w:rsidRDefault="00C54E03" w:rsidP="006F1E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30.04.2020 09:06:12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54E03" w:rsidRPr="007879DF" w:rsidRDefault="00C54E03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EA-46573</w:t>
            </w:r>
          </w:p>
        </w:tc>
      </w:tr>
    </w:tbl>
    <w:p w:rsidR="00C54E03" w:rsidRPr="00335A45" w:rsidRDefault="00C54E03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54E03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54E03" w:rsidRPr="00335A45" w:rsidRDefault="00C54E0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C54E03" w:rsidRPr="00335A45" w:rsidRDefault="00C54E0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54E03" w:rsidRPr="00335A45" w:rsidRDefault="00C54E0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C54E03" w:rsidRPr="00335A45" w:rsidRDefault="00C54E0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4E03" w:rsidRPr="00335A45" w:rsidRDefault="00C54E0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C54E03" w:rsidRPr="00C45F7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54E03" w:rsidRPr="007879DF" w:rsidRDefault="00C54E03" w:rsidP="00D8751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EA-46483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54E03" w:rsidRPr="00335A45" w:rsidRDefault="00C54E03" w:rsidP="00FE5198">
            <w:pPr>
              <w:jc w:val="center"/>
            </w:pPr>
            <w:r w:rsidRPr="0098470F">
              <w:rPr>
                <w:rFonts w:ascii="Roboto" w:hAnsi="Roboto" w:cs="Roboto"/>
                <w:color w:val="000000"/>
                <w:shd w:val="clear" w:color="auto" w:fill="FFFFFF"/>
              </w:rPr>
              <w:t>27.04.2020 10:58:46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4E03" w:rsidRPr="00400A80" w:rsidRDefault="00C54E03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Индивидуальный предприниматель КУЛИНИЧЕВА МАРИНА НИКОЛАЕВНА</w:t>
            </w:r>
          </w:p>
          <w:p w:rsidR="00C54E03" w:rsidRPr="00400A80" w:rsidRDefault="00C54E03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ИНН610200390061</w:t>
            </w:r>
          </w:p>
          <w:p w:rsidR="00C54E03" w:rsidRPr="00400A80" w:rsidRDefault="00C54E03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ОГРНИП304610231700093</w:t>
            </w:r>
          </w:p>
          <w:p w:rsidR="00C54E03" w:rsidRPr="00400A80" w:rsidRDefault="00C54E03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Место нахождения (жительства)</w:t>
            </w:r>
          </w:p>
          <w:p w:rsidR="00C54E03" w:rsidRPr="00400A80" w:rsidRDefault="00C54E03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ОБЛ РОСТОВСКАЯ61, Г АКСАЙ, ул.Кирова 35</w:t>
            </w:r>
          </w:p>
          <w:p w:rsidR="00C54E03" w:rsidRPr="00400A80" w:rsidRDefault="00C54E03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Почтовый адрес</w:t>
            </w:r>
          </w:p>
          <w:p w:rsidR="00C54E03" w:rsidRPr="00400A80" w:rsidRDefault="00C54E03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ОБЛ РОСТОВСКАЯ61, Г АКСАЙ, ул.Кирова 35</w:t>
            </w:r>
          </w:p>
          <w:p w:rsidR="00C54E03" w:rsidRPr="00400A80" w:rsidRDefault="00C54E03" w:rsidP="00400A80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400A8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54E03" w:rsidRPr="00400A80" w:rsidRDefault="00C54E03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Кулиничева Марина Николаевна</w:t>
            </w:r>
          </w:p>
          <w:p w:rsidR="00C54E03" w:rsidRPr="000B0770" w:rsidRDefault="00C54E03" w:rsidP="0093521C">
            <w:pPr>
              <w:rPr>
                <w:lang w:val="ru-RU"/>
              </w:rPr>
            </w:pPr>
            <w:r w:rsidRPr="00400A80">
              <w:rPr>
                <w:lang w:val="ru-RU"/>
              </w:rPr>
              <w:t>Телефон 79282138861</w:t>
            </w:r>
          </w:p>
        </w:tc>
      </w:tr>
      <w:tr w:rsidR="00C54E03" w:rsidRPr="00C45F7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54E03" w:rsidRPr="007879DF" w:rsidRDefault="00C54E03" w:rsidP="00D8751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EA-46853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54E03" w:rsidRPr="0042551C" w:rsidRDefault="00C54E03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98470F">
              <w:rPr>
                <w:rFonts w:ascii="Roboto" w:hAnsi="Roboto" w:cs="Roboto"/>
                <w:color w:val="000000"/>
                <w:shd w:val="clear" w:color="auto" w:fill="FFFFFF"/>
              </w:rPr>
              <w:t>28.04.2020 07:02:54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4E03" w:rsidRPr="00400A80" w:rsidRDefault="00C54E03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Индивидуальный предприниматель Ляпусова Ольга Геннадьевна</w:t>
            </w:r>
          </w:p>
          <w:p w:rsidR="00C54E03" w:rsidRPr="00400A80" w:rsidRDefault="00C54E03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ИНН 616132565160</w:t>
            </w:r>
          </w:p>
          <w:p w:rsidR="00C54E03" w:rsidRPr="00400A80" w:rsidRDefault="00C54E03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ОГРНИП 309619318800037</w:t>
            </w:r>
          </w:p>
          <w:p w:rsidR="00C54E03" w:rsidRPr="00400A80" w:rsidRDefault="00C54E03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Место нахождения (жительства)</w:t>
            </w:r>
          </w:p>
          <w:p w:rsidR="00C54E03" w:rsidRPr="00400A80" w:rsidRDefault="00C54E03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- Ростовская61, - Ростов-на-Дону, пер Березовый, д.6</w:t>
            </w:r>
          </w:p>
          <w:p w:rsidR="00C54E03" w:rsidRPr="00400A80" w:rsidRDefault="00C54E03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Почтовый адрес</w:t>
            </w:r>
          </w:p>
          <w:p w:rsidR="00C54E03" w:rsidRPr="00400A80" w:rsidRDefault="00C54E03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Ростовская обл, г Ростов-на-Дону, пер Березовый, д.6</w:t>
            </w:r>
          </w:p>
          <w:p w:rsidR="00C54E03" w:rsidRPr="00400A80" w:rsidRDefault="00C54E03" w:rsidP="00400A80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400A8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54E03" w:rsidRPr="00400A80" w:rsidRDefault="00C54E03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Ляпусова Ольга Геннадьевна</w:t>
            </w:r>
          </w:p>
          <w:p w:rsidR="00C54E03" w:rsidRPr="000B0770" w:rsidRDefault="00C54E03" w:rsidP="000B0770">
            <w:pPr>
              <w:rPr>
                <w:lang w:val="ru-RU"/>
              </w:rPr>
            </w:pPr>
            <w:r w:rsidRPr="00400A80">
              <w:rPr>
                <w:lang w:val="ru-RU"/>
              </w:rPr>
              <w:t>Телефон 79085042000</w:t>
            </w:r>
          </w:p>
        </w:tc>
      </w:tr>
      <w:tr w:rsidR="00C54E03" w:rsidRPr="000A63A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54E03" w:rsidRPr="007879DF" w:rsidRDefault="00C54E03" w:rsidP="00D8751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EA-46773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54E03" w:rsidRPr="0042551C" w:rsidRDefault="00C54E03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98470F">
              <w:rPr>
                <w:color w:val="000000"/>
                <w:shd w:val="clear" w:color="auto" w:fill="FFFFFF"/>
              </w:rPr>
              <w:t>27.04.2020 10:22:21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4E03" w:rsidRPr="000A63A0" w:rsidRDefault="00C54E03" w:rsidP="000A63A0">
            <w:pPr>
              <w:rPr>
                <w:lang w:val="ru-RU"/>
              </w:rPr>
            </w:pPr>
            <w:r w:rsidRPr="000A63A0">
              <w:rPr>
                <w:lang w:val="ru-RU"/>
              </w:rPr>
              <w:t>АКЦИОНЕРНОЕ ОБЩЕСТВО "СЛАВЯНСКОЕ"</w:t>
            </w:r>
          </w:p>
          <w:p w:rsidR="00C54E03" w:rsidRPr="000A63A0" w:rsidRDefault="00C54E03" w:rsidP="000A63A0">
            <w:pPr>
              <w:rPr>
                <w:lang w:val="ru-RU"/>
              </w:rPr>
            </w:pPr>
            <w:r w:rsidRPr="000A63A0">
              <w:rPr>
                <w:lang w:val="ru-RU"/>
              </w:rPr>
              <w:t>ИНН3702219575</w:t>
            </w:r>
          </w:p>
          <w:p w:rsidR="00C54E03" w:rsidRPr="000A63A0" w:rsidRDefault="00C54E03" w:rsidP="000A63A0">
            <w:pPr>
              <w:rPr>
                <w:lang w:val="ru-RU"/>
              </w:rPr>
            </w:pPr>
            <w:r w:rsidRPr="000A63A0">
              <w:rPr>
                <w:lang w:val="ru-RU"/>
              </w:rPr>
              <w:t>ОГРН1193702010798</w:t>
            </w:r>
          </w:p>
          <w:p w:rsidR="00C54E03" w:rsidRPr="000A63A0" w:rsidRDefault="00C54E03" w:rsidP="000A63A0">
            <w:pPr>
              <w:rPr>
                <w:lang w:val="ru-RU"/>
              </w:rPr>
            </w:pPr>
            <w:r w:rsidRPr="000A63A0">
              <w:rPr>
                <w:lang w:val="ru-RU"/>
              </w:rPr>
              <w:t>КПП370201001</w:t>
            </w:r>
          </w:p>
          <w:p w:rsidR="00C54E03" w:rsidRPr="000A63A0" w:rsidRDefault="00C54E03" w:rsidP="000A63A0">
            <w:pPr>
              <w:rPr>
                <w:lang w:val="ru-RU"/>
              </w:rPr>
            </w:pPr>
            <w:r w:rsidRPr="000A63A0">
              <w:rPr>
                <w:lang w:val="ru-RU"/>
              </w:rPr>
              <w:t>Место нахождения (жительства)</w:t>
            </w:r>
          </w:p>
          <w:p w:rsidR="00C54E03" w:rsidRPr="000A63A0" w:rsidRDefault="00C54E03" w:rsidP="000A63A0">
            <w:pPr>
              <w:rPr>
                <w:lang w:val="ru-RU"/>
              </w:rPr>
            </w:pPr>
            <w:r w:rsidRPr="000A63A0">
              <w:rPr>
                <w:lang w:val="ru-RU"/>
              </w:rPr>
              <w:t>153021, ОБЛ ИВАНОВСКАЯ, Г ИВАНОВО, УЛ ПОЛЯКОВОЙ, ДОМ 8, ЛИТЕР 46А, ОФИС 306</w:t>
            </w:r>
          </w:p>
          <w:p w:rsidR="00C54E03" w:rsidRPr="000A63A0" w:rsidRDefault="00C54E03" w:rsidP="000A63A0">
            <w:pPr>
              <w:rPr>
                <w:lang w:val="ru-RU"/>
              </w:rPr>
            </w:pPr>
            <w:r w:rsidRPr="000A63A0">
              <w:rPr>
                <w:lang w:val="ru-RU"/>
              </w:rPr>
              <w:t>Почтовый адрес</w:t>
            </w:r>
          </w:p>
          <w:p w:rsidR="00C54E03" w:rsidRPr="000A63A0" w:rsidRDefault="00C54E03" w:rsidP="000A63A0">
            <w:pPr>
              <w:rPr>
                <w:lang w:val="ru-RU"/>
              </w:rPr>
            </w:pPr>
            <w:r w:rsidRPr="000A63A0">
              <w:rPr>
                <w:lang w:val="ru-RU"/>
              </w:rPr>
              <w:t>153021, ОБЛ ИВАНОВСКАЯ, Г ИВАНОВО, УЛ ПОЛЯКОВОЙ, ДОМ 8, ЛИТЕР 46А, ОФИС 306</w:t>
            </w:r>
          </w:p>
          <w:p w:rsidR="00C54E03" w:rsidRPr="000A63A0" w:rsidRDefault="00C54E03" w:rsidP="000A63A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0A63A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54E03" w:rsidRPr="000A63A0" w:rsidRDefault="00C54E03" w:rsidP="000A63A0">
            <w:pPr>
              <w:rPr>
                <w:lang w:val="ru-RU"/>
              </w:rPr>
            </w:pPr>
            <w:r w:rsidRPr="000A63A0">
              <w:rPr>
                <w:lang w:val="ru-RU"/>
              </w:rPr>
              <w:t>Бурухин Вячеслав Васильевич</w:t>
            </w:r>
          </w:p>
          <w:p w:rsidR="00C54E03" w:rsidRPr="00400A80" w:rsidRDefault="00C54E03" w:rsidP="000B0770">
            <w:pPr>
              <w:rPr>
                <w:lang w:val="ru-RU"/>
              </w:rPr>
            </w:pPr>
            <w:r w:rsidRPr="000A63A0">
              <w:rPr>
                <w:lang w:val="ru-RU"/>
              </w:rPr>
              <w:t>Телефон 8-916-477-74-63</w:t>
            </w:r>
          </w:p>
        </w:tc>
      </w:tr>
      <w:tr w:rsidR="00C54E03" w:rsidRPr="00C45F7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54E03" w:rsidRPr="007879DF" w:rsidRDefault="00C54E03" w:rsidP="00D8751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EA-46821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54E03" w:rsidRPr="0042551C" w:rsidRDefault="00C54E03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98470F">
              <w:rPr>
                <w:rFonts w:ascii="Roboto" w:hAnsi="Roboto" w:cs="Roboto"/>
                <w:color w:val="000000"/>
                <w:shd w:val="clear" w:color="auto" w:fill="FFFFFF"/>
              </w:rPr>
              <w:t>27.04.2020 15:55:44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ОБЩЕСТВО С ОГРАНИЧЕННОЙ ОТВЕТСТВЕННОСТЬЮ "ОБЪЕДИНЕННАЯ ТЕКСТИЛЬНАЯ КОМПАНИЯ - КРАСНОДАР"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ИНН2312203049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ОГРН1132312005682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КПП231201001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Место нахождения (жительства)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350018, КРАЙ КРАСНОДАРСКИЙ, Г КРАСНОДАР, УЛ ТЕКСТИЛЬНАЯ, ДОМ 9/5, ЛИТЕР Р, ЭТАЖ 1, ПОМЕЩЕНИЕ 10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Почтовый адрес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350018, КРАЙ КРАСНОДАРСКИЙ, Г КРАСНОДАР, УЛ ТЕКСТИЛЬНАЯ, 9/5</w:t>
            </w:r>
          </w:p>
          <w:p w:rsidR="00C54E03" w:rsidRPr="00400A80" w:rsidRDefault="00C54E03" w:rsidP="000A63A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400A8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Иванова Анна Владимировна</w:t>
            </w:r>
          </w:p>
          <w:p w:rsidR="00C54E03" w:rsidRPr="000B077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Телефон 79604898367</w:t>
            </w:r>
          </w:p>
        </w:tc>
      </w:tr>
      <w:tr w:rsidR="00C54E03" w:rsidRPr="00C45F7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54E03" w:rsidRPr="007879DF" w:rsidRDefault="00C54E03" w:rsidP="00D8751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EA-46813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54E03" w:rsidRPr="00EE6317" w:rsidRDefault="00C54E03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98470F">
              <w:rPr>
                <w:color w:val="000000"/>
                <w:shd w:val="clear" w:color="auto" w:fill="FFFFFF"/>
              </w:rPr>
              <w:t>27.04.2020 15:28:58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4E03" w:rsidRPr="000A63A0" w:rsidRDefault="00C54E03" w:rsidP="000A63A0">
            <w:pPr>
              <w:rPr>
                <w:lang w:val="ru-RU"/>
              </w:rPr>
            </w:pPr>
            <w:r w:rsidRPr="000A63A0">
              <w:rPr>
                <w:lang w:val="ru-RU"/>
              </w:rPr>
              <w:t>Индивидуальный предприниматель ЖУЙКОВА ГАЛИНА СЕРГЕЕВНА</w:t>
            </w:r>
          </w:p>
          <w:p w:rsidR="00C54E03" w:rsidRPr="000A63A0" w:rsidRDefault="00C54E03" w:rsidP="000A63A0">
            <w:pPr>
              <w:rPr>
                <w:lang w:val="ru-RU"/>
              </w:rPr>
            </w:pPr>
            <w:r w:rsidRPr="000A63A0">
              <w:rPr>
                <w:lang w:val="ru-RU"/>
              </w:rPr>
              <w:t>ИНН370258148396</w:t>
            </w:r>
          </w:p>
          <w:p w:rsidR="00C54E03" w:rsidRPr="000A63A0" w:rsidRDefault="00C54E03" w:rsidP="000A63A0">
            <w:pPr>
              <w:rPr>
                <w:lang w:val="ru-RU"/>
              </w:rPr>
            </w:pPr>
            <w:r w:rsidRPr="000A63A0">
              <w:rPr>
                <w:lang w:val="ru-RU"/>
              </w:rPr>
              <w:t>ОГРНИП320370200003719</w:t>
            </w:r>
          </w:p>
          <w:p w:rsidR="00C54E03" w:rsidRPr="000A63A0" w:rsidRDefault="00C54E03" w:rsidP="000A63A0">
            <w:pPr>
              <w:rPr>
                <w:lang w:val="ru-RU"/>
              </w:rPr>
            </w:pPr>
            <w:r w:rsidRPr="000A63A0">
              <w:rPr>
                <w:lang w:val="ru-RU"/>
              </w:rPr>
              <w:t>Место нахождения (жительства)</w:t>
            </w:r>
          </w:p>
          <w:p w:rsidR="00C54E03" w:rsidRPr="000A63A0" w:rsidRDefault="00C54E03" w:rsidP="000A63A0">
            <w:pPr>
              <w:rPr>
                <w:lang w:val="ru-RU"/>
              </w:rPr>
            </w:pPr>
            <w:r w:rsidRPr="000A63A0">
              <w:rPr>
                <w:lang w:val="ru-RU"/>
              </w:rPr>
              <w:t>ОБЛ ИВАНОВСКАЯ, Г ИВАНОВО,</w:t>
            </w:r>
            <w:r w:rsidRPr="000A63A0">
              <w:rPr>
                <w:sz w:val="26"/>
                <w:szCs w:val="26"/>
                <w:lang w:val="ru-RU"/>
              </w:rPr>
              <w:t xml:space="preserve"> ул. Пушкина, д. 4, кв.30.</w:t>
            </w:r>
          </w:p>
          <w:p w:rsidR="00C54E03" w:rsidRPr="000A63A0" w:rsidRDefault="00C54E03" w:rsidP="000A63A0">
            <w:pPr>
              <w:rPr>
                <w:lang w:val="ru-RU"/>
              </w:rPr>
            </w:pPr>
            <w:r w:rsidRPr="000A63A0">
              <w:rPr>
                <w:lang w:val="ru-RU"/>
              </w:rPr>
              <w:t>Почтовый адрес</w:t>
            </w:r>
          </w:p>
          <w:p w:rsidR="00C54E03" w:rsidRPr="000A63A0" w:rsidRDefault="00C54E03" w:rsidP="000A63A0">
            <w:pPr>
              <w:rPr>
                <w:lang w:val="ru-RU"/>
              </w:rPr>
            </w:pPr>
            <w:r w:rsidRPr="000A63A0">
              <w:rPr>
                <w:lang w:val="ru-RU"/>
              </w:rPr>
              <w:t>ОБЛ ИВАНОВСКАЯ, Г ИВАНОВО,</w:t>
            </w:r>
            <w:r w:rsidRPr="000A63A0">
              <w:rPr>
                <w:sz w:val="26"/>
                <w:szCs w:val="26"/>
                <w:lang w:val="ru-RU"/>
              </w:rPr>
              <w:t xml:space="preserve"> ул. Наговицыной-Икрянистовой, д. 6, лит. Б3.</w:t>
            </w:r>
          </w:p>
          <w:p w:rsidR="00C54E03" w:rsidRPr="000A63A0" w:rsidRDefault="00C54E03" w:rsidP="000A63A0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0A63A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54E03" w:rsidRPr="000A63A0" w:rsidRDefault="00C54E03" w:rsidP="000A63A0">
            <w:pPr>
              <w:rPr>
                <w:lang w:val="ru-RU"/>
              </w:rPr>
            </w:pPr>
            <w:r w:rsidRPr="000A63A0">
              <w:rPr>
                <w:lang w:val="ru-RU"/>
              </w:rPr>
              <w:t>Жуйкова Галина Сергеевна</w:t>
            </w:r>
          </w:p>
          <w:p w:rsidR="00C54E03" w:rsidRPr="00400A80" w:rsidRDefault="00C54E03" w:rsidP="00400A80">
            <w:pPr>
              <w:rPr>
                <w:lang w:val="ru-RU"/>
              </w:rPr>
            </w:pPr>
            <w:r w:rsidRPr="000A63A0">
              <w:rPr>
                <w:lang w:val="ru-RU"/>
              </w:rPr>
              <w:t>Телефон 89036320633</w:t>
            </w:r>
          </w:p>
        </w:tc>
      </w:tr>
      <w:tr w:rsidR="00C54E03" w:rsidRPr="00C45F7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54E03" w:rsidRPr="007879DF" w:rsidRDefault="00C54E03" w:rsidP="00D8751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EA-46849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54E03" w:rsidRPr="00EE6317" w:rsidRDefault="00C54E03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98470F">
              <w:rPr>
                <w:color w:val="000000"/>
                <w:shd w:val="clear" w:color="auto" w:fill="FFFFFF"/>
              </w:rPr>
              <w:t>28.04.2020 08:43:17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ОБЩЕСТВО С ОГРАНИЧЕННОЙ ОТВЕТСТВЕННОСТЬЮ "КУБТЕКС"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ИНН2312255801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ОГРН1162375061276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КПП231201001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Место нахождения (жительства)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350018, КРАЙ КРАСНОДАРСКИЙ23, Г КРАСНОДАР, УЛ СОРМОВСКАЯ, ДОМ 7, ЛИТ Г, ПОМЕЩЕНИЕ 26/41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Почтовый адрес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350018 Россия, город Краснодар, улица Сормовская,7</w:t>
            </w:r>
          </w:p>
          <w:p w:rsidR="00C54E03" w:rsidRDefault="00C54E03" w:rsidP="00DD050D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C54E03" w:rsidRPr="00DD050D" w:rsidRDefault="00C54E03" w:rsidP="00400A80">
            <w:pPr>
              <w:rPr>
                <w:lang w:val="ru-RU"/>
              </w:rPr>
            </w:pPr>
            <w:r>
              <w:t>Телефон 78612109505</w:t>
            </w:r>
          </w:p>
        </w:tc>
      </w:tr>
      <w:tr w:rsidR="00C54E03" w:rsidRPr="00C45F7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54E03" w:rsidRPr="007879DF" w:rsidRDefault="00C54E03" w:rsidP="00D8751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EA-46819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54E03" w:rsidRPr="00EE6317" w:rsidRDefault="00C54E03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98470F">
              <w:rPr>
                <w:rFonts w:ascii="Roboto" w:hAnsi="Roboto" w:cs="Roboto"/>
                <w:color w:val="000000"/>
                <w:shd w:val="clear" w:color="auto" w:fill="FFFFFF"/>
              </w:rPr>
              <w:t>27.04.2020 16:37:28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ОБЩЕСТВО С ОГРАНИЧЕННОЙ ОТВЕТСТВЕННОСТЬЮ "ЛОВТЕКС"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ИНН3702201056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ОГРН1183702011789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КПП370201001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Место нахождения (жительства)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153012, ОБЛ ИВАНОВСКАЯ, Г ИВАНОВО, УЛ ПОЭТА НОЗДРИНА, ДОМ 34, КВАРТИРА 33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Почтовый адрес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153012, г. Иваново, ул. поэта Ноздрина, д.34, кв.33</w:t>
            </w:r>
          </w:p>
          <w:p w:rsidR="00C54E03" w:rsidRPr="00400A80" w:rsidRDefault="00C54E03" w:rsidP="000A63A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400A8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Куликова Елена Юрьевна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400A80">
              <w:rPr>
                <w:lang w:val="ru-RU"/>
              </w:rPr>
              <w:t>Телефон 8-4932-411543</w:t>
            </w:r>
          </w:p>
        </w:tc>
      </w:tr>
      <w:tr w:rsidR="00C54E03" w:rsidRPr="00C45F7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54E03" w:rsidRPr="007879DF" w:rsidRDefault="00C54E03" w:rsidP="00D8751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EA-46340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54E03" w:rsidRPr="00EE6317" w:rsidRDefault="00C54E03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98470F">
              <w:rPr>
                <w:rFonts w:ascii="Roboto" w:hAnsi="Roboto" w:cs="Roboto"/>
                <w:color w:val="000000"/>
                <w:shd w:val="clear" w:color="auto" w:fill="F9F9F9"/>
              </w:rPr>
              <w:t>21.04.2020 11:28:19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Индивидуальный предприниматель ШЕРБАН АХМАТ МИХАЙЛОВИЧ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ИНН023403467156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ОГРНИП317028000150226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Место нахождения (жительства)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РЕСП БАШКОРТОСТАН02, Р-Н КУШНАРЕНКОВСКИЙ, С СТАРОГУМЕРОВО, ул.Заозерная 3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Почтовый адрес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РЕСП БАШКОРТОСТАН, Р-Н КУШНАРЕНКОВСКИЙ, С СТАРОГУМЕРОВО ул.Заозерная 3</w:t>
            </w:r>
          </w:p>
          <w:p w:rsidR="00C54E03" w:rsidRPr="00DD050D" w:rsidRDefault="00C54E03" w:rsidP="00DD050D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DD050D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Шербан Ахмат Михайлович</w:t>
            </w:r>
          </w:p>
          <w:p w:rsidR="00C54E03" w:rsidRPr="00400A80" w:rsidRDefault="00C54E03" w:rsidP="000A63A0">
            <w:pPr>
              <w:rPr>
                <w:lang w:val="ru-RU"/>
              </w:rPr>
            </w:pPr>
            <w:r w:rsidRPr="00DD050D">
              <w:rPr>
                <w:lang w:val="ru-RU"/>
              </w:rPr>
              <w:t>Телефон 79604275242</w:t>
            </w:r>
          </w:p>
        </w:tc>
      </w:tr>
      <w:tr w:rsidR="00C54E03" w:rsidRPr="00C45F7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54E03" w:rsidRPr="007879DF" w:rsidRDefault="00C54E03" w:rsidP="00D8751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EA-46714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54E03" w:rsidRPr="00EE6317" w:rsidRDefault="00C54E03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98470F">
              <w:rPr>
                <w:rFonts w:ascii="Roboto" w:hAnsi="Roboto" w:cs="Roboto"/>
                <w:color w:val="000000"/>
                <w:shd w:val="clear" w:color="auto" w:fill="FFFFFF"/>
              </w:rPr>
              <w:t>25.04.2020 21:09:50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Индивидуальный предприниматель ПОДЛОЗНАЯ ЮЛИЯ АНАТОЛЬЕВНА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ИНН490906409288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ОГРНИП320237500008314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Место нахождения (жительства)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КРАЙ КРАСНОДАРСКИЙ, Г КРАСНОДАР, проезд им. Репина д. кв. 57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Почтовый адрес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КРАЙ КРАСНОДАРСКИЙ, Г КРАСНОДАР, проезд им. Репина д. кв. 57</w:t>
            </w:r>
          </w:p>
          <w:p w:rsidR="00C54E03" w:rsidRPr="00DD050D" w:rsidRDefault="00C54E03" w:rsidP="00DD050D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DD050D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54E03" w:rsidRPr="00400A80" w:rsidRDefault="00C54E03" w:rsidP="00400A80">
            <w:pPr>
              <w:rPr>
                <w:lang w:val="ru-RU"/>
              </w:rPr>
            </w:pPr>
            <w:r w:rsidRPr="00DD050D">
              <w:rPr>
                <w:lang w:val="ru-RU"/>
              </w:rPr>
              <w:t>Телефон +79186655001</w:t>
            </w:r>
          </w:p>
        </w:tc>
      </w:tr>
      <w:tr w:rsidR="00C54E03" w:rsidRPr="00C45F7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54E03" w:rsidRPr="007879DF" w:rsidRDefault="00C54E03" w:rsidP="00D8751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EA-46573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54E03" w:rsidRPr="0042551C" w:rsidRDefault="00C54E03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98470F">
              <w:rPr>
                <w:color w:val="000000"/>
                <w:shd w:val="clear" w:color="auto" w:fill="FFFFFF"/>
              </w:rPr>
              <w:t>23.04.2020 21:13:07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ОБЩЕСТВО С ОГРАНИЧЕННОЙ ОТВЕТСТВЕННОСТЬЮ "АГРОТЕХНОЛОГ"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ИНН2308185326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ОГРН1122308000693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КПП230801001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Место нахождения (жительства)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350000, КРАЙ КРАСНОДАРСКИЙ, Г КРАСНОДАР, УЛ ИМ. КИРОВА, 118, 2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Почтовый адрес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350000 КРАСНОДАРСКИЙ КРАЙ ГОРОД КРАСНОДАР УЛ. ИМ.КИРОВА ДОМ 118 КВ.2</w:t>
            </w:r>
          </w:p>
          <w:p w:rsidR="00C54E03" w:rsidRPr="00DD050D" w:rsidRDefault="00C54E03" w:rsidP="00DD050D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DD050D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54E03" w:rsidRPr="00DD050D" w:rsidRDefault="00C54E03" w:rsidP="00DD050D">
            <w:pPr>
              <w:rPr>
                <w:lang w:val="ru-RU"/>
              </w:rPr>
            </w:pPr>
            <w:r w:rsidRPr="00DD050D">
              <w:rPr>
                <w:lang w:val="ru-RU"/>
              </w:rPr>
              <w:t>Березовский Андрей Витальевич</w:t>
            </w:r>
          </w:p>
          <w:p w:rsidR="00C54E03" w:rsidRPr="000B0770" w:rsidRDefault="00C54E03" w:rsidP="000B0770">
            <w:pPr>
              <w:rPr>
                <w:lang w:val="ru-RU"/>
              </w:rPr>
            </w:pPr>
            <w:r w:rsidRPr="00DD050D">
              <w:rPr>
                <w:lang w:val="ru-RU"/>
              </w:rPr>
              <w:t>Телефон 79649234727</w:t>
            </w:r>
          </w:p>
        </w:tc>
      </w:tr>
    </w:tbl>
    <w:p w:rsidR="00C54E03" w:rsidRPr="00335A45" w:rsidRDefault="00C54E03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54E03" w:rsidRPr="00335A45" w:rsidRDefault="00C54E03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E33528">
        <w:rPr>
          <w:rFonts w:ascii="Roboto" w:hAnsi="Roboto" w:cs="Roboto"/>
          <w:color w:val="000000"/>
          <w:shd w:val="clear" w:color="auto" w:fill="F9F9F9"/>
          <w:lang w:val="ru-RU"/>
        </w:rPr>
        <w:t>-46483</w:t>
      </w:r>
      <w:r w:rsidRPr="00335A45">
        <w:rPr>
          <w:lang w:val="ru-RU"/>
        </w:rPr>
        <w:t xml:space="preserve">- </w:t>
      </w:r>
      <w:r w:rsidRPr="00400A80">
        <w:rPr>
          <w:lang w:val="ru-RU"/>
        </w:rPr>
        <w:t>Индивидуальный предприниматель КУЛИНИЧЕВА МАРИНА НИКОЛАЕВНА</w:t>
      </w:r>
      <w:r w:rsidRPr="00335A45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E33528">
        <w:rPr>
          <w:rFonts w:ascii="Roboto" w:hAnsi="Roboto" w:cs="Roboto"/>
          <w:color w:val="000000"/>
          <w:shd w:val="clear" w:color="auto" w:fill="FFFFFF"/>
          <w:lang w:val="ru-RU"/>
        </w:rPr>
        <w:t>-46853</w:t>
      </w:r>
      <w:r w:rsidRPr="00335A45">
        <w:rPr>
          <w:lang w:val="ru-RU"/>
        </w:rPr>
        <w:t xml:space="preserve">- </w:t>
      </w:r>
      <w:r w:rsidRPr="00400A80">
        <w:rPr>
          <w:lang w:val="ru-RU"/>
        </w:rPr>
        <w:t>Индивидуальный предприниматель Ляпусова Ольга Геннадьевна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E33528">
        <w:rPr>
          <w:rFonts w:ascii="Roboto" w:hAnsi="Roboto" w:cs="Roboto"/>
          <w:color w:val="000000"/>
          <w:shd w:val="clear" w:color="auto" w:fill="F9F9F9"/>
          <w:lang w:val="ru-RU"/>
        </w:rPr>
        <w:t>-46773</w:t>
      </w:r>
      <w:r w:rsidRPr="00335A45">
        <w:rPr>
          <w:lang w:val="ru-RU"/>
        </w:rPr>
        <w:t xml:space="preserve">- </w:t>
      </w:r>
      <w:r w:rsidRPr="000A63A0">
        <w:rPr>
          <w:lang w:val="ru-RU"/>
        </w:rPr>
        <w:t>АКЦИОНЕРНОЕ ОБЩЕСТВО "СЛАВЯНСКОЕ"</w:t>
      </w:r>
      <w:r w:rsidRPr="00335A45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E33528">
        <w:rPr>
          <w:rFonts w:ascii="Roboto" w:hAnsi="Roboto" w:cs="Roboto"/>
          <w:color w:val="000000"/>
          <w:shd w:val="clear" w:color="auto" w:fill="FFFFFF"/>
          <w:lang w:val="ru-RU"/>
        </w:rPr>
        <w:t>-46821</w:t>
      </w:r>
      <w:r w:rsidRPr="00335A45">
        <w:rPr>
          <w:lang w:val="ru-RU"/>
        </w:rPr>
        <w:t xml:space="preserve">- </w:t>
      </w:r>
      <w:r w:rsidRPr="00400A80">
        <w:rPr>
          <w:lang w:val="ru-RU"/>
        </w:rPr>
        <w:t>ОБЩЕСТВО С ОГРАНИЧЕННОЙ ОТВЕТСТВЕННОСТЬЮ "ОБЪЕДИНЕННАЯ ТЕКСТИЛЬНАЯ КОМПАНИЯ - КРАСНОДАР"</w:t>
      </w:r>
      <w:r>
        <w:rPr>
          <w:lang w:val="ru-RU"/>
        </w:rPr>
        <w:t>,</w:t>
      </w:r>
      <w:r w:rsidRPr="006F1E81">
        <w:rPr>
          <w:lang w:val="ru-RU"/>
        </w:rPr>
        <w:t xml:space="preserve"> 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E33528">
        <w:rPr>
          <w:rFonts w:ascii="Roboto" w:hAnsi="Roboto" w:cs="Roboto"/>
          <w:color w:val="000000"/>
          <w:shd w:val="clear" w:color="auto" w:fill="F9F9F9"/>
          <w:lang w:val="ru-RU"/>
        </w:rPr>
        <w:t>-46813</w:t>
      </w:r>
      <w:r w:rsidRPr="00335A45">
        <w:rPr>
          <w:lang w:val="ru-RU"/>
        </w:rPr>
        <w:t xml:space="preserve">- </w:t>
      </w:r>
      <w:r w:rsidRPr="000A63A0">
        <w:rPr>
          <w:lang w:val="ru-RU"/>
        </w:rPr>
        <w:t>Индивидуальный предприниматель ЖУЙКОВА ГАЛИНА СЕРГЕЕВНА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E33528">
        <w:rPr>
          <w:rFonts w:ascii="Roboto" w:hAnsi="Roboto" w:cs="Roboto"/>
          <w:color w:val="000000"/>
          <w:shd w:val="clear" w:color="auto" w:fill="FFFFFF"/>
          <w:lang w:val="ru-RU"/>
        </w:rPr>
        <w:t>-46849</w:t>
      </w:r>
      <w:r w:rsidRPr="00335A45">
        <w:rPr>
          <w:lang w:val="ru-RU"/>
        </w:rPr>
        <w:t xml:space="preserve">- </w:t>
      </w:r>
      <w:r w:rsidRPr="00DD050D">
        <w:rPr>
          <w:lang w:val="ru-RU"/>
        </w:rPr>
        <w:t>ОБЩЕСТВО С ОГРАНИЧЕННОЙ ОТВЕТСТВЕННОСТЬЮ "КУБТЕКС"</w:t>
      </w:r>
      <w:r w:rsidRPr="00335A45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E33528">
        <w:rPr>
          <w:rFonts w:ascii="Roboto" w:hAnsi="Roboto" w:cs="Roboto"/>
          <w:color w:val="000000"/>
          <w:shd w:val="clear" w:color="auto" w:fill="F9F9F9"/>
          <w:lang w:val="ru-RU"/>
        </w:rPr>
        <w:t>-46819</w:t>
      </w:r>
      <w:r w:rsidRPr="00335A45">
        <w:rPr>
          <w:lang w:val="ru-RU"/>
        </w:rPr>
        <w:t xml:space="preserve">- </w:t>
      </w:r>
      <w:r w:rsidRPr="00400A80">
        <w:rPr>
          <w:lang w:val="ru-RU"/>
        </w:rPr>
        <w:t>ОБЩЕСТВО С ОГРАНИЧЕННОЙ ОТВЕТСТВЕННОСТЬЮ "ЛОВТЕКС"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E33528">
        <w:rPr>
          <w:rFonts w:ascii="Roboto" w:hAnsi="Roboto" w:cs="Roboto"/>
          <w:color w:val="000000"/>
          <w:shd w:val="clear" w:color="auto" w:fill="FFFFFF"/>
          <w:lang w:val="ru-RU"/>
        </w:rPr>
        <w:t>-46340</w:t>
      </w:r>
      <w:r w:rsidRPr="00335A45">
        <w:rPr>
          <w:lang w:val="ru-RU"/>
        </w:rPr>
        <w:t xml:space="preserve">- </w:t>
      </w:r>
      <w:r w:rsidRPr="00DD050D">
        <w:rPr>
          <w:lang w:val="ru-RU"/>
        </w:rPr>
        <w:t>Индивидуальный предприниматель ШЕРБАН АХМАТ МИХАЙЛОВИЧ</w:t>
      </w:r>
      <w:r w:rsidRPr="00335A45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E33528">
        <w:rPr>
          <w:rFonts w:ascii="Roboto" w:hAnsi="Roboto" w:cs="Roboto"/>
          <w:color w:val="000000"/>
          <w:shd w:val="clear" w:color="auto" w:fill="F9F9F9"/>
          <w:lang w:val="ru-RU"/>
        </w:rPr>
        <w:t>-46714</w:t>
      </w:r>
      <w:r w:rsidRPr="00335A45">
        <w:rPr>
          <w:lang w:val="ru-RU"/>
        </w:rPr>
        <w:t xml:space="preserve">- </w:t>
      </w:r>
      <w:r w:rsidRPr="00DD050D">
        <w:rPr>
          <w:lang w:val="ru-RU"/>
        </w:rPr>
        <w:t>Индивидуальный предприниматель ПОДЛОЗНАЯ ЮЛИЯ АНАТОЛЬЕВНА</w:t>
      </w:r>
      <w:r>
        <w:rPr>
          <w:lang w:val="ru-RU"/>
        </w:rPr>
        <w:t>,</w:t>
      </w:r>
      <w:r w:rsidRPr="006F1E81">
        <w:rPr>
          <w:lang w:val="ru-RU"/>
        </w:rPr>
        <w:t xml:space="preserve"> 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E33528">
        <w:rPr>
          <w:rFonts w:ascii="Roboto" w:hAnsi="Roboto" w:cs="Roboto"/>
          <w:color w:val="000000"/>
          <w:shd w:val="clear" w:color="auto" w:fill="FFFFFF"/>
          <w:lang w:val="ru-RU"/>
        </w:rPr>
        <w:t>-46573</w:t>
      </w:r>
      <w:r w:rsidRPr="00335A45">
        <w:rPr>
          <w:lang w:val="ru-RU"/>
        </w:rPr>
        <w:t xml:space="preserve">- </w:t>
      </w:r>
      <w:r w:rsidRPr="00DD050D">
        <w:rPr>
          <w:lang w:val="ru-RU"/>
        </w:rPr>
        <w:t>ОБЩЕСТВО С ОГРАНИЧЕННОЙ ОТВЕТСТВЕННОСТЬЮ "АГРОТЕХНОЛОГ"</w:t>
      </w:r>
      <w:r>
        <w:rPr>
          <w:lang w:val="ru-RU"/>
        </w:rPr>
        <w:t>.</w:t>
      </w:r>
    </w:p>
    <w:p w:rsidR="00C54E03" w:rsidRPr="00335A45" w:rsidRDefault="00C54E03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C54E03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C54E03" w:rsidRPr="00335A45" w:rsidRDefault="00C54E03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C54E03" w:rsidRPr="00335A45" w:rsidRDefault="00C54E03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C54E03" w:rsidRPr="00335A45">
        <w:trPr>
          <w:trHeight w:val="274"/>
        </w:trPr>
        <w:tc>
          <w:tcPr>
            <w:tcW w:w="2204" w:type="dxa"/>
            <w:vMerge/>
          </w:tcPr>
          <w:p w:rsidR="00C54E03" w:rsidRPr="00335A45" w:rsidRDefault="00C54E03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C54E03" w:rsidRPr="00335A45" w:rsidRDefault="00C54E03" w:rsidP="00AA4A97">
            <w:pPr>
              <w:jc w:val="center"/>
              <w:rPr>
                <w:lang w:val="ru-RU"/>
              </w:rPr>
            </w:pPr>
          </w:p>
          <w:p w:rsidR="00C54E03" w:rsidRPr="00335A45" w:rsidRDefault="00C54E03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C54E03" w:rsidRPr="00335A45" w:rsidRDefault="00C54E03" w:rsidP="00AA4A97">
            <w:pPr>
              <w:ind w:right="-21"/>
              <w:jc w:val="center"/>
              <w:rPr>
                <w:lang w:val="ru-RU"/>
              </w:rPr>
            </w:pPr>
          </w:p>
          <w:p w:rsidR="00C54E03" w:rsidRPr="00335A45" w:rsidRDefault="00C54E03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C54E03" w:rsidRPr="00335A45" w:rsidRDefault="00C54E03" w:rsidP="0056026D">
            <w:pPr>
              <w:jc w:val="center"/>
              <w:rPr>
                <w:lang w:val="ru-RU"/>
              </w:rPr>
            </w:pPr>
          </w:p>
          <w:p w:rsidR="00C54E03" w:rsidRPr="00335A45" w:rsidRDefault="00C54E03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C54E03" w:rsidRPr="00335A45" w:rsidRDefault="00C54E03" w:rsidP="00AA4A97">
            <w:pPr>
              <w:jc w:val="center"/>
              <w:rPr>
                <w:lang w:val="ru-RU"/>
              </w:rPr>
            </w:pPr>
          </w:p>
          <w:p w:rsidR="00C54E03" w:rsidRPr="00335A45" w:rsidRDefault="00C54E03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C54E03" w:rsidRPr="00335A45" w:rsidRDefault="00C54E03" w:rsidP="0056026D">
            <w:pPr>
              <w:jc w:val="center"/>
              <w:rPr>
                <w:lang w:val="ru-RU"/>
              </w:rPr>
            </w:pPr>
          </w:p>
          <w:p w:rsidR="00C54E03" w:rsidRPr="00335A45" w:rsidRDefault="00C54E03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C54E03" w:rsidRPr="00D03290">
        <w:trPr>
          <w:trHeight w:val="938"/>
        </w:trPr>
        <w:tc>
          <w:tcPr>
            <w:tcW w:w="2204" w:type="dxa"/>
            <w:vAlign w:val="center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E33528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-46483</w:t>
            </w:r>
            <w:r w:rsidRPr="00335A45">
              <w:rPr>
                <w:lang w:val="ru-RU"/>
              </w:rPr>
              <w:t xml:space="preserve">- </w:t>
            </w:r>
            <w:r w:rsidRPr="00400A80">
              <w:rPr>
                <w:lang w:val="ru-RU"/>
              </w:rPr>
              <w:t>Индивидуальный предприниматель КУЛИНИЧЕВА МАРИНА НИКОЛАЕВНА</w:t>
            </w:r>
          </w:p>
        </w:tc>
        <w:tc>
          <w:tcPr>
            <w:tcW w:w="1700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54E03" w:rsidRPr="00D03290">
        <w:trPr>
          <w:trHeight w:val="938"/>
        </w:trPr>
        <w:tc>
          <w:tcPr>
            <w:tcW w:w="2204" w:type="dxa"/>
            <w:vAlign w:val="center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E33528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-46853</w:t>
            </w:r>
            <w:r w:rsidRPr="00335A45">
              <w:rPr>
                <w:lang w:val="ru-RU"/>
              </w:rPr>
              <w:t xml:space="preserve">- </w:t>
            </w:r>
            <w:r w:rsidRPr="00400A80">
              <w:rPr>
                <w:lang w:val="ru-RU"/>
              </w:rPr>
              <w:t>Индивидуальный предприниматель Ляпусова Ольга Геннадьевна</w:t>
            </w:r>
          </w:p>
        </w:tc>
        <w:tc>
          <w:tcPr>
            <w:tcW w:w="1700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54E03" w:rsidRPr="00D03290">
        <w:trPr>
          <w:trHeight w:val="938"/>
        </w:trPr>
        <w:tc>
          <w:tcPr>
            <w:tcW w:w="2204" w:type="dxa"/>
            <w:vAlign w:val="center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E33528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-46773</w:t>
            </w:r>
            <w:r w:rsidRPr="00335A45">
              <w:rPr>
                <w:lang w:val="ru-RU"/>
              </w:rPr>
              <w:t xml:space="preserve">- </w:t>
            </w:r>
            <w:r w:rsidRPr="000A63A0">
              <w:rPr>
                <w:lang w:val="ru-RU"/>
              </w:rPr>
              <w:t>АКЦИОНЕРНОЕ ОБЩЕСТВО "СЛАВЯНСКОЕ"</w:t>
            </w:r>
          </w:p>
        </w:tc>
        <w:tc>
          <w:tcPr>
            <w:tcW w:w="1700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54E03" w:rsidRPr="00D03290">
        <w:trPr>
          <w:trHeight w:val="938"/>
        </w:trPr>
        <w:tc>
          <w:tcPr>
            <w:tcW w:w="2204" w:type="dxa"/>
            <w:vAlign w:val="center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E33528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-46821</w:t>
            </w:r>
            <w:r w:rsidRPr="00335A45">
              <w:rPr>
                <w:lang w:val="ru-RU"/>
              </w:rPr>
              <w:t xml:space="preserve">- </w:t>
            </w:r>
            <w:r w:rsidRPr="00400A80">
              <w:rPr>
                <w:lang w:val="ru-RU"/>
              </w:rPr>
              <w:t>ОБЩЕСТВО С ОГРАНИЧЕННОЙ ОТВЕТСТВЕННОСТЬЮ "ОБЪЕДИНЕННАЯ ТЕКСТИЛЬНАЯ КОМПАНИЯ - КРАСНОДАР"</w:t>
            </w:r>
          </w:p>
        </w:tc>
        <w:tc>
          <w:tcPr>
            <w:tcW w:w="1700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54E03" w:rsidRPr="00335A45" w:rsidRDefault="00C54E03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54E03" w:rsidRPr="00D03290">
        <w:trPr>
          <w:trHeight w:val="938"/>
        </w:trPr>
        <w:tc>
          <w:tcPr>
            <w:tcW w:w="2204" w:type="dxa"/>
            <w:vAlign w:val="center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E33528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-46813</w:t>
            </w:r>
            <w:r w:rsidRPr="00335A45">
              <w:rPr>
                <w:lang w:val="ru-RU"/>
              </w:rPr>
              <w:t xml:space="preserve">- </w:t>
            </w:r>
            <w:r w:rsidRPr="000A63A0">
              <w:rPr>
                <w:lang w:val="ru-RU"/>
              </w:rPr>
              <w:t>Индивидуальный предприниматель ЖУЙКОВА ГАЛИНА СЕРГЕЕВНА</w:t>
            </w:r>
          </w:p>
        </w:tc>
        <w:tc>
          <w:tcPr>
            <w:tcW w:w="1700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54E03" w:rsidRPr="00D03290">
        <w:trPr>
          <w:trHeight w:val="938"/>
        </w:trPr>
        <w:tc>
          <w:tcPr>
            <w:tcW w:w="2204" w:type="dxa"/>
            <w:vAlign w:val="center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E33528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-46849</w:t>
            </w:r>
            <w:r w:rsidRPr="00335A45">
              <w:rPr>
                <w:lang w:val="ru-RU"/>
              </w:rPr>
              <w:t xml:space="preserve">- </w:t>
            </w:r>
            <w:r w:rsidRPr="00DD050D">
              <w:rPr>
                <w:lang w:val="ru-RU"/>
              </w:rPr>
              <w:t>ОБЩЕСТВО С ОГРАНИЧЕННОЙ ОТВЕТСТВЕННОСТЬЮ "КУБТЕКС"</w:t>
            </w:r>
          </w:p>
        </w:tc>
        <w:tc>
          <w:tcPr>
            <w:tcW w:w="1700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54E03" w:rsidRPr="00D03290">
        <w:trPr>
          <w:trHeight w:val="938"/>
        </w:trPr>
        <w:tc>
          <w:tcPr>
            <w:tcW w:w="2204" w:type="dxa"/>
            <w:vAlign w:val="center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E33528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-46819</w:t>
            </w:r>
            <w:r w:rsidRPr="00335A45">
              <w:rPr>
                <w:lang w:val="ru-RU"/>
              </w:rPr>
              <w:t xml:space="preserve">- </w:t>
            </w:r>
            <w:r w:rsidRPr="00400A80">
              <w:rPr>
                <w:lang w:val="ru-RU"/>
              </w:rPr>
              <w:t>ОБЩЕСТВО С ОГРАНИЧЕННОЙ ОТВЕТСТВЕННОСТЬЮ "ЛОВТЕКС"</w:t>
            </w:r>
          </w:p>
        </w:tc>
        <w:tc>
          <w:tcPr>
            <w:tcW w:w="1700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54E03" w:rsidRPr="00D03290">
        <w:trPr>
          <w:trHeight w:val="938"/>
        </w:trPr>
        <w:tc>
          <w:tcPr>
            <w:tcW w:w="2204" w:type="dxa"/>
            <w:vAlign w:val="center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E33528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-46340</w:t>
            </w:r>
            <w:r w:rsidRPr="00335A45">
              <w:rPr>
                <w:lang w:val="ru-RU"/>
              </w:rPr>
              <w:t xml:space="preserve">- </w:t>
            </w:r>
            <w:r w:rsidRPr="00DD050D">
              <w:rPr>
                <w:lang w:val="ru-RU"/>
              </w:rPr>
              <w:t>Индивидуальный предприниматель ШЕРБАН АХМАТ МИХАЙЛОВИЧ</w:t>
            </w:r>
          </w:p>
        </w:tc>
        <w:tc>
          <w:tcPr>
            <w:tcW w:w="1700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54E03" w:rsidRPr="00D03290">
        <w:trPr>
          <w:trHeight w:val="938"/>
        </w:trPr>
        <w:tc>
          <w:tcPr>
            <w:tcW w:w="2204" w:type="dxa"/>
            <w:vAlign w:val="center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E33528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-46714</w:t>
            </w:r>
            <w:r w:rsidRPr="00335A45">
              <w:rPr>
                <w:lang w:val="ru-RU"/>
              </w:rPr>
              <w:t xml:space="preserve">- </w:t>
            </w:r>
            <w:r w:rsidRPr="00DD050D">
              <w:rPr>
                <w:lang w:val="ru-RU"/>
              </w:rPr>
              <w:t>Индивидуальный предприниматель ПОДЛОЗНАЯ ЮЛИЯ АНАТОЛЬЕВНА</w:t>
            </w:r>
          </w:p>
        </w:tc>
        <w:tc>
          <w:tcPr>
            <w:tcW w:w="1700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54E03" w:rsidRPr="00335A45" w:rsidRDefault="00C54E03" w:rsidP="00D8751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54E03" w:rsidRPr="00D03290">
        <w:trPr>
          <w:trHeight w:val="938"/>
        </w:trPr>
        <w:tc>
          <w:tcPr>
            <w:tcW w:w="2204" w:type="dxa"/>
            <w:vAlign w:val="center"/>
          </w:tcPr>
          <w:p w:rsidR="00C54E03" w:rsidRPr="00335A45" w:rsidRDefault="00C54E03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E33528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-46573</w:t>
            </w:r>
            <w:r w:rsidRPr="00335A45">
              <w:rPr>
                <w:lang w:val="ru-RU"/>
              </w:rPr>
              <w:t xml:space="preserve">- </w:t>
            </w:r>
            <w:r w:rsidRPr="00DD050D">
              <w:rPr>
                <w:lang w:val="ru-RU"/>
              </w:rPr>
              <w:t>ОБЩЕСТВО С ОГРАНИЧЕННОЙ ОТВЕТСТВЕННОСТЬЮ "АГРОТЕХНОЛОГ"</w:t>
            </w:r>
          </w:p>
        </w:tc>
        <w:tc>
          <w:tcPr>
            <w:tcW w:w="1700" w:type="dxa"/>
          </w:tcPr>
          <w:p w:rsidR="00C54E03" w:rsidRPr="00335A45" w:rsidRDefault="00C54E03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54E03" w:rsidRPr="00335A45" w:rsidRDefault="00C54E03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54E03" w:rsidRPr="00335A45" w:rsidRDefault="00C54E03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54E03" w:rsidRPr="00335A45" w:rsidRDefault="00C54E03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54E03" w:rsidRPr="00335A45" w:rsidRDefault="00C54E03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FF652D">
        <w:rPr>
          <w:lang w:val="ru-RU"/>
        </w:rPr>
        <w:t>Приобретение мягкого инвентаря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400A80">
        <w:rPr>
          <w:lang w:val="ru-RU"/>
        </w:rPr>
        <w:t>Индивидуальный предприниматель КУЛИНИЧЕВА МАРИНА НИКОЛАЕВНА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hd w:val="clear" w:color="auto" w:fill="F9F9F9"/>
        </w:rPr>
        <w:t>108 103.28</w:t>
      </w:r>
      <w:r w:rsidRPr="00335A45">
        <w:rPr>
          <w:lang w:val="ru-RU"/>
        </w:rPr>
        <w:t xml:space="preserve"> рублей.  </w:t>
      </w:r>
    </w:p>
    <w:p w:rsidR="00C54E03" w:rsidRPr="00335A45" w:rsidRDefault="00C54E03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54E03" w:rsidRPr="00335A45">
        <w:trPr>
          <w:trHeight w:val="206"/>
          <w:jc w:val="center"/>
        </w:trPr>
        <w:tc>
          <w:tcPr>
            <w:tcW w:w="7338" w:type="dxa"/>
          </w:tcPr>
          <w:p w:rsidR="00C54E03" w:rsidRPr="00335A45" w:rsidRDefault="00C54E0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54E03" w:rsidRPr="00335A45" w:rsidRDefault="00C54E0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C54E03" w:rsidRPr="00335A45" w:rsidRDefault="00C54E0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54E03" w:rsidRPr="00335A45" w:rsidRDefault="00C54E0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C54E03" w:rsidRPr="00335A45" w:rsidRDefault="00C54E0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54E03" w:rsidRPr="00335A45">
        <w:trPr>
          <w:trHeight w:val="206"/>
          <w:jc w:val="center"/>
        </w:trPr>
        <w:tc>
          <w:tcPr>
            <w:tcW w:w="7338" w:type="dxa"/>
          </w:tcPr>
          <w:p w:rsidR="00C54E03" w:rsidRPr="00335A45" w:rsidRDefault="00C54E03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54E03" w:rsidRPr="00335A45" w:rsidRDefault="00C54E03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C54E03" w:rsidRPr="00335A45" w:rsidRDefault="00C54E0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C54E03" w:rsidRPr="00335A45" w:rsidRDefault="00C54E0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54E03" w:rsidRPr="00335A45" w:rsidRDefault="00C54E0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C54E03" w:rsidRPr="00335A45" w:rsidRDefault="00C54E0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54E03" w:rsidRPr="00335A45" w:rsidRDefault="00C54E0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C54E03" w:rsidRPr="00335A45" w:rsidRDefault="00C54E0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54E03" w:rsidRPr="00335A45">
        <w:trPr>
          <w:trHeight w:val="206"/>
          <w:jc w:val="center"/>
        </w:trPr>
        <w:tc>
          <w:tcPr>
            <w:tcW w:w="7338" w:type="dxa"/>
          </w:tcPr>
          <w:p w:rsidR="00C54E03" w:rsidRPr="00335A45" w:rsidRDefault="00C54E0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C54E03" w:rsidRPr="00335A45" w:rsidRDefault="00C54E0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C54E03" w:rsidRPr="00335A45" w:rsidRDefault="00C54E0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C54E03" w:rsidRPr="00335A45" w:rsidRDefault="00C54E03" w:rsidP="006465AE">
      <w:pPr>
        <w:jc w:val="both"/>
        <w:rPr>
          <w:lang w:val="ru-RU" w:eastAsia="ru-RU"/>
        </w:rPr>
      </w:pPr>
    </w:p>
    <w:sectPr w:rsidR="00C54E03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4E03" w:rsidRDefault="00C54E03">
      <w:r>
        <w:separator/>
      </w:r>
    </w:p>
  </w:endnote>
  <w:endnote w:type="continuationSeparator" w:id="1">
    <w:p w:rsidR="00C54E03" w:rsidRDefault="00C54E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4E03" w:rsidRDefault="00C54E03">
      <w:r>
        <w:separator/>
      </w:r>
    </w:p>
  </w:footnote>
  <w:footnote w:type="continuationSeparator" w:id="1">
    <w:p w:rsidR="00C54E03" w:rsidRDefault="00C54E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E03" w:rsidRDefault="00C54E03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C54E03" w:rsidRDefault="00C54E0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6B8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485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2337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3A0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3666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5C1D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80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185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9C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1E81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35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12E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6C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689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470F"/>
    <w:rsid w:val="00985D90"/>
    <w:rsid w:val="009900A7"/>
    <w:rsid w:val="009904C1"/>
    <w:rsid w:val="00994115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9E3"/>
    <w:rsid w:val="009E1A44"/>
    <w:rsid w:val="009E2F33"/>
    <w:rsid w:val="009E3F4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255C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029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05E0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1AA8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3103"/>
    <w:rsid w:val="00C43B8B"/>
    <w:rsid w:val="00C44303"/>
    <w:rsid w:val="00C44A2F"/>
    <w:rsid w:val="00C44A68"/>
    <w:rsid w:val="00C45705"/>
    <w:rsid w:val="00C45DA4"/>
    <w:rsid w:val="00C45F72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4E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4E1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3290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8751F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50D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4D17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3821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528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317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3E2F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52D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6F1E81"/>
  </w:style>
  <w:style w:type="character" w:customStyle="1" w:styleId="167">
    <w:name w:val="Знак Знак167"/>
    <w:basedOn w:val="DefaultParagraphFont"/>
    <w:uiPriority w:val="99"/>
    <w:rsid w:val="00A1255C"/>
  </w:style>
  <w:style w:type="character" w:customStyle="1" w:styleId="168">
    <w:name w:val="Знак Знак168"/>
    <w:basedOn w:val="DefaultParagraphFont"/>
    <w:uiPriority w:val="99"/>
    <w:rsid w:val="00D032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63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763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6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636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636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63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63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63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63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63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8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7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7635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63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8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8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7635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63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7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8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7635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635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63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7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7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763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635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63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7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7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763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635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63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7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8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763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635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7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8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7635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635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8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7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763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635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8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7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7635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635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7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8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7635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635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7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8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763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635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7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7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7635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635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63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8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8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763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635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635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635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635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3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3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3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3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3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3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36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36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6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3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36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763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0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635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636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635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6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763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6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763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5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63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6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63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36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6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36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36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636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1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2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6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63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7</Pages>
  <Words>2536</Words>
  <Characters>14461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2020-03-04T14:18:00Z</cp:lastPrinted>
  <dcterms:created xsi:type="dcterms:W3CDTF">2020-05-07T11:24:00Z</dcterms:created>
  <dcterms:modified xsi:type="dcterms:W3CDTF">2020-05-07T12:17:00Z</dcterms:modified>
</cp:coreProperties>
</file>