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E81" w:rsidRPr="00335A45" w:rsidRDefault="00225E81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121</w:t>
      </w:r>
    </w:p>
    <w:p w:rsidR="00225E81" w:rsidRPr="00335A45" w:rsidRDefault="00225E81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225E81" w:rsidRPr="00335A45" w:rsidRDefault="00225E81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225E81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E81" w:rsidRPr="00335A45" w:rsidRDefault="00225E81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225E81" w:rsidRPr="00335A45" w:rsidRDefault="00225E81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07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мая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225E81" w:rsidRDefault="00225E81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225E81" w:rsidRPr="00A35052" w:rsidRDefault="00225E81" w:rsidP="004D0FA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225E81" w:rsidRPr="00A35052" w:rsidRDefault="00225E81" w:rsidP="004D0FA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027485">
        <w:rPr>
          <w:lang w:val="ru-RU"/>
        </w:rPr>
        <w:t>Приобретение комплектов постельного белья</w:t>
      </w:r>
      <w:r w:rsidRPr="00A35052">
        <w:rPr>
          <w:lang w:val="ru-RU"/>
        </w:rPr>
        <w:t xml:space="preserve">».  </w:t>
      </w:r>
    </w:p>
    <w:p w:rsidR="00225E81" w:rsidRPr="00027485" w:rsidRDefault="00225E81" w:rsidP="004D0FA8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027485">
        <w:rPr>
          <w:color w:val="000000"/>
          <w:lang w:val="ru-RU"/>
        </w:rPr>
        <w:t>203234901331923490100101600011392244</w:t>
      </w:r>
    </w:p>
    <w:p w:rsidR="00225E81" w:rsidRPr="00A35052" w:rsidRDefault="00225E81" w:rsidP="004D0FA8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498335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00 </w:t>
      </w:r>
      <w:r w:rsidRPr="00A35052">
        <w:rPr>
          <w:lang w:val="ru-RU"/>
        </w:rPr>
        <w:t>коп. (</w:t>
      </w:r>
      <w:r>
        <w:rPr>
          <w:lang w:val="ru-RU"/>
        </w:rPr>
        <w:t>четыреста девяносто восемь</w:t>
      </w:r>
      <w:r w:rsidRPr="00A35052">
        <w:rPr>
          <w:lang w:val="ru-RU"/>
        </w:rPr>
        <w:t xml:space="preserve"> тысяч </w:t>
      </w:r>
      <w:r>
        <w:rPr>
          <w:lang w:val="ru-RU"/>
        </w:rPr>
        <w:t>триста тридцать пять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00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225E81" w:rsidRDefault="00225E81" w:rsidP="004D0FA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</w:t>
      </w:r>
      <w:r w:rsidRPr="00DF4D17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</w:t>
      </w:r>
      <w:r>
        <w:rPr>
          <w:lang w:val="ru-RU"/>
        </w:rPr>
        <w:t>, на основании товарной на</w:t>
      </w:r>
      <w:r w:rsidRPr="00DF4D17">
        <w:rPr>
          <w:lang w:val="ru-RU"/>
        </w:rPr>
        <w:t>кладной</w:t>
      </w:r>
      <w:r w:rsidRPr="00776A8D">
        <w:rPr>
          <w:lang w:val="ru-RU"/>
        </w:rPr>
        <w:t>.</w:t>
      </w:r>
    </w:p>
    <w:p w:rsidR="00225E81" w:rsidRPr="00027485" w:rsidRDefault="00225E81" w:rsidP="004D0FA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027485">
        <w:rPr>
          <w:lang w:val="ru-RU"/>
        </w:rPr>
        <w:t>Поставщик производит первую поставку продукции в количестве 1/2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июня 2020 г.</w:t>
      </w:r>
    </w:p>
    <w:p w:rsidR="00225E81" w:rsidRPr="00A35052" w:rsidRDefault="00225E81" w:rsidP="004D0FA8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 w:rsidRPr="00027485">
        <w:rPr>
          <w:lang w:val="ru-RU"/>
        </w:rPr>
        <w:t>Внебюджетные фонды (ОМС), краевой бюджет</w:t>
      </w:r>
      <w:r w:rsidRPr="00A35052">
        <w:rPr>
          <w:lang w:val="ru-RU"/>
        </w:rPr>
        <w:t>.</w:t>
      </w:r>
    </w:p>
    <w:p w:rsidR="00225E81" w:rsidRPr="00A35052" w:rsidRDefault="00225E81" w:rsidP="004D0FA8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225E81" w:rsidRPr="00A35052" w:rsidRDefault="00225E81" w:rsidP="004D0FA8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225E81" w:rsidRPr="00A35052" w:rsidRDefault="00225E81" w:rsidP="004D0FA8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027485">
        <w:rPr>
          <w:color w:val="000000"/>
          <w:sz w:val="24"/>
          <w:szCs w:val="24"/>
        </w:rPr>
        <w:t>20.04.2020 16:05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225E81" w:rsidRPr="00A35052" w:rsidRDefault="00225E81" w:rsidP="004D0FA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225E81" w:rsidRDefault="00225E81" w:rsidP="00A1255C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225E81" w:rsidRPr="00335A45">
        <w:trPr>
          <w:jc w:val="center"/>
        </w:trPr>
        <w:tc>
          <w:tcPr>
            <w:tcW w:w="9828" w:type="dxa"/>
            <w:gridSpan w:val="5"/>
          </w:tcPr>
          <w:p w:rsidR="00225E81" w:rsidRPr="00335A45" w:rsidRDefault="00225E8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225E81" w:rsidRPr="004D0FA8">
        <w:trPr>
          <w:jc w:val="center"/>
        </w:trPr>
        <w:tc>
          <w:tcPr>
            <w:tcW w:w="2820" w:type="dxa"/>
          </w:tcPr>
          <w:p w:rsidR="00225E81" w:rsidRPr="00335A45" w:rsidRDefault="00225E8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225E81" w:rsidRPr="00335A45" w:rsidRDefault="00225E8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225E81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225E81" w:rsidRPr="00335A45" w:rsidRDefault="00225E81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225E81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225E81" w:rsidRPr="00335A45" w:rsidRDefault="00225E81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225E81" w:rsidRPr="00335A45" w:rsidRDefault="00225E81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225E81" w:rsidRPr="00335A45">
        <w:trPr>
          <w:jc w:val="center"/>
        </w:trPr>
        <w:tc>
          <w:tcPr>
            <w:tcW w:w="9828" w:type="dxa"/>
            <w:gridSpan w:val="5"/>
          </w:tcPr>
          <w:p w:rsidR="00225E81" w:rsidRPr="00335A45" w:rsidRDefault="00225E81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225E81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225E81" w:rsidRPr="00335A45" w:rsidRDefault="00225E8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225E81" w:rsidRPr="00335A45" w:rsidRDefault="00225E8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225E81" w:rsidRPr="00335A45" w:rsidRDefault="00225E81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225E81" w:rsidRPr="00335A45" w:rsidRDefault="00225E81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225E81" w:rsidRPr="00335A45" w:rsidRDefault="00225E8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225E81" w:rsidRPr="00335A45" w:rsidRDefault="00225E8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225E81" w:rsidRPr="00335A45" w:rsidRDefault="00225E81" w:rsidP="00A841CC">
            <w:pPr>
              <w:ind w:right="-80"/>
              <w:jc w:val="both"/>
              <w:rPr>
                <w:lang w:val="ru-RU"/>
              </w:rPr>
            </w:pPr>
          </w:p>
          <w:p w:rsidR="00225E81" w:rsidRPr="00335A45" w:rsidRDefault="00225E81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225E81" w:rsidRPr="00335A45" w:rsidRDefault="00225E8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225E81" w:rsidRPr="00335A45" w:rsidRDefault="00225E81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07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мая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08 часов 4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225E81" w:rsidRPr="00335A45" w:rsidRDefault="00225E81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225E8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335A45" w:rsidRDefault="00225E8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335A45" w:rsidRDefault="00225E8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335A45" w:rsidRDefault="00225E8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335A45" w:rsidRDefault="00225E8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335A45" w:rsidRDefault="00225E81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225E8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335A45" w:rsidRDefault="00225E81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6F1E81" w:rsidRDefault="00225E81" w:rsidP="006F1E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300 183.04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335A45" w:rsidRDefault="00225E81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7879DF" w:rsidRDefault="00225E81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30.04.2020 12:18:25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7879DF" w:rsidRDefault="00225E81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EA-46642</w:t>
            </w:r>
          </w:p>
        </w:tc>
      </w:tr>
      <w:tr w:rsidR="00225E8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6F1E81" w:rsidRDefault="00225E81" w:rsidP="006F1E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302 674.72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7879DF" w:rsidRDefault="00225E81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30.04.2020 12:18:08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7879DF" w:rsidRDefault="00225E81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EA-46600</w:t>
            </w:r>
          </w:p>
        </w:tc>
      </w:tr>
      <w:tr w:rsidR="00225E8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B51AA8" w:rsidRDefault="00225E81" w:rsidP="00B51AA8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337 558.24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7879DF" w:rsidRDefault="00225E81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30.04.2020 12:11:41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7879DF" w:rsidRDefault="00225E81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EA-46829</w:t>
            </w:r>
          </w:p>
        </w:tc>
      </w:tr>
      <w:tr w:rsidR="00225E8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7879DF" w:rsidRDefault="00225E81" w:rsidP="0023666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355 000.00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7879DF" w:rsidRDefault="00225E81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30.04.2020 12:10:19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7879DF" w:rsidRDefault="00225E81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EA-46835</w:t>
            </w:r>
          </w:p>
        </w:tc>
      </w:tr>
      <w:tr w:rsidR="00225E8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335A45" w:rsidRDefault="00225E81" w:rsidP="002C365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B51AA8" w:rsidRDefault="00225E81" w:rsidP="002C3654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390 226.19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335A45" w:rsidRDefault="00225E81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6F1E81" w:rsidRDefault="00225E81" w:rsidP="002C3654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30.04.2020 12:08:22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7879DF" w:rsidRDefault="00225E81" w:rsidP="002C365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EA-46848</w:t>
            </w:r>
          </w:p>
        </w:tc>
      </w:tr>
      <w:tr w:rsidR="00225E81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5B71D7" w:rsidRDefault="00225E81" w:rsidP="005B71D7">
            <w:pPr>
              <w:ind w:right="120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</w:rPr>
              <w:t>423 584.70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6F1E81" w:rsidRDefault="00225E81" w:rsidP="006F1E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30.04.2020 12:05:40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25E81" w:rsidRPr="007879DF" w:rsidRDefault="00225E81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EA-46772</w:t>
            </w:r>
          </w:p>
        </w:tc>
      </w:tr>
    </w:tbl>
    <w:p w:rsidR="00225E81" w:rsidRPr="00335A45" w:rsidRDefault="00225E81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225E81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225E81" w:rsidRPr="00335A45" w:rsidRDefault="00225E8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225E81" w:rsidRPr="00335A45" w:rsidRDefault="00225E8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25E81" w:rsidRPr="00335A45" w:rsidRDefault="00225E8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225E81" w:rsidRPr="00335A45" w:rsidRDefault="00225E81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25E81" w:rsidRPr="00335A45" w:rsidRDefault="00225E81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225E81" w:rsidRPr="004D0FA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25E81" w:rsidRPr="007879DF" w:rsidRDefault="00225E81" w:rsidP="002C365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EA-46642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25E81" w:rsidRPr="00335A45" w:rsidRDefault="00225E81" w:rsidP="00FE5198">
            <w:pPr>
              <w:jc w:val="center"/>
            </w:pPr>
            <w:r w:rsidRPr="00027485">
              <w:rPr>
                <w:color w:val="000000"/>
                <w:shd w:val="clear" w:color="auto" w:fill="FFFFFF"/>
              </w:rPr>
              <w:t>24.04.2020 14:51:33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E81" w:rsidRPr="00400A80" w:rsidRDefault="00225E81" w:rsidP="005B71D7">
            <w:pPr>
              <w:rPr>
                <w:lang w:val="ru-RU"/>
              </w:rPr>
            </w:pPr>
            <w:r w:rsidRPr="00400A80">
              <w:rPr>
                <w:lang w:val="ru-RU"/>
              </w:rPr>
              <w:t>ОБЩЕСТВО С ОГРАНИЧЕННОЙ ОТВЕТСТВЕННОСТЬЮ "ОБЪЕДИНЕННАЯ ТЕКСТИЛЬНАЯ КОМПАНИЯ - КРАСНОДАР"</w:t>
            </w:r>
          </w:p>
          <w:p w:rsidR="00225E81" w:rsidRPr="00400A80" w:rsidRDefault="00225E81" w:rsidP="005B71D7">
            <w:pPr>
              <w:rPr>
                <w:lang w:val="ru-RU"/>
              </w:rPr>
            </w:pPr>
            <w:r w:rsidRPr="00400A80">
              <w:rPr>
                <w:lang w:val="ru-RU"/>
              </w:rPr>
              <w:t>ИНН2312203049</w:t>
            </w:r>
          </w:p>
          <w:p w:rsidR="00225E81" w:rsidRPr="00400A80" w:rsidRDefault="00225E81" w:rsidP="005B71D7">
            <w:pPr>
              <w:rPr>
                <w:lang w:val="ru-RU"/>
              </w:rPr>
            </w:pPr>
            <w:r w:rsidRPr="00400A80">
              <w:rPr>
                <w:lang w:val="ru-RU"/>
              </w:rPr>
              <w:t>ОГРН1132312005682</w:t>
            </w:r>
          </w:p>
          <w:p w:rsidR="00225E81" w:rsidRPr="00400A80" w:rsidRDefault="00225E81" w:rsidP="005B71D7">
            <w:pPr>
              <w:rPr>
                <w:lang w:val="ru-RU"/>
              </w:rPr>
            </w:pPr>
            <w:r w:rsidRPr="00400A80">
              <w:rPr>
                <w:lang w:val="ru-RU"/>
              </w:rPr>
              <w:t>КПП231201001</w:t>
            </w:r>
          </w:p>
          <w:p w:rsidR="00225E81" w:rsidRPr="00400A80" w:rsidRDefault="00225E81" w:rsidP="005B71D7">
            <w:pPr>
              <w:rPr>
                <w:lang w:val="ru-RU"/>
              </w:rPr>
            </w:pPr>
            <w:r w:rsidRPr="00400A80">
              <w:rPr>
                <w:lang w:val="ru-RU"/>
              </w:rPr>
              <w:t>Место нахождения (жительства)</w:t>
            </w:r>
          </w:p>
          <w:p w:rsidR="00225E81" w:rsidRPr="00400A80" w:rsidRDefault="00225E81" w:rsidP="005B71D7">
            <w:pPr>
              <w:rPr>
                <w:lang w:val="ru-RU"/>
              </w:rPr>
            </w:pPr>
            <w:r w:rsidRPr="00400A80">
              <w:rPr>
                <w:lang w:val="ru-RU"/>
              </w:rPr>
              <w:t>350018, КРАЙ КРАСНОДАРСКИЙ, Г КРАСНОДАР, УЛ ТЕКСТИЛЬНАЯ, ДОМ 9/5, ЛИТЕР Р, ЭТАЖ 1, ПОМЕЩЕНИЕ 10</w:t>
            </w:r>
          </w:p>
          <w:p w:rsidR="00225E81" w:rsidRPr="00400A80" w:rsidRDefault="00225E81" w:rsidP="005B71D7">
            <w:pPr>
              <w:rPr>
                <w:lang w:val="ru-RU"/>
              </w:rPr>
            </w:pPr>
            <w:r w:rsidRPr="00400A80">
              <w:rPr>
                <w:lang w:val="ru-RU"/>
              </w:rPr>
              <w:t>Почтовый адрес</w:t>
            </w:r>
          </w:p>
          <w:p w:rsidR="00225E81" w:rsidRPr="00400A80" w:rsidRDefault="00225E81" w:rsidP="005B71D7">
            <w:pPr>
              <w:rPr>
                <w:lang w:val="ru-RU"/>
              </w:rPr>
            </w:pPr>
            <w:r w:rsidRPr="00400A80">
              <w:rPr>
                <w:lang w:val="ru-RU"/>
              </w:rPr>
              <w:t>350018, КРАЙ КРАСНОДАРСКИЙ, Г КРАСНОДАР, УЛ ТЕКСТИЛЬНАЯ, 9/5</w:t>
            </w:r>
          </w:p>
          <w:p w:rsidR="00225E81" w:rsidRPr="00400A80" w:rsidRDefault="00225E81" w:rsidP="005B71D7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400A8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225E81" w:rsidRPr="00400A80" w:rsidRDefault="00225E81" w:rsidP="005B71D7">
            <w:pPr>
              <w:rPr>
                <w:lang w:val="ru-RU"/>
              </w:rPr>
            </w:pPr>
            <w:r w:rsidRPr="00400A80">
              <w:rPr>
                <w:lang w:val="ru-RU"/>
              </w:rPr>
              <w:t>Иванова Анна Владимировна</w:t>
            </w:r>
          </w:p>
          <w:p w:rsidR="00225E81" w:rsidRPr="000B0770" w:rsidRDefault="00225E81" w:rsidP="005B71D7">
            <w:pPr>
              <w:rPr>
                <w:lang w:val="ru-RU"/>
              </w:rPr>
            </w:pPr>
            <w:r w:rsidRPr="00400A80">
              <w:rPr>
                <w:lang w:val="ru-RU"/>
              </w:rPr>
              <w:t>Телефон 79604898367</w:t>
            </w:r>
          </w:p>
        </w:tc>
      </w:tr>
      <w:tr w:rsidR="00225E81" w:rsidRPr="004D0FA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25E81" w:rsidRPr="007879DF" w:rsidRDefault="00225E81" w:rsidP="002C365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EA-46600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25E81" w:rsidRPr="0042551C" w:rsidRDefault="00225E81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027485">
              <w:rPr>
                <w:rFonts w:ascii="Roboto" w:hAnsi="Roboto" w:cs="Roboto"/>
                <w:color w:val="000000"/>
                <w:shd w:val="clear" w:color="auto" w:fill="F9F9F9"/>
              </w:rPr>
              <w:t>24.04.2020 11:24:48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E81" w:rsidRPr="00F35F60" w:rsidRDefault="00225E81" w:rsidP="00F35F60">
            <w:pPr>
              <w:rPr>
                <w:lang w:val="ru-RU"/>
              </w:rPr>
            </w:pPr>
            <w:r w:rsidRPr="00F35F60">
              <w:rPr>
                <w:lang w:val="ru-RU"/>
              </w:rPr>
              <w:t>ОБЩЕСТВО С ОГРАНИЧЕННОЙ ОТВЕТСТВЕННОСТЬЮ "ВЫСОТА-К"</w:t>
            </w:r>
          </w:p>
          <w:p w:rsidR="00225E81" w:rsidRPr="00F35F60" w:rsidRDefault="00225E81" w:rsidP="00F35F60">
            <w:pPr>
              <w:rPr>
                <w:lang w:val="ru-RU"/>
              </w:rPr>
            </w:pPr>
            <w:r w:rsidRPr="00F35F60">
              <w:rPr>
                <w:lang w:val="ru-RU"/>
              </w:rPr>
              <w:t>ИНН3711046960</w:t>
            </w:r>
          </w:p>
          <w:p w:rsidR="00225E81" w:rsidRPr="00F35F60" w:rsidRDefault="00225E81" w:rsidP="00F35F60">
            <w:pPr>
              <w:rPr>
                <w:lang w:val="ru-RU"/>
              </w:rPr>
            </w:pPr>
            <w:r w:rsidRPr="00F35F60">
              <w:rPr>
                <w:lang w:val="ru-RU"/>
              </w:rPr>
              <w:t>ОГРН1183702003924</w:t>
            </w:r>
          </w:p>
          <w:p w:rsidR="00225E81" w:rsidRPr="00F35F60" w:rsidRDefault="00225E81" w:rsidP="00F35F60">
            <w:pPr>
              <w:rPr>
                <w:lang w:val="ru-RU"/>
              </w:rPr>
            </w:pPr>
            <w:r w:rsidRPr="00F35F60">
              <w:rPr>
                <w:lang w:val="ru-RU"/>
              </w:rPr>
              <w:t>КПП371101001</w:t>
            </w:r>
          </w:p>
          <w:p w:rsidR="00225E81" w:rsidRPr="00F35F60" w:rsidRDefault="00225E81" w:rsidP="00F35F60">
            <w:pPr>
              <w:rPr>
                <w:lang w:val="ru-RU"/>
              </w:rPr>
            </w:pPr>
            <w:r w:rsidRPr="00F35F60">
              <w:rPr>
                <w:lang w:val="ru-RU"/>
              </w:rPr>
              <w:t>Место нахождения (жительства)</w:t>
            </w:r>
          </w:p>
          <w:p w:rsidR="00225E81" w:rsidRPr="00F35F60" w:rsidRDefault="00225E81" w:rsidP="00F35F60">
            <w:pPr>
              <w:rPr>
                <w:lang w:val="ru-RU"/>
              </w:rPr>
            </w:pPr>
            <w:r w:rsidRPr="00F35F60">
              <w:rPr>
                <w:lang w:val="ru-RU"/>
              </w:rPr>
              <w:t>153511, ОБЛ ИВАНОВСКАЯ, Г КОХМА, УЛ ИВАНОВСКАЯ, ДОМ 18, ЭТАЖ 2, КОМНАТА 5</w:t>
            </w:r>
          </w:p>
          <w:p w:rsidR="00225E81" w:rsidRPr="00F35F60" w:rsidRDefault="00225E81" w:rsidP="00F35F60">
            <w:pPr>
              <w:rPr>
                <w:lang w:val="ru-RU"/>
              </w:rPr>
            </w:pPr>
            <w:r w:rsidRPr="00F35F60">
              <w:rPr>
                <w:lang w:val="ru-RU"/>
              </w:rPr>
              <w:t>Почтовый адрес</w:t>
            </w:r>
          </w:p>
          <w:p w:rsidR="00225E81" w:rsidRPr="00F35F60" w:rsidRDefault="00225E81" w:rsidP="00F35F60">
            <w:pPr>
              <w:rPr>
                <w:lang w:val="ru-RU"/>
              </w:rPr>
            </w:pPr>
            <w:r w:rsidRPr="00F35F60">
              <w:rPr>
                <w:lang w:val="ru-RU"/>
              </w:rPr>
              <w:t>153511, ОБЛ ИВАНОВСКАЯ, Г КОХМА, УЛ ИВАНОВСКАЯ, ДОМ 18, ЭТАЖ 2, КОМНАТА 5</w:t>
            </w:r>
          </w:p>
          <w:p w:rsidR="00225E81" w:rsidRPr="00F35F60" w:rsidRDefault="00225E81" w:rsidP="00F35F6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F35F6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225E81" w:rsidRPr="00F35F60" w:rsidRDefault="00225E81" w:rsidP="00F35F60">
            <w:pPr>
              <w:rPr>
                <w:lang w:val="ru-RU"/>
              </w:rPr>
            </w:pPr>
            <w:r w:rsidRPr="00F35F60">
              <w:rPr>
                <w:lang w:val="ru-RU"/>
              </w:rPr>
              <w:t>Карпычев Валерий Иванович</w:t>
            </w:r>
          </w:p>
          <w:p w:rsidR="00225E81" w:rsidRPr="000B0770" w:rsidRDefault="00225E81" w:rsidP="000B0770">
            <w:pPr>
              <w:rPr>
                <w:lang w:val="ru-RU"/>
              </w:rPr>
            </w:pPr>
            <w:r w:rsidRPr="00F35F60">
              <w:rPr>
                <w:lang w:val="ru-RU"/>
              </w:rPr>
              <w:t>Телефон 89109804874</w:t>
            </w:r>
          </w:p>
        </w:tc>
      </w:tr>
      <w:tr w:rsidR="00225E81" w:rsidRPr="000056B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25E81" w:rsidRPr="007879DF" w:rsidRDefault="00225E81" w:rsidP="002C365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EA-46829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25E81" w:rsidRPr="0042551C" w:rsidRDefault="00225E81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027485">
              <w:rPr>
                <w:color w:val="000000"/>
                <w:shd w:val="clear" w:color="auto" w:fill="FFFFFF"/>
              </w:rPr>
              <w:t>27.04.2020 17:01:08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ОБЩЕСТВО С ОГРАНИЧЕННОЙ ОТВЕТСТВЕННОСТЬЮ "ЛОВТЕКС"</w:t>
            </w:r>
          </w:p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ИНН3702201056</w:t>
            </w:r>
          </w:p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ОГРН1183702011789</w:t>
            </w:r>
          </w:p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КПП370201001</w:t>
            </w:r>
          </w:p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Место нахождения (жительства)</w:t>
            </w:r>
          </w:p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153012, ОБЛ ИВАНОВСКАЯ, Г ИВАНОВО, УЛ ПОЭТА НОЗДРИНА, ДОМ 34, КВАРТИРА 33</w:t>
            </w:r>
          </w:p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Почтовый адрес</w:t>
            </w:r>
          </w:p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153012, г. Иваново, ул. поэта Ноздрина, д.34, кв.33</w:t>
            </w:r>
          </w:p>
          <w:p w:rsidR="00225E81" w:rsidRPr="00400A80" w:rsidRDefault="00225E81" w:rsidP="00F35F6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400A8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Куликова Елена Юрьевна</w:t>
            </w:r>
          </w:p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Телефон 8-4932-411543</w:t>
            </w:r>
          </w:p>
        </w:tc>
      </w:tr>
      <w:tr w:rsidR="00225E81" w:rsidRPr="004D0FA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25E81" w:rsidRPr="007879DF" w:rsidRDefault="00225E81" w:rsidP="002C365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EA-46835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25E81" w:rsidRPr="0042551C" w:rsidRDefault="00225E81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027485">
              <w:rPr>
                <w:rFonts w:ascii="Roboto" w:hAnsi="Roboto" w:cs="Roboto"/>
                <w:color w:val="000000"/>
                <w:shd w:val="clear" w:color="auto" w:fill="FFFFFF"/>
              </w:rPr>
              <w:t>27.04.2020 17:29:18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ОБЩЕСТВО С ОГРАНИЧЕННОЙ ОТВЕТСТВЕННОСТЬЮ "АТЛАНТ"</w:t>
            </w:r>
          </w:p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ИНН3702234862</w:t>
            </w:r>
          </w:p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ОГРН1193702025076</w:t>
            </w:r>
          </w:p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КПП370201001</w:t>
            </w:r>
          </w:p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Место нахождения (жительства)</w:t>
            </w:r>
          </w:p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153012, ОБЛ ИВАНОВСКАЯ, Г ИВАНОВО, ПР-КТ ШЕРЕМЕТЕВСКИЙ, ДОМ 28, ПОМЕЩЕНИЕ 1003</w:t>
            </w:r>
          </w:p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Почтовый адрес</w:t>
            </w:r>
          </w:p>
          <w:p w:rsidR="00225E81" w:rsidRPr="00400A80" w:rsidRDefault="00225E81" w:rsidP="00F35F60">
            <w:pPr>
              <w:rPr>
                <w:lang w:val="ru-RU"/>
              </w:rPr>
            </w:pPr>
            <w:r w:rsidRPr="00400A80">
              <w:rPr>
                <w:lang w:val="ru-RU"/>
              </w:rPr>
              <w:t>153012, ОБЛ ИВАНОВСКАЯ, Г ИВАНОВО, ПР-КТ ШЕРЕМЕТЕВСКИЙ, ДОМ 28, ПОМЕЩЕНИЕ 1003</w:t>
            </w:r>
          </w:p>
          <w:p w:rsidR="00225E81" w:rsidRDefault="00225E81" w:rsidP="00F35F6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225E81" w:rsidRPr="000B0770" w:rsidRDefault="00225E81" w:rsidP="00F35F60">
            <w:pPr>
              <w:rPr>
                <w:lang w:val="ru-RU"/>
              </w:rPr>
            </w:pPr>
            <w:r>
              <w:t>Телефон 79106918959</w:t>
            </w:r>
          </w:p>
        </w:tc>
      </w:tr>
      <w:tr w:rsidR="00225E81" w:rsidRPr="004D0FA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25E81" w:rsidRPr="007879DF" w:rsidRDefault="00225E81" w:rsidP="002C365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9F9F9"/>
              </w:rPr>
              <w:t>EA-46848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25E81" w:rsidRPr="00EE6317" w:rsidRDefault="00225E81" w:rsidP="008424A3">
            <w:pPr>
              <w:jc w:val="center"/>
              <w:rPr>
                <w:color w:val="000000"/>
                <w:shd w:val="clear" w:color="auto" w:fill="FFFFFF"/>
              </w:rPr>
            </w:pPr>
            <w:r w:rsidRPr="00027485">
              <w:rPr>
                <w:color w:val="000000"/>
                <w:shd w:val="clear" w:color="auto" w:fill="FFFFFF"/>
              </w:rPr>
              <w:t>28.04.2020 08:56:05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E81" w:rsidRPr="00DD050D" w:rsidRDefault="00225E81" w:rsidP="00F35F60">
            <w:pPr>
              <w:rPr>
                <w:lang w:val="ru-RU"/>
              </w:rPr>
            </w:pPr>
            <w:r w:rsidRPr="00DD050D">
              <w:rPr>
                <w:lang w:val="ru-RU"/>
              </w:rPr>
              <w:t>ОБЩЕСТВО С ОГРАНИЧЕННОЙ ОТВЕТСТВЕННОСТЬЮ "КУБТЕКС"</w:t>
            </w:r>
          </w:p>
          <w:p w:rsidR="00225E81" w:rsidRPr="00DD050D" w:rsidRDefault="00225E81" w:rsidP="00F35F60">
            <w:pPr>
              <w:rPr>
                <w:lang w:val="ru-RU"/>
              </w:rPr>
            </w:pPr>
            <w:r w:rsidRPr="00DD050D">
              <w:rPr>
                <w:lang w:val="ru-RU"/>
              </w:rPr>
              <w:t>ИНН2312255801</w:t>
            </w:r>
          </w:p>
          <w:p w:rsidR="00225E81" w:rsidRPr="00DD050D" w:rsidRDefault="00225E81" w:rsidP="00F35F60">
            <w:pPr>
              <w:rPr>
                <w:lang w:val="ru-RU"/>
              </w:rPr>
            </w:pPr>
            <w:r w:rsidRPr="00DD050D">
              <w:rPr>
                <w:lang w:val="ru-RU"/>
              </w:rPr>
              <w:t>ОГРН1162375061276</w:t>
            </w:r>
          </w:p>
          <w:p w:rsidR="00225E81" w:rsidRPr="00DD050D" w:rsidRDefault="00225E81" w:rsidP="00F35F60">
            <w:pPr>
              <w:rPr>
                <w:lang w:val="ru-RU"/>
              </w:rPr>
            </w:pPr>
            <w:r w:rsidRPr="00DD050D">
              <w:rPr>
                <w:lang w:val="ru-RU"/>
              </w:rPr>
              <w:t>КПП231201001</w:t>
            </w:r>
          </w:p>
          <w:p w:rsidR="00225E81" w:rsidRPr="00DD050D" w:rsidRDefault="00225E81" w:rsidP="00F35F60">
            <w:pPr>
              <w:rPr>
                <w:lang w:val="ru-RU"/>
              </w:rPr>
            </w:pPr>
            <w:r w:rsidRPr="00DD050D">
              <w:rPr>
                <w:lang w:val="ru-RU"/>
              </w:rPr>
              <w:t>Место нахождения (жительства)</w:t>
            </w:r>
          </w:p>
          <w:p w:rsidR="00225E81" w:rsidRPr="00DD050D" w:rsidRDefault="00225E81" w:rsidP="00F35F60">
            <w:pPr>
              <w:rPr>
                <w:lang w:val="ru-RU"/>
              </w:rPr>
            </w:pPr>
            <w:r w:rsidRPr="00DD050D">
              <w:rPr>
                <w:lang w:val="ru-RU"/>
              </w:rPr>
              <w:t>350018, КРАЙ КРАСНОДАРСКИЙ23, Г КРАСНОДАР, УЛ СОРМОВСКАЯ, ДОМ 7, ЛИТ Г, ПОМЕЩЕНИЕ 26/41</w:t>
            </w:r>
          </w:p>
          <w:p w:rsidR="00225E81" w:rsidRPr="00DD050D" w:rsidRDefault="00225E81" w:rsidP="00F35F60">
            <w:pPr>
              <w:rPr>
                <w:lang w:val="ru-RU"/>
              </w:rPr>
            </w:pPr>
            <w:r w:rsidRPr="00DD050D">
              <w:rPr>
                <w:lang w:val="ru-RU"/>
              </w:rPr>
              <w:t>Почтовый адрес</w:t>
            </w:r>
          </w:p>
          <w:p w:rsidR="00225E81" w:rsidRPr="00DD050D" w:rsidRDefault="00225E81" w:rsidP="00F35F60">
            <w:pPr>
              <w:rPr>
                <w:lang w:val="ru-RU"/>
              </w:rPr>
            </w:pPr>
            <w:r w:rsidRPr="00DD050D">
              <w:rPr>
                <w:lang w:val="ru-RU"/>
              </w:rPr>
              <w:t>350018 Россия, город Краснодар, улица Сормовская,7</w:t>
            </w:r>
          </w:p>
          <w:p w:rsidR="00225E81" w:rsidRDefault="00225E81" w:rsidP="00F35F6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225E81" w:rsidRPr="00400A80" w:rsidRDefault="00225E81" w:rsidP="00F35F60">
            <w:pPr>
              <w:rPr>
                <w:lang w:val="ru-RU"/>
              </w:rPr>
            </w:pPr>
            <w:r>
              <w:t>Телефон 78612109505</w:t>
            </w:r>
          </w:p>
        </w:tc>
      </w:tr>
      <w:tr w:rsidR="00225E81" w:rsidRPr="004D0FA8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225E81" w:rsidRPr="007879DF" w:rsidRDefault="00225E81" w:rsidP="002C3654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hd w:val="clear" w:color="auto" w:fill="FFFFFF"/>
              </w:rPr>
              <w:t>EA-46772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25E81" w:rsidRPr="0042551C" w:rsidRDefault="00225E81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027485">
              <w:rPr>
                <w:color w:val="000000"/>
                <w:shd w:val="clear" w:color="auto" w:fill="FFFFFF"/>
              </w:rPr>
              <w:t>27.04.2020 10:15:24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25E81" w:rsidRPr="000A63A0" w:rsidRDefault="00225E81" w:rsidP="00F35F60">
            <w:pPr>
              <w:rPr>
                <w:lang w:val="ru-RU"/>
              </w:rPr>
            </w:pPr>
            <w:r w:rsidRPr="000A63A0">
              <w:rPr>
                <w:lang w:val="ru-RU"/>
              </w:rPr>
              <w:t>АКЦИОНЕРНОЕ ОБЩЕСТВО "СЛАВЯНСКОЕ"</w:t>
            </w:r>
          </w:p>
          <w:p w:rsidR="00225E81" w:rsidRPr="000A63A0" w:rsidRDefault="00225E81" w:rsidP="00F35F60">
            <w:pPr>
              <w:rPr>
                <w:lang w:val="ru-RU"/>
              </w:rPr>
            </w:pPr>
            <w:r w:rsidRPr="000A63A0">
              <w:rPr>
                <w:lang w:val="ru-RU"/>
              </w:rPr>
              <w:t>ИНН3702219575</w:t>
            </w:r>
          </w:p>
          <w:p w:rsidR="00225E81" w:rsidRPr="000A63A0" w:rsidRDefault="00225E81" w:rsidP="00F35F60">
            <w:pPr>
              <w:rPr>
                <w:lang w:val="ru-RU"/>
              </w:rPr>
            </w:pPr>
            <w:r w:rsidRPr="000A63A0">
              <w:rPr>
                <w:lang w:val="ru-RU"/>
              </w:rPr>
              <w:t>ОГРН1193702010798</w:t>
            </w:r>
          </w:p>
          <w:p w:rsidR="00225E81" w:rsidRPr="000A63A0" w:rsidRDefault="00225E81" w:rsidP="00F35F60">
            <w:pPr>
              <w:rPr>
                <w:lang w:val="ru-RU"/>
              </w:rPr>
            </w:pPr>
            <w:r w:rsidRPr="000A63A0">
              <w:rPr>
                <w:lang w:val="ru-RU"/>
              </w:rPr>
              <w:t>КПП370201001</w:t>
            </w:r>
          </w:p>
          <w:p w:rsidR="00225E81" w:rsidRPr="000A63A0" w:rsidRDefault="00225E81" w:rsidP="00F35F60">
            <w:pPr>
              <w:rPr>
                <w:lang w:val="ru-RU"/>
              </w:rPr>
            </w:pPr>
            <w:r w:rsidRPr="000A63A0">
              <w:rPr>
                <w:lang w:val="ru-RU"/>
              </w:rPr>
              <w:t>Место нахождения (жительства)</w:t>
            </w:r>
          </w:p>
          <w:p w:rsidR="00225E81" w:rsidRPr="000A63A0" w:rsidRDefault="00225E81" w:rsidP="00F35F60">
            <w:pPr>
              <w:rPr>
                <w:lang w:val="ru-RU"/>
              </w:rPr>
            </w:pPr>
            <w:r w:rsidRPr="000A63A0">
              <w:rPr>
                <w:lang w:val="ru-RU"/>
              </w:rPr>
              <w:t>153021, ОБЛ ИВАНОВСКАЯ, Г ИВАНОВО, УЛ ПОЛЯКОВОЙ, ДОМ 8, ЛИТЕР 46А, ОФИС 306</w:t>
            </w:r>
          </w:p>
          <w:p w:rsidR="00225E81" w:rsidRPr="000A63A0" w:rsidRDefault="00225E81" w:rsidP="00F35F60">
            <w:pPr>
              <w:rPr>
                <w:lang w:val="ru-RU"/>
              </w:rPr>
            </w:pPr>
            <w:r w:rsidRPr="000A63A0">
              <w:rPr>
                <w:lang w:val="ru-RU"/>
              </w:rPr>
              <w:t>Почтовый адрес</w:t>
            </w:r>
          </w:p>
          <w:p w:rsidR="00225E81" w:rsidRPr="000A63A0" w:rsidRDefault="00225E81" w:rsidP="00F35F60">
            <w:pPr>
              <w:rPr>
                <w:lang w:val="ru-RU"/>
              </w:rPr>
            </w:pPr>
            <w:r w:rsidRPr="000A63A0">
              <w:rPr>
                <w:lang w:val="ru-RU"/>
              </w:rPr>
              <w:t>153021, ОБЛ ИВАНОВСКАЯ, Г ИВАНОВО, УЛ ПОЛЯКОВОЙ, ДОМ 8, ЛИТЕР 46А, ОФИС 306</w:t>
            </w:r>
          </w:p>
          <w:p w:rsidR="00225E81" w:rsidRPr="000A63A0" w:rsidRDefault="00225E81" w:rsidP="00F35F60">
            <w:pPr>
              <w:pStyle w:val="Heading4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0A63A0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225E81" w:rsidRPr="000A63A0" w:rsidRDefault="00225E81" w:rsidP="00F35F60">
            <w:pPr>
              <w:rPr>
                <w:lang w:val="ru-RU"/>
              </w:rPr>
            </w:pPr>
            <w:r w:rsidRPr="000A63A0">
              <w:rPr>
                <w:lang w:val="ru-RU"/>
              </w:rPr>
              <w:t>Бурухин Вячеслав Васильевич</w:t>
            </w:r>
          </w:p>
          <w:p w:rsidR="00225E81" w:rsidRPr="000B0770" w:rsidRDefault="00225E81" w:rsidP="00F35F60">
            <w:pPr>
              <w:rPr>
                <w:lang w:val="ru-RU"/>
              </w:rPr>
            </w:pPr>
            <w:r w:rsidRPr="000A63A0">
              <w:rPr>
                <w:lang w:val="ru-RU"/>
              </w:rPr>
              <w:t>Телефон 8-916-477-74-63</w:t>
            </w:r>
          </w:p>
        </w:tc>
      </w:tr>
    </w:tbl>
    <w:p w:rsidR="00225E81" w:rsidRPr="00335A45" w:rsidRDefault="00225E81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225E81" w:rsidRPr="00335A45" w:rsidRDefault="00225E81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F35F60">
        <w:rPr>
          <w:rFonts w:ascii="Roboto" w:hAnsi="Roboto" w:cs="Roboto"/>
          <w:color w:val="000000"/>
          <w:shd w:val="clear" w:color="auto" w:fill="F9F9F9"/>
          <w:lang w:val="ru-RU"/>
        </w:rPr>
        <w:t>-46642</w:t>
      </w:r>
      <w:r w:rsidRPr="00335A45">
        <w:rPr>
          <w:lang w:val="ru-RU"/>
        </w:rPr>
        <w:t xml:space="preserve">- </w:t>
      </w:r>
      <w:r w:rsidRPr="00400A80">
        <w:rPr>
          <w:lang w:val="ru-RU"/>
        </w:rPr>
        <w:t>ОБЩЕСТВО С ОГРАНИЧЕННОЙ ОТВЕТСТВЕННОСТЬЮ "ОБЪЕДИНЕННАЯ ТЕКСТИЛЬНАЯ КОМПАНИЯ - КРАСНОДАР"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F35F60">
        <w:rPr>
          <w:rFonts w:ascii="Roboto" w:hAnsi="Roboto" w:cs="Roboto"/>
          <w:color w:val="000000"/>
          <w:shd w:val="clear" w:color="auto" w:fill="FFFFFF"/>
          <w:lang w:val="ru-RU"/>
        </w:rPr>
        <w:t>-46600</w:t>
      </w:r>
      <w:r w:rsidRPr="00335A45">
        <w:rPr>
          <w:lang w:val="ru-RU"/>
        </w:rPr>
        <w:t xml:space="preserve">- </w:t>
      </w:r>
      <w:r w:rsidRPr="00F35F60">
        <w:rPr>
          <w:lang w:val="ru-RU"/>
        </w:rPr>
        <w:t>ОБЩЕСТВО С ОГРАНИЧЕННОЙ ОТВЕТСТВЕННОСТЬЮ "ВЫСОТА-К"</w:t>
      </w:r>
      <w:r w:rsidRPr="00335A45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F35F60">
        <w:rPr>
          <w:rFonts w:ascii="Roboto" w:hAnsi="Roboto" w:cs="Roboto"/>
          <w:color w:val="000000"/>
          <w:shd w:val="clear" w:color="auto" w:fill="F9F9F9"/>
          <w:lang w:val="ru-RU"/>
        </w:rPr>
        <w:t>-46829</w:t>
      </w:r>
      <w:r w:rsidRPr="00335A45">
        <w:rPr>
          <w:lang w:val="ru-RU"/>
        </w:rPr>
        <w:t xml:space="preserve">- </w:t>
      </w:r>
      <w:r w:rsidRPr="00400A80">
        <w:rPr>
          <w:lang w:val="ru-RU"/>
        </w:rPr>
        <w:t>ОБЩЕСТВО С ОГРАНИЧЕННОЙ ОТВЕТСТВЕННОСТЬЮ "ЛОВТЕКС"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F35F60">
        <w:rPr>
          <w:rFonts w:ascii="Roboto" w:hAnsi="Roboto" w:cs="Roboto"/>
          <w:color w:val="000000"/>
          <w:shd w:val="clear" w:color="auto" w:fill="FFFFFF"/>
          <w:lang w:val="ru-RU"/>
        </w:rPr>
        <w:t>-46835</w:t>
      </w:r>
      <w:r w:rsidRPr="00335A45">
        <w:rPr>
          <w:lang w:val="ru-RU"/>
        </w:rPr>
        <w:t xml:space="preserve">- </w:t>
      </w:r>
      <w:r w:rsidRPr="00400A80">
        <w:rPr>
          <w:lang w:val="ru-RU"/>
        </w:rPr>
        <w:t>ОБЩЕСТВО С ОГРАНИЧЕННОЙ ОТВЕТСТВЕННОСТЬЮ "АТЛАНТ"</w:t>
      </w:r>
      <w:r w:rsidRPr="00335A45">
        <w:rPr>
          <w:lang w:val="ru-RU"/>
        </w:rPr>
        <w:t xml:space="preserve">, № </w:t>
      </w:r>
      <w:r>
        <w:rPr>
          <w:rFonts w:ascii="Roboto" w:hAnsi="Roboto" w:cs="Roboto"/>
          <w:color w:val="000000"/>
          <w:shd w:val="clear" w:color="auto" w:fill="F9F9F9"/>
        </w:rPr>
        <w:t>EA</w:t>
      </w:r>
      <w:r w:rsidRPr="00F35F60">
        <w:rPr>
          <w:rFonts w:ascii="Roboto" w:hAnsi="Roboto" w:cs="Roboto"/>
          <w:color w:val="000000"/>
          <w:shd w:val="clear" w:color="auto" w:fill="F9F9F9"/>
          <w:lang w:val="ru-RU"/>
        </w:rPr>
        <w:t>-46848</w:t>
      </w:r>
      <w:r w:rsidRPr="00335A45">
        <w:rPr>
          <w:lang w:val="ru-RU"/>
        </w:rPr>
        <w:t xml:space="preserve">- </w:t>
      </w:r>
      <w:r w:rsidRPr="00DD050D">
        <w:rPr>
          <w:lang w:val="ru-RU"/>
        </w:rPr>
        <w:t>ОБЩЕСТВО С ОГРАНИЧЕННОЙ ОТВЕТСТВЕННОСТЬЮ "КУБТЕКС"</w:t>
      </w:r>
      <w:r>
        <w:rPr>
          <w:lang w:val="ru-RU"/>
        </w:rPr>
        <w:t>,</w:t>
      </w:r>
      <w:r w:rsidRPr="006F1E81">
        <w:rPr>
          <w:lang w:val="ru-RU"/>
        </w:rPr>
        <w:t xml:space="preserve"> </w:t>
      </w:r>
      <w:r w:rsidRPr="00335A45">
        <w:rPr>
          <w:lang w:val="ru-RU"/>
        </w:rPr>
        <w:t xml:space="preserve">№ </w:t>
      </w:r>
      <w:r>
        <w:rPr>
          <w:rFonts w:ascii="Roboto" w:hAnsi="Roboto" w:cs="Roboto"/>
          <w:color w:val="000000"/>
          <w:shd w:val="clear" w:color="auto" w:fill="FFFFFF"/>
        </w:rPr>
        <w:t>EA</w:t>
      </w:r>
      <w:r w:rsidRPr="00F35F60">
        <w:rPr>
          <w:rFonts w:ascii="Roboto" w:hAnsi="Roboto" w:cs="Roboto"/>
          <w:color w:val="000000"/>
          <w:shd w:val="clear" w:color="auto" w:fill="FFFFFF"/>
          <w:lang w:val="ru-RU"/>
        </w:rPr>
        <w:t>-46772</w:t>
      </w:r>
      <w:r w:rsidRPr="00335A45">
        <w:rPr>
          <w:lang w:val="ru-RU"/>
        </w:rPr>
        <w:t xml:space="preserve">- </w:t>
      </w:r>
      <w:r w:rsidRPr="000A63A0">
        <w:rPr>
          <w:lang w:val="ru-RU"/>
        </w:rPr>
        <w:t>АКЦИОНЕРНОЕ ОБЩЕСТВО "СЛАВЯНСКОЕ"</w:t>
      </w:r>
      <w:r>
        <w:rPr>
          <w:lang w:val="ru-RU"/>
        </w:rPr>
        <w:t>.</w:t>
      </w:r>
    </w:p>
    <w:p w:rsidR="00225E81" w:rsidRPr="00335A45" w:rsidRDefault="00225E81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225E81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225E81" w:rsidRPr="00335A45" w:rsidRDefault="00225E81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225E81" w:rsidRPr="00335A45" w:rsidRDefault="00225E81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225E81" w:rsidRPr="00335A45">
        <w:trPr>
          <w:trHeight w:val="274"/>
        </w:trPr>
        <w:tc>
          <w:tcPr>
            <w:tcW w:w="2204" w:type="dxa"/>
            <w:vMerge/>
          </w:tcPr>
          <w:p w:rsidR="00225E81" w:rsidRPr="00335A45" w:rsidRDefault="00225E81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225E81" w:rsidRPr="00335A45" w:rsidRDefault="00225E81" w:rsidP="00AA4A97">
            <w:pPr>
              <w:jc w:val="center"/>
              <w:rPr>
                <w:lang w:val="ru-RU"/>
              </w:rPr>
            </w:pPr>
          </w:p>
          <w:p w:rsidR="00225E81" w:rsidRPr="00335A45" w:rsidRDefault="00225E81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225E81" w:rsidRPr="00335A45" w:rsidRDefault="00225E81" w:rsidP="00AA4A97">
            <w:pPr>
              <w:ind w:right="-21"/>
              <w:jc w:val="center"/>
              <w:rPr>
                <w:lang w:val="ru-RU"/>
              </w:rPr>
            </w:pPr>
          </w:p>
          <w:p w:rsidR="00225E81" w:rsidRPr="00335A45" w:rsidRDefault="00225E81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225E81" w:rsidRPr="00335A45" w:rsidRDefault="00225E81" w:rsidP="0056026D">
            <w:pPr>
              <w:jc w:val="center"/>
              <w:rPr>
                <w:lang w:val="ru-RU"/>
              </w:rPr>
            </w:pPr>
          </w:p>
          <w:p w:rsidR="00225E81" w:rsidRPr="00335A45" w:rsidRDefault="00225E81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225E81" w:rsidRPr="00335A45" w:rsidRDefault="00225E81" w:rsidP="00AA4A97">
            <w:pPr>
              <w:jc w:val="center"/>
              <w:rPr>
                <w:lang w:val="ru-RU"/>
              </w:rPr>
            </w:pPr>
          </w:p>
          <w:p w:rsidR="00225E81" w:rsidRPr="00335A45" w:rsidRDefault="00225E81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225E81" w:rsidRPr="00335A45" w:rsidRDefault="00225E81" w:rsidP="0056026D">
            <w:pPr>
              <w:jc w:val="center"/>
              <w:rPr>
                <w:lang w:val="ru-RU"/>
              </w:rPr>
            </w:pPr>
          </w:p>
          <w:p w:rsidR="00225E81" w:rsidRPr="00335A45" w:rsidRDefault="00225E81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225E81" w:rsidRPr="004D0FA8" w:rsidTr="002C3654">
        <w:trPr>
          <w:trHeight w:val="938"/>
        </w:trPr>
        <w:tc>
          <w:tcPr>
            <w:tcW w:w="2204" w:type="dxa"/>
            <w:vAlign w:val="center"/>
          </w:tcPr>
          <w:p w:rsidR="00225E81" w:rsidRPr="00335A45" w:rsidRDefault="00225E81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F35F60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-46642</w:t>
            </w:r>
            <w:r w:rsidRPr="00335A45">
              <w:rPr>
                <w:lang w:val="ru-RU"/>
              </w:rPr>
              <w:t xml:space="preserve">- </w:t>
            </w:r>
            <w:r w:rsidRPr="00400A80">
              <w:rPr>
                <w:lang w:val="ru-RU"/>
              </w:rPr>
              <w:t>ОБЩЕСТВО С ОГРАНИЧЕННОЙ ОТВЕТСТВЕННОСТЬЮ "ОБЪЕДИНЕННАЯ ТЕКСТИЛЬНАЯ КОМПАНИЯ - КРАСНОДАР"</w:t>
            </w:r>
          </w:p>
        </w:tc>
        <w:tc>
          <w:tcPr>
            <w:tcW w:w="1700" w:type="dxa"/>
          </w:tcPr>
          <w:p w:rsidR="00225E81" w:rsidRPr="00335A45" w:rsidRDefault="00225E81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5E81" w:rsidRPr="00335A45" w:rsidRDefault="00225E81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5E81" w:rsidRPr="00335A45" w:rsidRDefault="00225E81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25E81" w:rsidRPr="00335A45" w:rsidRDefault="00225E81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25E81" w:rsidRPr="00335A45" w:rsidRDefault="00225E81" w:rsidP="002C3654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25E81" w:rsidRPr="004D0FA8">
        <w:trPr>
          <w:trHeight w:val="938"/>
        </w:trPr>
        <w:tc>
          <w:tcPr>
            <w:tcW w:w="2204" w:type="dxa"/>
            <w:vAlign w:val="center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F35F60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-46600</w:t>
            </w:r>
            <w:r w:rsidRPr="00335A45">
              <w:rPr>
                <w:lang w:val="ru-RU"/>
              </w:rPr>
              <w:t xml:space="preserve">- </w:t>
            </w:r>
            <w:r w:rsidRPr="00F35F60">
              <w:rPr>
                <w:lang w:val="ru-RU"/>
              </w:rPr>
              <w:t>ОБЩЕСТВО С ОГРАНИЧЕННОЙ ОТВЕТСТВЕННОСТЬЮ "ВЫСОТА-К"</w:t>
            </w:r>
          </w:p>
        </w:tc>
        <w:tc>
          <w:tcPr>
            <w:tcW w:w="1700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25E81" w:rsidRPr="004D0FA8">
        <w:trPr>
          <w:trHeight w:val="938"/>
        </w:trPr>
        <w:tc>
          <w:tcPr>
            <w:tcW w:w="2204" w:type="dxa"/>
            <w:vAlign w:val="center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F35F60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-46829</w:t>
            </w:r>
            <w:r w:rsidRPr="00335A45">
              <w:rPr>
                <w:lang w:val="ru-RU"/>
              </w:rPr>
              <w:t xml:space="preserve">- </w:t>
            </w:r>
            <w:r w:rsidRPr="00400A80">
              <w:rPr>
                <w:lang w:val="ru-RU"/>
              </w:rPr>
              <w:t>ОБЩЕСТВО С ОГРАНИЧЕННОЙ ОТВЕТСТВЕННОСТЬЮ "ЛОВТЕКС"</w:t>
            </w:r>
          </w:p>
        </w:tc>
        <w:tc>
          <w:tcPr>
            <w:tcW w:w="1700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25E81" w:rsidRPr="004D0FA8">
        <w:trPr>
          <w:trHeight w:val="938"/>
        </w:trPr>
        <w:tc>
          <w:tcPr>
            <w:tcW w:w="2204" w:type="dxa"/>
            <w:vAlign w:val="center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F35F60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-46835</w:t>
            </w:r>
            <w:r w:rsidRPr="00335A45">
              <w:rPr>
                <w:lang w:val="ru-RU"/>
              </w:rPr>
              <w:t xml:space="preserve">- </w:t>
            </w:r>
            <w:r w:rsidRPr="00400A80">
              <w:rPr>
                <w:lang w:val="ru-RU"/>
              </w:rPr>
              <w:t>ОБЩЕСТВО С ОГРАНИЧЕННОЙ ОТВЕТСТВЕННОСТЬЮ "АТЛАНТ"</w:t>
            </w:r>
          </w:p>
        </w:tc>
        <w:tc>
          <w:tcPr>
            <w:tcW w:w="1700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25E81" w:rsidRPr="004D0FA8">
        <w:trPr>
          <w:trHeight w:val="938"/>
        </w:trPr>
        <w:tc>
          <w:tcPr>
            <w:tcW w:w="2204" w:type="dxa"/>
            <w:vAlign w:val="center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9F9F9"/>
              </w:rPr>
              <w:t>EA</w:t>
            </w:r>
            <w:r w:rsidRPr="00F35F60">
              <w:rPr>
                <w:rFonts w:ascii="Roboto" w:hAnsi="Roboto" w:cs="Roboto"/>
                <w:color w:val="000000"/>
                <w:shd w:val="clear" w:color="auto" w:fill="F9F9F9"/>
                <w:lang w:val="ru-RU"/>
              </w:rPr>
              <w:t>-46848</w:t>
            </w:r>
            <w:r w:rsidRPr="00335A45">
              <w:rPr>
                <w:lang w:val="ru-RU"/>
              </w:rPr>
              <w:t xml:space="preserve">- </w:t>
            </w:r>
            <w:r w:rsidRPr="00DD050D">
              <w:rPr>
                <w:lang w:val="ru-RU"/>
              </w:rPr>
              <w:t>ОБЩЕСТВО С ОГРАНИЧЕННОЙ ОТВЕТСТВЕННОСТЬЮ "КУБТЕКС"</w:t>
            </w:r>
          </w:p>
        </w:tc>
        <w:tc>
          <w:tcPr>
            <w:tcW w:w="1700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25E81" w:rsidRPr="00335A45" w:rsidRDefault="00225E81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225E81" w:rsidRPr="004D0FA8">
        <w:trPr>
          <w:trHeight w:val="938"/>
        </w:trPr>
        <w:tc>
          <w:tcPr>
            <w:tcW w:w="2204" w:type="dxa"/>
            <w:vAlign w:val="center"/>
          </w:tcPr>
          <w:p w:rsidR="00225E81" w:rsidRPr="00335A45" w:rsidRDefault="00225E81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>
              <w:rPr>
                <w:rFonts w:ascii="Roboto" w:hAnsi="Roboto" w:cs="Roboto"/>
                <w:color w:val="000000"/>
                <w:shd w:val="clear" w:color="auto" w:fill="FFFFFF"/>
              </w:rPr>
              <w:t>EA</w:t>
            </w:r>
            <w:r w:rsidRPr="00F35F60">
              <w:rPr>
                <w:rFonts w:ascii="Roboto" w:hAnsi="Roboto" w:cs="Roboto"/>
                <w:color w:val="000000"/>
                <w:shd w:val="clear" w:color="auto" w:fill="FFFFFF"/>
                <w:lang w:val="ru-RU"/>
              </w:rPr>
              <w:t>-46772</w:t>
            </w:r>
            <w:r w:rsidRPr="00335A45">
              <w:rPr>
                <w:lang w:val="ru-RU"/>
              </w:rPr>
              <w:t xml:space="preserve">- </w:t>
            </w:r>
            <w:r w:rsidRPr="000A63A0">
              <w:rPr>
                <w:lang w:val="ru-RU"/>
              </w:rPr>
              <w:t>АКЦИОНЕРНОЕ ОБЩЕСТВО "СЛАВЯНСКОЕ"</w:t>
            </w:r>
          </w:p>
        </w:tc>
        <w:tc>
          <w:tcPr>
            <w:tcW w:w="1700" w:type="dxa"/>
          </w:tcPr>
          <w:p w:rsidR="00225E81" w:rsidRPr="00335A45" w:rsidRDefault="00225E81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5E81" w:rsidRPr="00335A45" w:rsidRDefault="00225E81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225E81" w:rsidRPr="00335A45" w:rsidRDefault="00225E81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225E81" w:rsidRPr="00335A45" w:rsidRDefault="00225E81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225E81" w:rsidRPr="00335A45" w:rsidRDefault="00225E81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225E81" w:rsidRPr="00335A45" w:rsidRDefault="00225E81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027485">
        <w:rPr>
          <w:lang w:val="ru-RU"/>
        </w:rPr>
        <w:t>Приобретение комплектов постельного белья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400A80">
        <w:rPr>
          <w:lang w:val="ru-RU"/>
        </w:rPr>
        <w:t>ОБЩЕСТВО С ОГРАНИЧЕННОЙ ОТВЕТСТВЕННОСТЬЮ "ОБЪЕДИНЕННАЯ ТЕКСТИЛЬНАЯ КОМПАНИЯ - КРАСНОДАР"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F35F60">
        <w:rPr>
          <w:rFonts w:ascii="Roboto" w:hAnsi="Roboto" w:cs="Roboto"/>
          <w:color w:val="000000"/>
          <w:shd w:val="clear" w:color="auto" w:fill="F9F9F9"/>
          <w:lang w:val="ru-RU"/>
        </w:rPr>
        <w:t>300</w:t>
      </w:r>
      <w:r>
        <w:rPr>
          <w:rFonts w:ascii="Roboto" w:hAnsi="Roboto" w:cs="Roboto"/>
          <w:color w:val="000000"/>
          <w:shd w:val="clear" w:color="auto" w:fill="F9F9F9"/>
        </w:rPr>
        <w:t> </w:t>
      </w:r>
      <w:r w:rsidRPr="00F35F60">
        <w:rPr>
          <w:rFonts w:ascii="Roboto" w:hAnsi="Roboto" w:cs="Roboto"/>
          <w:color w:val="000000"/>
          <w:shd w:val="clear" w:color="auto" w:fill="F9F9F9"/>
          <w:lang w:val="ru-RU"/>
        </w:rPr>
        <w:t>183.04</w:t>
      </w:r>
      <w:r w:rsidRPr="00335A45">
        <w:rPr>
          <w:lang w:val="ru-RU"/>
        </w:rPr>
        <w:t xml:space="preserve"> рублей.  </w:t>
      </w:r>
    </w:p>
    <w:p w:rsidR="00225E81" w:rsidRPr="00335A45" w:rsidRDefault="00225E81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225E81" w:rsidRPr="00335A45">
        <w:trPr>
          <w:trHeight w:val="206"/>
          <w:jc w:val="center"/>
        </w:trPr>
        <w:tc>
          <w:tcPr>
            <w:tcW w:w="7338" w:type="dxa"/>
          </w:tcPr>
          <w:p w:rsidR="00225E81" w:rsidRPr="00335A45" w:rsidRDefault="00225E8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25E81" w:rsidRPr="00335A45" w:rsidRDefault="00225E8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225E81" w:rsidRPr="00335A45" w:rsidRDefault="00225E8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25E81" w:rsidRPr="00335A45" w:rsidRDefault="00225E8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225E81" w:rsidRPr="00335A45" w:rsidRDefault="00225E8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25E81" w:rsidRPr="00335A45">
        <w:trPr>
          <w:trHeight w:val="206"/>
          <w:jc w:val="center"/>
        </w:trPr>
        <w:tc>
          <w:tcPr>
            <w:tcW w:w="7338" w:type="dxa"/>
          </w:tcPr>
          <w:p w:rsidR="00225E81" w:rsidRPr="00335A45" w:rsidRDefault="00225E81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25E81" w:rsidRPr="00335A45" w:rsidRDefault="00225E81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225E81" w:rsidRPr="00335A45" w:rsidRDefault="00225E8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225E81" w:rsidRPr="00335A45" w:rsidRDefault="00225E8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25E81" w:rsidRPr="00335A45" w:rsidRDefault="00225E8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225E81" w:rsidRPr="00335A45" w:rsidRDefault="00225E8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225E81" w:rsidRPr="00335A45" w:rsidRDefault="00225E81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225E81" w:rsidRPr="00335A45" w:rsidRDefault="00225E81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225E81" w:rsidRPr="00335A45">
        <w:trPr>
          <w:trHeight w:val="206"/>
          <w:jc w:val="center"/>
        </w:trPr>
        <w:tc>
          <w:tcPr>
            <w:tcW w:w="7338" w:type="dxa"/>
          </w:tcPr>
          <w:p w:rsidR="00225E81" w:rsidRPr="00335A45" w:rsidRDefault="00225E8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225E81" w:rsidRPr="00335A45" w:rsidRDefault="00225E8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225E81" w:rsidRPr="00335A45" w:rsidRDefault="00225E81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225E81" w:rsidRPr="00335A45" w:rsidRDefault="00225E81" w:rsidP="006465AE">
      <w:pPr>
        <w:jc w:val="both"/>
        <w:rPr>
          <w:lang w:val="ru-RU" w:eastAsia="ru-RU"/>
        </w:rPr>
      </w:pPr>
    </w:p>
    <w:sectPr w:rsidR="00225E81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5E81" w:rsidRDefault="00225E81">
      <w:r>
        <w:separator/>
      </w:r>
    </w:p>
  </w:endnote>
  <w:endnote w:type="continuationSeparator" w:id="1">
    <w:p w:rsidR="00225E81" w:rsidRDefault="00225E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5E81" w:rsidRDefault="00225E81">
      <w:r>
        <w:separator/>
      </w:r>
    </w:p>
  </w:footnote>
  <w:footnote w:type="continuationSeparator" w:id="1">
    <w:p w:rsidR="00225E81" w:rsidRDefault="00225E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5E81" w:rsidRDefault="00225E81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25E81" w:rsidRDefault="00225E8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6B8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485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2337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3A0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5E81"/>
    <w:rsid w:val="002265D4"/>
    <w:rsid w:val="0022686D"/>
    <w:rsid w:val="00226F92"/>
    <w:rsid w:val="00226FCB"/>
    <w:rsid w:val="002300F6"/>
    <w:rsid w:val="00231417"/>
    <w:rsid w:val="002321B5"/>
    <w:rsid w:val="00232C76"/>
    <w:rsid w:val="0023666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5C1D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3654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80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0FA8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185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87B19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1D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1D7B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1E81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8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35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12E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6C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689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255C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029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05E0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1AA8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4E1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50D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4D17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3821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317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3E2F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5F60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6F1E81"/>
  </w:style>
  <w:style w:type="character" w:customStyle="1" w:styleId="167">
    <w:name w:val="Знак Знак167"/>
    <w:basedOn w:val="DefaultParagraphFont"/>
    <w:uiPriority w:val="99"/>
    <w:rsid w:val="00A1255C"/>
  </w:style>
  <w:style w:type="character" w:customStyle="1" w:styleId="168">
    <w:name w:val="Знак Знак168"/>
    <w:basedOn w:val="DefaultParagraphFont"/>
    <w:uiPriority w:val="99"/>
    <w:rsid w:val="004D0F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955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95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67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6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56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9560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9560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95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95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95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95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8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7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955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55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8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8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955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55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7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8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95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55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955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7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7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955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55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95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7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7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955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55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95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7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8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955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55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7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8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95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55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8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7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955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55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82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7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955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55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7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87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955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55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79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8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95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55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5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7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7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95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55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6955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89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88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269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558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9558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955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6955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9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955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95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95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5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95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95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95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6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6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956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6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95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6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956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95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95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6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09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6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95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6956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6955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6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956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6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955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5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26956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5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95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6956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6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5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5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95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956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956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1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2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9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2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0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4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956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563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5</Pages>
  <Words>1874</Words>
  <Characters>10682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2020-03-04T14:18:00Z</cp:lastPrinted>
  <dcterms:created xsi:type="dcterms:W3CDTF">2020-05-07T12:42:00Z</dcterms:created>
  <dcterms:modified xsi:type="dcterms:W3CDTF">2020-05-07T13:02:00Z</dcterms:modified>
</cp:coreProperties>
</file>