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D7E" w:rsidRPr="00335A45" w:rsidRDefault="00817D7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126</w:t>
      </w:r>
    </w:p>
    <w:p w:rsidR="00817D7E" w:rsidRPr="00335A45" w:rsidRDefault="00817D7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17D7E" w:rsidRPr="00335A45" w:rsidRDefault="00817D7E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17D7E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17D7E" w:rsidRPr="00335A45" w:rsidRDefault="00817D7E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17D7E" w:rsidRPr="00335A45" w:rsidRDefault="00817D7E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817D7E" w:rsidRDefault="00817D7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17D7E" w:rsidRPr="00A35052" w:rsidRDefault="00817D7E" w:rsidP="008918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817D7E" w:rsidRPr="00A35052" w:rsidRDefault="00817D7E" w:rsidP="008918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0E53C2">
        <w:rPr>
          <w:lang w:val="ru-RU"/>
        </w:rPr>
        <w:t>Поставка хозяйственных товаров</w:t>
      </w:r>
      <w:r w:rsidRPr="00A35052">
        <w:rPr>
          <w:lang w:val="ru-RU"/>
        </w:rPr>
        <w:t xml:space="preserve">».  </w:t>
      </w:r>
    </w:p>
    <w:p w:rsidR="00817D7E" w:rsidRPr="000E53C2" w:rsidRDefault="00817D7E" w:rsidP="00891852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0E53C2">
        <w:rPr>
          <w:color w:val="000000"/>
          <w:lang w:val="ru-RU"/>
        </w:rPr>
        <w:t>203234901331923490100101700010000244</w:t>
      </w:r>
    </w:p>
    <w:p w:rsidR="00817D7E" w:rsidRPr="00A35052" w:rsidRDefault="00817D7E" w:rsidP="00891852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130515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30 </w:t>
      </w:r>
      <w:r w:rsidRPr="00A35052">
        <w:rPr>
          <w:lang w:val="ru-RU"/>
        </w:rPr>
        <w:t>коп. (</w:t>
      </w:r>
      <w:r>
        <w:rPr>
          <w:lang w:val="ru-RU"/>
        </w:rPr>
        <w:t>сто тридцать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пятьсот пятнадцать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30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817D7E" w:rsidRPr="000E53C2" w:rsidRDefault="00817D7E" w:rsidP="008918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0E53C2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товарной накладной.</w:t>
      </w:r>
    </w:p>
    <w:p w:rsidR="00817D7E" w:rsidRPr="000E53C2" w:rsidRDefault="00817D7E" w:rsidP="008918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0E53C2">
        <w:rPr>
          <w:lang w:val="ru-RU"/>
        </w:rPr>
        <w:t>Поставщик производит первую поставку продукции в количестве 1/2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июля 2020 г.</w:t>
      </w:r>
    </w:p>
    <w:p w:rsidR="00817D7E" w:rsidRPr="00A35052" w:rsidRDefault="00817D7E" w:rsidP="008918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0E53C2">
        <w:rPr>
          <w:lang w:val="ru-RU"/>
        </w:rPr>
        <w:t>Внебюджетные фонды (ОМС), краевой бюджет, внебюджетные средства (платные услуги)</w:t>
      </w:r>
      <w:r w:rsidRPr="00A35052">
        <w:rPr>
          <w:lang w:val="ru-RU"/>
        </w:rPr>
        <w:t>.</w:t>
      </w:r>
    </w:p>
    <w:p w:rsidR="00817D7E" w:rsidRPr="00A35052" w:rsidRDefault="00817D7E" w:rsidP="00891852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817D7E" w:rsidRPr="00A35052" w:rsidRDefault="00817D7E" w:rsidP="00891852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17D7E" w:rsidRPr="00A35052" w:rsidRDefault="00817D7E" w:rsidP="00891852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0E53C2">
        <w:rPr>
          <w:color w:val="000000"/>
          <w:sz w:val="24"/>
          <w:szCs w:val="24"/>
        </w:rPr>
        <w:t>27.04.2020 15:13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817D7E" w:rsidRPr="00A35052" w:rsidRDefault="00817D7E" w:rsidP="00891852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817D7E" w:rsidRDefault="00817D7E" w:rsidP="00A1255C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17D7E" w:rsidRPr="00335A45">
        <w:trPr>
          <w:jc w:val="center"/>
        </w:trPr>
        <w:tc>
          <w:tcPr>
            <w:tcW w:w="9828" w:type="dxa"/>
            <w:gridSpan w:val="5"/>
          </w:tcPr>
          <w:p w:rsidR="00817D7E" w:rsidRPr="00335A45" w:rsidRDefault="00817D7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817D7E" w:rsidRPr="00DE1F6B">
        <w:trPr>
          <w:jc w:val="center"/>
        </w:trPr>
        <w:tc>
          <w:tcPr>
            <w:tcW w:w="2820" w:type="dxa"/>
          </w:tcPr>
          <w:p w:rsidR="00817D7E" w:rsidRPr="00335A45" w:rsidRDefault="00817D7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17D7E" w:rsidRPr="00335A45" w:rsidRDefault="00817D7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817D7E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817D7E" w:rsidRPr="00335A45" w:rsidRDefault="00817D7E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817D7E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817D7E" w:rsidRPr="00335A45" w:rsidRDefault="00817D7E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17D7E" w:rsidRPr="00335A45" w:rsidRDefault="00817D7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817D7E" w:rsidRPr="00335A45">
        <w:trPr>
          <w:jc w:val="center"/>
        </w:trPr>
        <w:tc>
          <w:tcPr>
            <w:tcW w:w="9828" w:type="dxa"/>
            <w:gridSpan w:val="5"/>
          </w:tcPr>
          <w:p w:rsidR="00817D7E" w:rsidRPr="00335A45" w:rsidRDefault="00817D7E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817D7E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17D7E" w:rsidRPr="00335A45" w:rsidRDefault="00817D7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817D7E" w:rsidRPr="00335A45" w:rsidRDefault="00817D7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817D7E" w:rsidRPr="00335A45" w:rsidRDefault="00817D7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17D7E" w:rsidRPr="00335A45" w:rsidRDefault="00817D7E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817D7E" w:rsidRPr="00335A45" w:rsidRDefault="00817D7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817D7E" w:rsidRPr="00335A45" w:rsidRDefault="00817D7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817D7E" w:rsidRPr="00335A45" w:rsidRDefault="00817D7E" w:rsidP="00A841CC">
            <w:pPr>
              <w:ind w:right="-80"/>
              <w:jc w:val="both"/>
              <w:rPr>
                <w:lang w:val="ru-RU"/>
              </w:rPr>
            </w:pPr>
          </w:p>
          <w:p w:rsidR="00817D7E" w:rsidRPr="00335A45" w:rsidRDefault="00817D7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817D7E" w:rsidRPr="00335A45" w:rsidRDefault="00817D7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817D7E" w:rsidRPr="00335A45" w:rsidRDefault="00817D7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мая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17D7E" w:rsidRPr="00335A45" w:rsidRDefault="00817D7E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817D7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335A45" w:rsidRDefault="00817D7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335A45" w:rsidRDefault="00817D7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335A45" w:rsidRDefault="00817D7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335A45" w:rsidRDefault="00817D7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335A45" w:rsidRDefault="00817D7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17D7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335A45" w:rsidRDefault="00817D7E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891852" w:rsidRDefault="00817D7E" w:rsidP="00891852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114 400.00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335A45" w:rsidRDefault="00817D7E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7879DF" w:rsidRDefault="00817D7E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08.05.2020 12:22:42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7879DF" w:rsidRDefault="00817D7E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EA-47396</w:t>
            </w:r>
          </w:p>
        </w:tc>
      </w:tr>
      <w:tr w:rsidR="00817D7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6F1E81" w:rsidRDefault="00817D7E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115 147.42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7879DF" w:rsidRDefault="00817D7E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08.05.2020 12:22:05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7879DF" w:rsidRDefault="00817D7E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EA-47411</w:t>
            </w:r>
          </w:p>
        </w:tc>
      </w:tr>
      <w:tr w:rsidR="00817D7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B51AA8" w:rsidRDefault="00817D7E" w:rsidP="00B51AA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116 547.42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7879DF" w:rsidRDefault="00817D7E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08.05.2020 12:10:33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17D7E" w:rsidRPr="007879DF" w:rsidRDefault="00817D7E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EA-47268</w:t>
            </w:r>
          </w:p>
        </w:tc>
      </w:tr>
    </w:tbl>
    <w:p w:rsidR="00817D7E" w:rsidRPr="00335A45" w:rsidRDefault="00817D7E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17D7E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17D7E" w:rsidRPr="00335A45" w:rsidRDefault="00817D7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817D7E" w:rsidRPr="00335A45" w:rsidRDefault="00817D7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17D7E" w:rsidRPr="00335A45" w:rsidRDefault="00817D7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817D7E" w:rsidRPr="00335A45" w:rsidRDefault="00817D7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7D7E" w:rsidRPr="00335A45" w:rsidRDefault="00817D7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17D7E" w:rsidRPr="0089185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17D7E" w:rsidRPr="007879DF" w:rsidRDefault="00817D7E" w:rsidP="00B518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EA-47396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17D7E" w:rsidRPr="00335A45" w:rsidRDefault="00817D7E" w:rsidP="00FE5198">
            <w:pPr>
              <w:jc w:val="center"/>
            </w:pPr>
            <w:r w:rsidRPr="000E53C2">
              <w:rPr>
                <w:color w:val="000000"/>
                <w:shd w:val="clear" w:color="auto" w:fill="FFFFFF"/>
              </w:rPr>
              <w:t>05.05.2020 21:21:13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ОБЩЕСТВО С ОГРАНИЧЕННОЙ ОТВЕТСТВЕННОСТЬЮ "СТРОЙСИЛА"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ИНН2310193130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ОГРН1162375024481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КПП231201001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Место нахождения (жительства)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350059, КРАЙ КРАСНОДАРСКИЙ, Г КРАСНОДАР, УЛ НОВОРОССИЙСКАЯ, ДОМ 236, ОФИС 412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Почтовый адрес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РФ, 350059, КРАСНОДАРСКИЙ КРАЙ, КРАСНОДАР Г, НОВОРОССИЙСКАЯ УЛ, ДОМ №236, ОФИС №412</w:t>
            </w:r>
          </w:p>
          <w:p w:rsidR="00817D7E" w:rsidRPr="00891852" w:rsidRDefault="00817D7E" w:rsidP="00891852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9185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Тевосян Месроп Оганесович</w:t>
            </w:r>
          </w:p>
          <w:p w:rsidR="00817D7E" w:rsidRPr="000B0770" w:rsidRDefault="00817D7E" w:rsidP="005B71D7">
            <w:pPr>
              <w:rPr>
                <w:lang w:val="ru-RU"/>
              </w:rPr>
            </w:pPr>
            <w:r w:rsidRPr="00891852">
              <w:rPr>
                <w:lang w:val="ru-RU"/>
              </w:rPr>
              <w:t>Телефон 79189996307</w:t>
            </w:r>
          </w:p>
        </w:tc>
      </w:tr>
      <w:tr w:rsidR="00817D7E" w:rsidRPr="0089185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17D7E" w:rsidRPr="007879DF" w:rsidRDefault="00817D7E" w:rsidP="00B518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EA-47411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17D7E" w:rsidRPr="0042551C" w:rsidRDefault="00817D7E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E53C2">
              <w:rPr>
                <w:rFonts w:ascii="Roboto" w:hAnsi="Roboto" w:cs="Roboto"/>
                <w:color w:val="000000"/>
                <w:shd w:val="clear" w:color="auto" w:fill="FFFFFF"/>
              </w:rPr>
              <w:t>05.05.2020 23:44:24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ОБЩЕСТВО С ОГРАНИЧЕННОЙ ОТВЕТСТВЕННОСТЬЮ "СЕРВИСГРУП-23"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ИНН2312276872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ОГРН1182375091470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КПП 231201001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Место нахождения (жительства)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350018, КРАЙ КРАСНОДАРСКИЙ, Г КРАСНОДАР, УЛ СОРМОВСКАЯ, ДОМ 3/7, ЛИТЕР В1, ОФИС 50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Почтовый адрес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350018, КРАЙ КРАСНОДАРСКИЙ23, Г КРАСНОДАР, УЛ СОРМОВСКАЯ, ДОМ 3/7, ЛИТЕР В1, ОФИС 50</w:t>
            </w:r>
          </w:p>
          <w:p w:rsidR="00817D7E" w:rsidRPr="00891852" w:rsidRDefault="00817D7E" w:rsidP="00891852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9185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Бобрышов Александр Михайлович</w:t>
            </w:r>
          </w:p>
          <w:p w:rsidR="00817D7E" w:rsidRPr="000B0770" w:rsidRDefault="00817D7E" w:rsidP="000B0770">
            <w:pPr>
              <w:rPr>
                <w:lang w:val="ru-RU"/>
              </w:rPr>
            </w:pPr>
            <w:r w:rsidRPr="00891852">
              <w:rPr>
                <w:lang w:val="ru-RU"/>
              </w:rPr>
              <w:t>Телефон 79183406142</w:t>
            </w:r>
          </w:p>
        </w:tc>
      </w:tr>
      <w:tr w:rsidR="00817D7E" w:rsidRPr="0089185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17D7E" w:rsidRPr="007879DF" w:rsidRDefault="00817D7E" w:rsidP="00B518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EA-47268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17D7E" w:rsidRPr="0042551C" w:rsidRDefault="00817D7E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E53C2">
              <w:rPr>
                <w:rFonts w:ascii="Roboto" w:hAnsi="Roboto" w:cs="Roboto"/>
                <w:color w:val="000000"/>
                <w:shd w:val="clear" w:color="auto" w:fill="F9F9F9"/>
              </w:rPr>
              <w:t>02.05.2020 20:39:27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ОБЩЕСТВО С ОГРАНИЧЕННОЙ ОТВЕТСТВЕННОСТЬЮ "АЛДИМ-ПРОФИ"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ИНН2312271360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ОГРН1182375037822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КПП231201001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Место нахождения (жительства)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350059, КРАЙ КРАСНОДАРСКИЙ23, Г КРАСНОДАР, УЛ УРАЛЬСКАЯ, ДОМ 104/1,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Почтовый адрес</w:t>
            </w:r>
          </w:p>
          <w:p w:rsidR="00817D7E" w:rsidRPr="00891852" w:rsidRDefault="00817D7E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350059, КРАЙ КРАСНОДАРСКИЙ23, Г КРАСНОДАР, УЛ УРАЛЬСКАЯ, ДОМ 104/1</w:t>
            </w:r>
          </w:p>
          <w:p w:rsidR="00817D7E" w:rsidRDefault="00817D7E" w:rsidP="00891852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817D7E" w:rsidRPr="00891852" w:rsidRDefault="00817D7E" w:rsidP="00F35F60">
            <w:pPr>
              <w:rPr>
                <w:lang w:val="ru-RU"/>
              </w:rPr>
            </w:pPr>
            <w:r>
              <w:t>Телефон 78619921051</w:t>
            </w:r>
          </w:p>
        </w:tc>
      </w:tr>
    </w:tbl>
    <w:p w:rsidR="00817D7E" w:rsidRPr="00335A45" w:rsidRDefault="00817D7E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17D7E" w:rsidRPr="00335A45" w:rsidRDefault="00817D7E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891852">
        <w:rPr>
          <w:rFonts w:ascii="Roboto" w:hAnsi="Roboto" w:cs="Roboto"/>
          <w:color w:val="000000"/>
          <w:shd w:val="clear" w:color="auto" w:fill="F9F9F9"/>
          <w:lang w:val="ru-RU"/>
        </w:rPr>
        <w:t>-47396</w:t>
      </w:r>
      <w:r w:rsidRPr="00335A45">
        <w:rPr>
          <w:lang w:val="ru-RU"/>
        </w:rPr>
        <w:t xml:space="preserve">- </w:t>
      </w:r>
      <w:r w:rsidRPr="00891852">
        <w:rPr>
          <w:lang w:val="ru-RU"/>
        </w:rPr>
        <w:t>ОБЩЕСТВО С ОГРАНИЧЕННОЙ ОТВЕТСТВЕННОСТЬЮ "СТРОЙСИЛА"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891852">
        <w:rPr>
          <w:rFonts w:ascii="Roboto" w:hAnsi="Roboto" w:cs="Roboto"/>
          <w:color w:val="000000"/>
          <w:shd w:val="clear" w:color="auto" w:fill="FFFFFF"/>
          <w:lang w:val="ru-RU"/>
        </w:rPr>
        <w:t>-47411</w:t>
      </w:r>
      <w:r w:rsidRPr="00335A45">
        <w:rPr>
          <w:lang w:val="ru-RU"/>
        </w:rPr>
        <w:t xml:space="preserve">- </w:t>
      </w:r>
      <w:r w:rsidRPr="00891852">
        <w:rPr>
          <w:lang w:val="ru-RU"/>
        </w:rPr>
        <w:t>ОБЩЕСТВО С ОГРАНИЧЕННОЙ ОТВЕТСТВЕННОСТЬЮ "СЕРВИСГРУП-23"</w:t>
      </w:r>
      <w:r w:rsidRPr="00335A45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891852">
        <w:rPr>
          <w:rFonts w:ascii="Roboto" w:hAnsi="Roboto" w:cs="Roboto"/>
          <w:color w:val="000000"/>
          <w:shd w:val="clear" w:color="auto" w:fill="F9F9F9"/>
          <w:lang w:val="ru-RU"/>
        </w:rPr>
        <w:t>-47268</w:t>
      </w:r>
      <w:r w:rsidRPr="00335A45">
        <w:rPr>
          <w:lang w:val="ru-RU"/>
        </w:rPr>
        <w:t xml:space="preserve">- </w:t>
      </w:r>
      <w:r w:rsidRPr="00891852">
        <w:rPr>
          <w:lang w:val="ru-RU"/>
        </w:rPr>
        <w:t>ОБЩЕСТВО С ОГРАНИЧЕННОЙ ОТВЕТСТВЕННОСТЬЮ "АЛДИМ-ПРОФИ"</w:t>
      </w:r>
      <w:r>
        <w:rPr>
          <w:lang w:val="ru-RU"/>
        </w:rPr>
        <w:t>.</w:t>
      </w:r>
    </w:p>
    <w:p w:rsidR="00817D7E" w:rsidRPr="00335A45" w:rsidRDefault="00817D7E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17D7E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817D7E" w:rsidRPr="00335A45" w:rsidRDefault="00817D7E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17D7E" w:rsidRPr="00335A45" w:rsidRDefault="00817D7E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17D7E" w:rsidRPr="00335A45">
        <w:trPr>
          <w:trHeight w:val="274"/>
        </w:trPr>
        <w:tc>
          <w:tcPr>
            <w:tcW w:w="2204" w:type="dxa"/>
            <w:vMerge/>
          </w:tcPr>
          <w:p w:rsidR="00817D7E" w:rsidRPr="00335A45" w:rsidRDefault="00817D7E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17D7E" w:rsidRPr="00335A45" w:rsidRDefault="00817D7E" w:rsidP="00AA4A97">
            <w:pPr>
              <w:jc w:val="center"/>
              <w:rPr>
                <w:lang w:val="ru-RU"/>
              </w:rPr>
            </w:pPr>
          </w:p>
          <w:p w:rsidR="00817D7E" w:rsidRPr="00335A45" w:rsidRDefault="00817D7E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17D7E" w:rsidRPr="00335A45" w:rsidRDefault="00817D7E" w:rsidP="00AA4A97">
            <w:pPr>
              <w:ind w:right="-21"/>
              <w:jc w:val="center"/>
              <w:rPr>
                <w:lang w:val="ru-RU"/>
              </w:rPr>
            </w:pPr>
          </w:p>
          <w:p w:rsidR="00817D7E" w:rsidRPr="00335A45" w:rsidRDefault="00817D7E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17D7E" w:rsidRPr="00335A45" w:rsidRDefault="00817D7E" w:rsidP="0056026D">
            <w:pPr>
              <w:jc w:val="center"/>
              <w:rPr>
                <w:lang w:val="ru-RU"/>
              </w:rPr>
            </w:pPr>
          </w:p>
          <w:p w:rsidR="00817D7E" w:rsidRPr="00335A45" w:rsidRDefault="00817D7E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817D7E" w:rsidRPr="00335A45" w:rsidRDefault="00817D7E" w:rsidP="00AA4A97">
            <w:pPr>
              <w:jc w:val="center"/>
              <w:rPr>
                <w:lang w:val="ru-RU"/>
              </w:rPr>
            </w:pPr>
          </w:p>
          <w:p w:rsidR="00817D7E" w:rsidRPr="00335A45" w:rsidRDefault="00817D7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17D7E" w:rsidRPr="00335A45" w:rsidRDefault="00817D7E" w:rsidP="0056026D">
            <w:pPr>
              <w:jc w:val="center"/>
              <w:rPr>
                <w:lang w:val="ru-RU"/>
              </w:rPr>
            </w:pPr>
          </w:p>
          <w:p w:rsidR="00817D7E" w:rsidRPr="00335A45" w:rsidRDefault="00817D7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817D7E" w:rsidRPr="00891852">
        <w:trPr>
          <w:trHeight w:val="938"/>
        </w:trPr>
        <w:tc>
          <w:tcPr>
            <w:tcW w:w="2204" w:type="dxa"/>
            <w:vAlign w:val="center"/>
          </w:tcPr>
          <w:p w:rsidR="00817D7E" w:rsidRPr="00335A45" w:rsidRDefault="00817D7E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891852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-47396</w:t>
            </w:r>
            <w:r w:rsidRPr="00335A45">
              <w:rPr>
                <w:lang w:val="ru-RU"/>
              </w:rPr>
              <w:t xml:space="preserve">- </w:t>
            </w:r>
            <w:r w:rsidRPr="00891852">
              <w:rPr>
                <w:lang w:val="ru-RU"/>
              </w:rPr>
              <w:t>ОБЩЕСТВО С ОГРАНИЧЕННОЙ ОТВЕТСТВЕННОСТЬЮ "СТРОЙСИЛА"</w:t>
            </w:r>
          </w:p>
        </w:tc>
        <w:tc>
          <w:tcPr>
            <w:tcW w:w="1700" w:type="dxa"/>
          </w:tcPr>
          <w:p w:rsidR="00817D7E" w:rsidRPr="00335A45" w:rsidRDefault="00817D7E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17D7E" w:rsidRPr="00335A45" w:rsidRDefault="00817D7E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17D7E" w:rsidRPr="00335A45" w:rsidRDefault="00817D7E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17D7E" w:rsidRPr="00335A45" w:rsidRDefault="00817D7E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17D7E" w:rsidRPr="00335A45" w:rsidRDefault="00817D7E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17D7E" w:rsidRPr="00891852">
        <w:trPr>
          <w:trHeight w:val="938"/>
        </w:trPr>
        <w:tc>
          <w:tcPr>
            <w:tcW w:w="2204" w:type="dxa"/>
            <w:vAlign w:val="center"/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891852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-47411</w:t>
            </w:r>
            <w:r w:rsidRPr="00335A45">
              <w:rPr>
                <w:lang w:val="ru-RU"/>
              </w:rPr>
              <w:t xml:space="preserve">- </w:t>
            </w:r>
            <w:r w:rsidRPr="00891852">
              <w:rPr>
                <w:lang w:val="ru-RU"/>
              </w:rPr>
              <w:t>ОБЩЕСТВО С ОГРАНИЧЕННОЙ ОТВЕТСТВЕННОСТЬЮ "СЕРВИСГРУП-23"</w:t>
            </w:r>
          </w:p>
        </w:tc>
        <w:tc>
          <w:tcPr>
            <w:tcW w:w="1700" w:type="dxa"/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17D7E" w:rsidRPr="00891852">
        <w:trPr>
          <w:trHeight w:val="938"/>
        </w:trPr>
        <w:tc>
          <w:tcPr>
            <w:tcW w:w="2204" w:type="dxa"/>
            <w:vAlign w:val="center"/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891852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-47268</w:t>
            </w:r>
            <w:r w:rsidRPr="00335A45">
              <w:rPr>
                <w:lang w:val="ru-RU"/>
              </w:rPr>
              <w:t xml:space="preserve">- </w:t>
            </w:r>
            <w:r w:rsidRPr="00891852">
              <w:rPr>
                <w:lang w:val="ru-RU"/>
              </w:rPr>
              <w:t>ОБЩЕСТВО С ОГРАНИЧЕННОЙ ОТВЕТСТВЕННОСТЬЮ "АЛДИМ-ПРОФИ"</w:t>
            </w:r>
          </w:p>
        </w:tc>
        <w:tc>
          <w:tcPr>
            <w:tcW w:w="1700" w:type="dxa"/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17D7E" w:rsidRPr="00335A45" w:rsidRDefault="00817D7E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17D7E" w:rsidRPr="00335A45" w:rsidRDefault="00817D7E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0E53C2">
        <w:rPr>
          <w:lang w:val="ru-RU"/>
        </w:rPr>
        <w:t>Поставка хозяйственных товаров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891852">
        <w:rPr>
          <w:lang w:val="ru-RU"/>
        </w:rPr>
        <w:t>ОБЩЕСТВО С ОГРАНИЧЕННОЙ ОТВЕТСТВЕННОСТЬЮ "СТРОЙСИЛА"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</w:rPr>
        <w:t>114 400.00</w:t>
      </w:r>
      <w:r w:rsidRPr="00335A45">
        <w:rPr>
          <w:lang w:val="ru-RU"/>
        </w:rPr>
        <w:t xml:space="preserve"> рублей.  </w:t>
      </w:r>
    </w:p>
    <w:p w:rsidR="00817D7E" w:rsidRPr="00335A45" w:rsidRDefault="00817D7E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17D7E" w:rsidRPr="00335A45">
        <w:trPr>
          <w:trHeight w:val="206"/>
          <w:jc w:val="center"/>
        </w:trPr>
        <w:tc>
          <w:tcPr>
            <w:tcW w:w="7338" w:type="dxa"/>
          </w:tcPr>
          <w:p w:rsidR="00817D7E" w:rsidRPr="00335A45" w:rsidRDefault="00817D7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17D7E" w:rsidRPr="00335A45" w:rsidRDefault="00817D7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17D7E" w:rsidRPr="00335A45" w:rsidRDefault="00817D7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17D7E" w:rsidRPr="00335A45" w:rsidRDefault="00817D7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817D7E" w:rsidRPr="00335A45" w:rsidRDefault="00817D7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17D7E" w:rsidRPr="00335A45">
        <w:trPr>
          <w:trHeight w:val="206"/>
          <w:jc w:val="center"/>
        </w:trPr>
        <w:tc>
          <w:tcPr>
            <w:tcW w:w="7338" w:type="dxa"/>
          </w:tcPr>
          <w:p w:rsidR="00817D7E" w:rsidRPr="00335A45" w:rsidRDefault="00817D7E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17D7E" w:rsidRPr="00335A45" w:rsidRDefault="00817D7E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17D7E" w:rsidRPr="00335A45" w:rsidRDefault="00817D7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817D7E" w:rsidRPr="00335A45" w:rsidRDefault="00817D7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17D7E" w:rsidRPr="00335A45" w:rsidRDefault="00817D7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817D7E" w:rsidRPr="00335A45" w:rsidRDefault="00817D7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17D7E" w:rsidRPr="00335A45" w:rsidRDefault="00817D7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817D7E" w:rsidRPr="00335A45" w:rsidRDefault="00817D7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17D7E" w:rsidRPr="00335A45">
        <w:trPr>
          <w:trHeight w:val="206"/>
          <w:jc w:val="center"/>
        </w:trPr>
        <w:tc>
          <w:tcPr>
            <w:tcW w:w="7338" w:type="dxa"/>
          </w:tcPr>
          <w:p w:rsidR="00817D7E" w:rsidRPr="00335A45" w:rsidRDefault="00817D7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817D7E" w:rsidRPr="00335A45" w:rsidRDefault="00817D7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17D7E" w:rsidRPr="00335A45" w:rsidRDefault="00817D7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817D7E" w:rsidRPr="00335A45" w:rsidRDefault="00817D7E" w:rsidP="006465AE">
      <w:pPr>
        <w:jc w:val="both"/>
        <w:rPr>
          <w:lang w:val="ru-RU" w:eastAsia="ru-RU"/>
        </w:rPr>
      </w:pPr>
    </w:p>
    <w:sectPr w:rsidR="00817D7E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D7E" w:rsidRDefault="00817D7E">
      <w:r>
        <w:separator/>
      </w:r>
    </w:p>
  </w:endnote>
  <w:endnote w:type="continuationSeparator" w:id="1">
    <w:p w:rsidR="00817D7E" w:rsidRDefault="00817D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D7E" w:rsidRDefault="00817D7E">
      <w:r>
        <w:separator/>
      </w:r>
    </w:p>
  </w:footnote>
  <w:footnote w:type="continuationSeparator" w:id="1">
    <w:p w:rsidR="00817D7E" w:rsidRDefault="00817D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D7E" w:rsidRDefault="00817D7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17D7E" w:rsidRDefault="00817D7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6B8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485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2337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3A0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53C2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5E81"/>
    <w:rsid w:val="002265D4"/>
    <w:rsid w:val="0022686D"/>
    <w:rsid w:val="00226F92"/>
    <w:rsid w:val="00226FCB"/>
    <w:rsid w:val="002300F6"/>
    <w:rsid w:val="00231417"/>
    <w:rsid w:val="002321B5"/>
    <w:rsid w:val="00232C76"/>
    <w:rsid w:val="0023666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5C1D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3654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80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0FA8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185"/>
    <w:rsid w:val="00543243"/>
    <w:rsid w:val="00543967"/>
    <w:rsid w:val="00544184"/>
    <w:rsid w:val="005447D0"/>
    <w:rsid w:val="005470A1"/>
    <w:rsid w:val="00547AFA"/>
    <w:rsid w:val="00547FAD"/>
    <w:rsid w:val="005505FA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87B19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A581E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1D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1D7B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1E81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8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17D7E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12E"/>
    <w:rsid w:val="008602D3"/>
    <w:rsid w:val="008608ED"/>
    <w:rsid w:val="00860F82"/>
    <w:rsid w:val="00861176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6CB"/>
    <w:rsid w:val="00886CB3"/>
    <w:rsid w:val="00886FF7"/>
    <w:rsid w:val="00887DFD"/>
    <w:rsid w:val="00890888"/>
    <w:rsid w:val="0089130D"/>
    <w:rsid w:val="00891852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255C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029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05E0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180D"/>
    <w:rsid w:val="00B51AA8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4E1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3A52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50D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1F6B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4D17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3821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317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3E2F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5F60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6F1E81"/>
  </w:style>
  <w:style w:type="character" w:customStyle="1" w:styleId="167">
    <w:name w:val="Знак Знак167"/>
    <w:basedOn w:val="DefaultParagraphFont"/>
    <w:uiPriority w:val="99"/>
    <w:rsid w:val="00A1255C"/>
  </w:style>
  <w:style w:type="character" w:customStyle="1" w:styleId="168">
    <w:name w:val="Знак Знак168"/>
    <w:basedOn w:val="DefaultParagraphFont"/>
    <w:uiPriority w:val="99"/>
    <w:rsid w:val="004D0FA8"/>
  </w:style>
  <w:style w:type="character" w:customStyle="1" w:styleId="169">
    <w:name w:val="Знак Знак169"/>
    <w:basedOn w:val="DefaultParagraphFont"/>
    <w:uiPriority w:val="99"/>
    <w:rsid w:val="008918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39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539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4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391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391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39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39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39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39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6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5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6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6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6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39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4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5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39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5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39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5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5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5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6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6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4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39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539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391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391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5391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39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39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39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39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39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39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39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39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39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39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539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8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391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391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539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539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39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39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39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9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9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9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9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1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1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1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2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2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4</Pages>
  <Words>1332</Words>
  <Characters>7594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2020-03-04T14:18:00Z</cp:lastPrinted>
  <dcterms:created xsi:type="dcterms:W3CDTF">2020-05-12T06:22:00Z</dcterms:created>
  <dcterms:modified xsi:type="dcterms:W3CDTF">2020-05-12T06:40:00Z</dcterms:modified>
</cp:coreProperties>
</file>