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F0D" w:rsidRPr="00335A45" w:rsidRDefault="000B4F0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127</w:t>
      </w:r>
    </w:p>
    <w:p w:rsidR="000B4F0D" w:rsidRPr="00335A45" w:rsidRDefault="000B4F0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B4F0D" w:rsidRPr="00335A45" w:rsidRDefault="000B4F0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B4F0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B4F0D" w:rsidRPr="00335A45" w:rsidRDefault="000B4F0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B4F0D" w:rsidRPr="00335A45" w:rsidRDefault="000B4F0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B4F0D" w:rsidRDefault="000B4F0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B4F0D" w:rsidRPr="00A35052" w:rsidRDefault="000B4F0D" w:rsidP="009A30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0B4F0D" w:rsidRPr="00A35052" w:rsidRDefault="000B4F0D" w:rsidP="009A30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401016">
        <w:rPr>
          <w:lang w:val="ru-RU"/>
        </w:rPr>
        <w:t>Поставка хозяйственных товаров</w:t>
      </w:r>
      <w:r w:rsidRPr="00A35052">
        <w:rPr>
          <w:lang w:val="ru-RU"/>
        </w:rPr>
        <w:t xml:space="preserve">».  </w:t>
      </w:r>
    </w:p>
    <w:p w:rsidR="000B4F0D" w:rsidRPr="00401016" w:rsidRDefault="000B4F0D" w:rsidP="009A30EF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401016">
        <w:rPr>
          <w:color w:val="000000"/>
          <w:lang w:val="ru-RU"/>
        </w:rPr>
        <w:t>203234901331923490100101720010000244</w:t>
      </w:r>
    </w:p>
    <w:p w:rsidR="000B4F0D" w:rsidRPr="00A35052" w:rsidRDefault="000B4F0D" w:rsidP="009A30EF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106605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60 </w:t>
      </w:r>
      <w:r w:rsidRPr="00A35052">
        <w:rPr>
          <w:lang w:val="ru-RU"/>
        </w:rPr>
        <w:t>коп. (</w:t>
      </w:r>
      <w:r>
        <w:rPr>
          <w:lang w:val="ru-RU"/>
        </w:rPr>
        <w:t>сто шесть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шестьсот пять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60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0B4F0D" w:rsidRPr="000E53C2" w:rsidRDefault="000B4F0D" w:rsidP="009A30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0E53C2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накладной.</w:t>
      </w:r>
    </w:p>
    <w:p w:rsidR="000B4F0D" w:rsidRPr="00B31BFA" w:rsidRDefault="000B4F0D" w:rsidP="009A30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B31BFA">
        <w:rPr>
          <w:lang w:val="ru-RU"/>
        </w:rPr>
        <w:t>Поставщик производит первую поставку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июля 2020 г.</w:t>
      </w:r>
    </w:p>
    <w:p w:rsidR="000B4F0D" w:rsidRPr="00A35052" w:rsidRDefault="000B4F0D" w:rsidP="009A30E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0E53C2">
        <w:rPr>
          <w:lang w:val="ru-RU"/>
        </w:rPr>
        <w:t>Внебюджетные фонды (ОМС), краевой бюджет, внебюджетные средства (платные услуги)</w:t>
      </w:r>
      <w:r w:rsidRPr="00A35052">
        <w:rPr>
          <w:lang w:val="ru-RU"/>
        </w:rPr>
        <w:t>.</w:t>
      </w:r>
    </w:p>
    <w:p w:rsidR="000B4F0D" w:rsidRPr="00A35052" w:rsidRDefault="000B4F0D" w:rsidP="009A30E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0B4F0D" w:rsidRPr="00A35052" w:rsidRDefault="000B4F0D" w:rsidP="009A30EF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B4F0D" w:rsidRPr="00A35052" w:rsidRDefault="000B4F0D" w:rsidP="009A30E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31BFA">
        <w:rPr>
          <w:color w:val="000000"/>
          <w:sz w:val="24"/>
          <w:szCs w:val="24"/>
        </w:rPr>
        <w:t>28.04.2020 10:15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0B4F0D" w:rsidRPr="00A35052" w:rsidRDefault="000B4F0D" w:rsidP="009A30E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0B4F0D" w:rsidRDefault="000B4F0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B4F0D" w:rsidRPr="00335A45">
        <w:trPr>
          <w:jc w:val="center"/>
        </w:trPr>
        <w:tc>
          <w:tcPr>
            <w:tcW w:w="9828" w:type="dxa"/>
            <w:gridSpan w:val="5"/>
          </w:tcPr>
          <w:p w:rsidR="000B4F0D" w:rsidRPr="00335A45" w:rsidRDefault="000B4F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B4F0D" w:rsidRPr="009A30EF">
        <w:trPr>
          <w:jc w:val="center"/>
        </w:trPr>
        <w:tc>
          <w:tcPr>
            <w:tcW w:w="2820" w:type="dxa"/>
          </w:tcPr>
          <w:p w:rsidR="000B4F0D" w:rsidRPr="00335A45" w:rsidRDefault="000B4F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B4F0D" w:rsidRPr="00335A45" w:rsidRDefault="000B4F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B4F0D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0B4F0D" w:rsidRPr="00335A45" w:rsidRDefault="000B4F0D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0B4F0D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0B4F0D" w:rsidRPr="00335A45" w:rsidRDefault="000B4F0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B4F0D" w:rsidRPr="00335A45" w:rsidRDefault="000B4F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B4F0D" w:rsidRPr="00335A45">
        <w:trPr>
          <w:jc w:val="center"/>
        </w:trPr>
        <w:tc>
          <w:tcPr>
            <w:tcW w:w="9828" w:type="dxa"/>
            <w:gridSpan w:val="5"/>
          </w:tcPr>
          <w:p w:rsidR="000B4F0D" w:rsidRPr="00335A45" w:rsidRDefault="000B4F0D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0B4F0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B4F0D" w:rsidRPr="00335A45" w:rsidRDefault="000B4F0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B4F0D" w:rsidRPr="00335A45" w:rsidRDefault="000B4F0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B4F0D" w:rsidRPr="00335A45" w:rsidRDefault="000B4F0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B4F0D" w:rsidRPr="00335A45" w:rsidRDefault="000B4F0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B4F0D" w:rsidRPr="00335A45" w:rsidRDefault="000B4F0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B4F0D" w:rsidRPr="00335A45" w:rsidRDefault="000B4F0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B4F0D" w:rsidRPr="00335A45" w:rsidRDefault="000B4F0D" w:rsidP="00A841CC">
            <w:pPr>
              <w:ind w:right="-80"/>
              <w:jc w:val="both"/>
              <w:rPr>
                <w:lang w:val="ru-RU"/>
              </w:rPr>
            </w:pPr>
          </w:p>
          <w:p w:rsidR="000B4F0D" w:rsidRPr="00335A45" w:rsidRDefault="000B4F0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0B4F0D" w:rsidRPr="00335A45" w:rsidRDefault="000B4F0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B4F0D" w:rsidRPr="00335A45" w:rsidRDefault="000B4F0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B4F0D" w:rsidRPr="00335A45" w:rsidRDefault="000B4F0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B4F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B4F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EE3B83" w:rsidRDefault="000B4F0D" w:rsidP="00EE3B8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67 334.85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08.05.2020 11:33:03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EA-47269</w:t>
            </w:r>
          </w:p>
        </w:tc>
      </w:tr>
      <w:tr w:rsidR="000B4F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EE3B83" w:rsidRDefault="000B4F0D" w:rsidP="00EE3B8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67 867.88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08.05.2020 11:30:45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EA-47371</w:t>
            </w:r>
          </w:p>
        </w:tc>
      </w:tr>
      <w:tr w:rsidR="000B4F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EE3B83" w:rsidRDefault="000B4F0D" w:rsidP="00EE3B8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70 000.00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675F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08.05.2020 11:06:49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EA-47357</w:t>
            </w:r>
          </w:p>
        </w:tc>
      </w:tr>
      <w:tr w:rsidR="000B4F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EE3B83" w:rsidRDefault="000B4F0D" w:rsidP="00EE3B8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79 166.00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675F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08.05.2020 10:34:00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EA-47285</w:t>
            </w:r>
          </w:p>
        </w:tc>
      </w:tr>
      <w:tr w:rsidR="000B4F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EE3B83" w:rsidRDefault="000B4F0D" w:rsidP="00EE3B8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82 466.97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08.05.2020 10:26:25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4F0D" w:rsidRPr="007879DF" w:rsidRDefault="000B4F0D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EA-47358</w:t>
            </w:r>
          </w:p>
        </w:tc>
      </w:tr>
    </w:tbl>
    <w:p w:rsidR="000B4F0D" w:rsidRPr="00335A45" w:rsidRDefault="000B4F0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B4F0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B4F0D" w:rsidRPr="00335A45" w:rsidRDefault="000B4F0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B4F0D" w:rsidRPr="00335A45" w:rsidRDefault="000B4F0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335A45" w:rsidRDefault="000B4F0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0B4F0D" w:rsidRPr="00335A45" w:rsidRDefault="000B4F0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335A45" w:rsidRDefault="000B4F0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B4F0D" w:rsidRPr="009A30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EA-47269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0E53C2" w:rsidRDefault="000B4F0D" w:rsidP="00FE5198">
            <w:pPr>
              <w:jc w:val="center"/>
              <w:rPr>
                <w:color w:val="000000"/>
                <w:shd w:val="clear" w:color="auto" w:fill="FFFFFF"/>
              </w:rPr>
            </w:pPr>
            <w:r w:rsidRPr="00B31BFA">
              <w:rPr>
                <w:rFonts w:ascii="Roboto" w:hAnsi="Roboto" w:cs="Roboto"/>
                <w:color w:val="000000"/>
                <w:shd w:val="clear" w:color="auto" w:fill="F9F9F9"/>
              </w:rPr>
              <w:t>02.05.2020 21:19:27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ОБЩЕСТВО С ОГРАНИЧЕННОЙ ОТВЕТСТВЕННОСТЬЮ "АЛДИМ-ПРОФИ"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ИНН2312271360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ОГРН1182375037822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КПП231201001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Место нахождения (жительства)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350059, КРАЙ КРАСНОДАРСКИЙ23, Г КРАСНОДАР, УЛ УРАЛЬСКАЯ, ДОМ 104/1,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Почтовый адрес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350059, КРАЙ КРАСНОДАРСКИЙ23, Г КРАСНОДАР, УЛ УРАЛЬСКАЯ, ДОМ 104/1</w:t>
            </w:r>
          </w:p>
          <w:p w:rsidR="000B4F0D" w:rsidRDefault="000B4F0D" w:rsidP="007D760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>
              <w:t>Телефон 78619921051</w:t>
            </w:r>
          </w:p>
        </w:tc>
      </w:tr>
      <w:tr w:rsidR="000B4F0D" w:rsidRPr="009A30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EA-47371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0E53C2" w:rsidRDefault="000B4F0D" w:rsidP="00FE5198">
            <w:pPr>
              <w:jc w:val="center"/>
              <w:rPr>
                <w:color w:val="000000"/>
                <w:shd w:val="clear" w:color="auto" w:fill="FFFFFF"/>
              </w:rPr>
            </w:pPr>
            <w:r w:rsidRPr="00B31BFA">
              <w:rPr>
                <w:rFonts w:ascii="Roboto" w:hAnsi="Roboto" w:cs="Roboto"/>
                <w:color w:val="000000"/>
                <w:shd w:val="clear" w:color="auto" w:fill="FFFFFF"/>
              </w:rPr>
              <w:t>05.05.2020 22:57:41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ОБЩЕСТВО С ОГРАНИЧЕННОЙ ОТВЕТСТВЕННОСТЬЮ "СЕРВИСГРУП-23"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ИНН2312276872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ОГРН1182375091470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КПП 231201001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Место нахождения (жительства)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350018, КРАЙ КРАСНОДАРСКИЙ, Г КРАСНОДАР, УЛ СОРМОВСКАЯ, ДОМ 3/7, ЛИТЕР В1, ОФИС 50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Почтовый адрес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350018, КРАЙ КРАСНОДАРСКИЙ23, Г КРАСНОДАР, УЛ СОРМОВСКАЯ, ДОМ 3/7, ЛИТЕР В1, ОФИС 50</w:t>
            </w:r>
          </w:p>
          <w:p w:rsidR="000B4F0D" w:rsidRPr="00891852" w:rsidRDefault="000B4F0D" w:rsidP="007D760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9185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Бобрышов Александр Михайлович</w:t>
            </w:r>
          </w:p>
          <w:p w:rsidR="000B4F0D" w:rsidRPr="00891852" w:rsidRDefault="000B4F0D" w:rsidP="007D7602">
            <w:pPr>
              <w:rPr>
                <w:lang w:val="ru-RU"/>
              </w:rPr>
            </w:pPr>
            <w:r w:rsidRPr="00891852">
              <w:rPr>
                <w:lang w:val="ru-RU"/>
              </w:rPr>
              <w:t>Телефон 79183406142</w:t>
            </w:r>
          </w:p>
        </w:tc>
      </w:tr>
      <w:tr w:rsidR="000B4F0D" w:rsidRPr="009A30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EA-47357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335A45" w:rsidRDefault="000B4F0D" w:rsidP="00FE5198">
            <w:pPr>
              <w:jc w:val="center"/>
            </w:pPr>
            <w:r w:rsidRPr="00B31BFA">
              <w:rPr>
                <w:rFonts w:ascii="Roboto" w:hAnsi="Roboto" w:cs="Roboto"/>
                <w:color w:val="000000"/>
                <w:shd w:val="clear" w:color="auto" w:fill="FFFFFF"/>
              </w:rPr>
              <w:t>05.05.2020 21:38:30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ОБЩЕСТВО С ОГРАНИЧЕННОЙ ОТВЕТСТВЕННОСТЬЮ "СТРОЙСИЛА"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ИНН2310193130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ОГРН1162375024481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КПП231201001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Место нахождения (жительства)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350059, КРАЙ КРАСНОДАРСКИЙ, Г КРАСНОДАР, УЛ НОВОРОССИЙСКАЯ, ДОМ 236, ОФИС 412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Почтовый адрес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РФ, 350059, КРАСНОДАРСКИЙ КРАЙ, КРАСНОДАР Г, НОВОРОССИЙСКАЯ УЛ, ДОМ №236, ОФИС №412</w:t>
            </w:r>
          </w:p>
          <w:p w:rsidR="000B4F0D" w:rsidRPr="00891852" w:rsidRDefault="000B4F0D" w:rsidP="0089185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9185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B4F0D" w:rsidRPr="00891852" w:rsidRDefault="000B4F0D" w:rsidP="00891852">
            <w:pPr>
              <w:rPr>
                <w:lang w:val="ru-RU"/>
              </w:rPr>
            </w:pPr>
            <w:r w:rsidRPr="00891852">
              <w:rPr>
                <w:lang w:val="ru-RU"/>
              </w:rPr>
              <w:t>Тевосян Месроп Оганесович</w:t>
            </w:r>
          </w:p>
          <w:p w:rsidR="000B4F0D" w:rsidRPr="000B0770" w:rsidRDefault="000B4F0D" w:rsidP="005B71D7">
            <w:pPr>
              <w:rPr>
                <w:lang w:val="ru-RU"/>
              </w:rPr>
            </w:pPr>
            <w:r w:rsidRPr="00891852">
              <w:rPr>
                <w:lang w:val="ru-RU"/>
              </w:rPr>
              <w:t>Телефон 79189996307</w:t>
            </w:r>
          </w:p>
        </w:tc>
      </w:tr>
      <w:tr w:rsidR="000B4F0D" w:rsidRPr="009A30E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EA-47285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42551C" w:rsidRDefault="000B4F0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31BFA">
              <w:rPr>
                <w:color w:val="000000"/>
                <w:shd w:val="clear" w:color="auto" w:fill="FFFFFF"/>
              </w:rPr>
              <w:t>04.05.2020 11:47:39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Индивидуальный предприниматель КУКСА ЕЛЕНА ВИКТОРОВНА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ИНН234901001121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ОГРНИП317237500434455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Место нахождения (жительства)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КРАЙ КРАСНОДАРСКИЙ, Г СЛАВЯНСК-НА-КУБАНИ, УЛ ЮНЫХ КОММУНАРОВ, 115, 1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Почтовый адрес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353560, КРАЙ КРАСНОДАРСКИЙ, Г СЛАВЯНСК-НА-КУБАНИ, УЛ ЮНЫХ КОММУНАРОВ, 115, 1</w:t>
            </w:r>
          </w:p>
          <w:p w:rsidR="000B4F0D" w:rsidRDefault="000B4F0D" w:rsidP="007D760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0B4F0D" w:rsidRPr="007D7602" w:rsidRDefault="000B4F0D" w:rsidP="000B0770">
            <w:pPr>
              <w:rPr>
                <w:lang w:val="ru-RU"/>
              </w:rPr>
            </w:pPr>
            <w:r>
              <w:t>Телефон 89180530578</w:t>
            </w:r>
          </w:p>
        </w:tc>
      </w:tr>
      <w:tr w:rsidR="000B4F0D" w:rsidRPr="007D760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B4F0D" w:rsidRPr="007879DF" w:rsidRDefault="000B4F0D" w:rsidP="00675F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EA-47358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B4F0D" w:rsidRPr="0042551C" w:rsidRDefault="000B4F0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31BFA">
              <w:rPr>
                <w:rFonts w:ascii="Roboto" w:hAnsi="Roboto" w:cs="Roboto"/>
                <w:color w:val="000000"/>
                <w:shd w:val="clear" w:color="auto" w:fill="FFFFFF"/>
              </w:rPr>
              <w:t>05.05.2020 16:42:29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ОБЩЕСТВО С ОГРАНИЧЕННОЙ ОТВЕТСТВЕННОСТЬЮ "ХОРЕКА СЕРВИС"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ИНН2311212298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ОГРН1162375012667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КПП231101001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Место нахождения (жительства)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350032, КРАЙ КРАСНОДАРСКИЙ, Г КРАСНОДАР, Х ОКТЯБРЬСКИЙ, УЛ ЖИВОПИСНАЯ, ДОМ 72, ЛИТЕР Е, КАБИНЕТ 2/1/04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Почтовый адрес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350032, КРАЙ КРАСНОДАРСКИЙ, Г КРАСНОДАР, Х ОКТЯБРЬСКИЙ, УЛ ЖИВОПИСНАЯ, ДОМ 72, ЛИТЕР Е, КАБИНЕТ 2/1/04</w:t>
            </w:r>
          </w:p>
          <w:p w:rsidR="000B4F0D" w:rsidRPr="007D7602" w:rsidRDefault="000B4F0D" w:rsidP="007D760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D760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0B4F0D" w:rsidRPr="007D7602" w:rsidRDefault="000B4F0D" w:rsidP="007D7602">
            <w:pPr>
              <w:rPr>
                <w:lang w:val="ru-RU"/>
              </w:rPr>
            </w:pPr>
            <w:r w:rsidRPr="007D7602">
              <w:rPr>
                <w:lang w:val="ru-RU"/>
              </w:rPr>
              <w:t>Саркисян Артур Жораевич</w:t>
            </w:r>
          </w:p>
          <w:p w:rsidR="000B4F0D" w:rsidRPr="00891852" w:rsidRDefault="000B4F0D" w:rsidP="00F35F60">
            <w:pPr>
              <w:rPr>
                <w:lang w:val="ru-RU"/>
              </w:rPr>
            </w:pPr>
            <w:r w:rsidRPr="007D7602">
              <w:rPr>
                <w:lang w:val="ru-RU"/>
              </w:rPr>
              <w:t>Телефон 79676507620</w:t>
            </w:r>
          </w:p>
        </w:tc>
      </w:tr>
    </w:tbl>
    <w:p w:rsidR="000B4F0D" w:rsidRPr="00335A45" w:rsidRDefault="000B4F0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B4F0D" w:rsidRPr="00335A45" w:rsidRDefault="000B4F0D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D7602">
        <w:rPr>
          <w:rFonts w:ascii="Roboto" w:hAnsi="Roboto" w:cs="Roboto"/>
          <w:color w:val="000000"/>
          <w:shd w:val="clear" w:color="auto" w:fill="F9F9F9"/>
          <w:lang w:val="ru-RU"/>
        </w:rPr>
        <w:t>-47269</w:t>
      </w:r>
      <w:r w:rsidRPr="00335A45">
        <w:rPr>
          <w:lang w:val="ru-RU"/>
        </w:rPr>
        <w:t xml:space="preserve">- </w:t>
      </w:r>
      <w:r w:rsidRPr="00891852">
        <w:rPr>
          <w:lang w:val="ru-RU"/>
        </w:rPr>
        <w:t>ОБЩЕСТВО С ОГРАНИЧЕННОЙ ОТВЕТСТВЕННОСТЬЮ "АЛДИМ-ПРОФИ"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7D7602">
        <w:rPr>
          <w:rFonts w:ascii="Roboto" w:hAnsi="Roboto" w:cs="Roboto"/>
          <w:color w:val="000000"/>
          <w:shd w:val="clear" w:color="auto" w:fill="FFFFFF"/>
          <w:lang w:val="ru-RU"/>
        </w:rPr>
        <w:t>-47371</w:t>
      </w:r>
      <w:r w:rsidRPr="00335A45">
        <w:rPr>
          <w:lang w:val="ru-RU"/>
        </w:rPr>
        <w:t xml:space="preserve">- </w:t>
      </w:r>
      <w:r w:rsidRPr="00891852">
        <w:rPr>
          <w:lang w:val="ru-RU"/>
        </w:rPr>
        <w:t>ОБЩЕСТВО С ОГРАНИЧЕННОЙ ОТВЕТСТВЕННОСТЬЮ "СЕРВИСГРУП-23"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D7602">
        <w:rPr>
          <w:rFonts w:ascii="Roboto" w:hAnsi="Roboto" w:cs="Roboto"/>
          <w:color w:val="000000"/>
          <w:shd w:val="clear" w:color="auto" w:fill="F9F9F9"/>
          <w:lang w:val="ru-RU"/>
        </w:rPr>
        <w:t>-47357</w:t>
      </w:r>
      <w:r w:rsidRPr="00335A45">
        <w:rPr>
          <w:lang w:val="ru-RU"/>
        </w:rPr>
        <w:t xml:space="preserve">- </w:t>
      </w:r>
      <w:r w:rsidRPr="00891852">
        <w:rPr>
          <w:lang w:val="ru-RU"/>
        </w:rPr>
        <w:t>ОБЩЕСТВО С ОГРАНИЧЕННОЙ ОТВЕТСТВЕННОСТЬЮ "СТРОЙСИЛА"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7D7602">
        <w:rPr>
          <w:rFonts w:ascii="Roboto" w:hAnsi="Roboto" w:cs="Roboto"/>
          <w:color w:val="000000"/>
          <w:shd w:val="clear" w:color="auto" w:fill="FFFFFF"/>
          <w:lang w:val="ru-RU"/>
        </w:rPr>
        <w:t>-47285</w:t>
      </w:r>
      <w:r w:rsidRPr="00335A45">
        <w:rPr>
          <w:lang w:val="ru-RU"/>
        </w:rPr>
        <w:t xml:space="preserve">- </w:t>
      </w:r>
      <w:r w:rsidRPr="007D7602">
        <w:rPr>
          <w:lang w:val="ru-RU"/>
        </w:rPr>
        <w:t>Индивидуальный предприниматель КУКСА ЕЛЕНА ВИКТОРОВНА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D7602">
        <w:rPr>
          <w:rFonts w:ascii="Roboto" w:hAnsi="Roboto" w:cs="Roboto"/>
          <w:color w:val="000000"/>
          <w:shd w:val="clear" w:color="auto" w:fill="F9F9F9"/>
          <w:lang w:val="ru-RU"/>
        </w:rPr>
        <w:t>-47358</w:t>
      </w:r>
      <w:r w:rsidRPr="00335A45">
        <w:rPr>
          <w:lang w:val="ru-RU"/>
        </w:rPr>
        <w:t xml:space="preserve">- </w:t>
      </w:r>
      <w:r w:rsidRPr="007D7602">
        <w:rPr>
          <w:lang w:val="ru-RU"/>
        </w:rPr>
        <w:t>ОБЩЕСТВО С ОГРАНИЧЕННОЙ ОТВЕТСТВЕННОСТЬЮ "ХОРЕКА СЕРВИС"</w:t>
      </w:r>
      <w:r>
        <w:rPr>
          <w:lang w:val="ru-RU"/>
        </w:rPr>
        <w:t>.</w:t>
      </w:r>
    </w:p>
    <w:p w:rsidR="000B4F0D" w:rsidRPr="00335A45" w:rsidRDefault="000B4F0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B4F0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B4F0D" w:rsidRPr="00335A45" w:rsidRDefault="000B4F0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B4F0D" w:rsidRPr="00335A45" w:rsidRDefault="000B4F0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B4F0D" w:rsidRPr="00335A45">
        <w:trPr>
          <w:trHeight w:val="274"/>
        </w:trPr>
        <w:tc>
          <w:tcPr>
            <w:tcW w:w="2204" w:type="dxa"/>
            <w:vMerge/>
          </w:tcPr>
          <w:p w:rsidR="000B4F0D" w:rsidRPr="00335A45" w:rsidRDefault="000B4F0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B4F0D" w:rsidRPr="00335A45" w:rsidRDefault="000B4F0D" w:rsidP="00AA4A97">
            <w:pPr>
              <w:jc w:val="center"/>
              <w:rPr>
                <w:lang w:val="ru-RU"/>
              </w:rPr>
            </w:pPr>
          </w:p>
          <w:p w:rsidR="000B4F0D" w:rsidRPr="00335A45" w:rsidRDefault="000B4F0D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B4F0D" w:rsidRPr="00335A45" w:rsidRDefault="000B4F0D" w:rsidP="00AA4A97">
            <w:pPr>
              <w:ind w:right="-21"/>
              <w:jc w:val="center"/>
              <w:rPr>
                <w:lang w:val="ru-RU"/>
              </w:rPr>
            </w:pPr>
          </w:p>
          <w:p w:rsidR="000B4F0D" w:rsidRPr="00335A45" w:rsidRDefault="000B4F0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B4F0D" w:rsidRPr="00335A45" w:rsidRDefault="000B4F0D" w:rsidP="0056026D">
            <w:pPr>
              <w:jc w:val="center"/>
              <w:rPr>
                <w:lang w:val="ru-RU"/>
              </w:rPr>
            </w:pPr>
          </w:p>
          <w:p w:rsidR="000B4F0D" w:rsidRPr="00335A45" w:rsidRDefault="000B4F0D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B4F0D" w:rsidRPr="00335A45" w:rsidRDefault="000B4F0D" w:rsidP="00AA4A97">
            <w:pPr>
              <w:jc w:val="center"/>
              <w:rPr>
                <w:lang w:val="ru-RU"/>
              </w:rPr>
            </w:pPr>
          </w:p>
          <w:p w:rsidR="000B4F0D" w:rsidRPr="00335A45" w:rsidRDefault="000B4F0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B4F0D" w:rsidRPr="00335A45" w:rsidRDefault="000B4F0D" w:rsidP="0056026D">
            <w:pPr>
              <w:jc w:val="center"/>
              <w:rPr>
                <w:lang w:val="ru-RU"/>
              </w:rPr>
            </w:pPr>
          </w:p>
          <w:p w:rsidR="000B4F0D" w:rsidRPr="00335A45" w:rsidRDefault="000B4F0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B4F0D" w:rsidRPr="009A30EF">
        <w:trPr>
          <w:trHeight w:val="938"/>
        </w:trPr>
        <w:tc>
          <w:tcPr>
            <w:tcW w:w="2204" w:type="dxa"/>
            <w:vAlign w:val="center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D7602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-47269</w:t>
            </w:r>
            <w:r w:rsidRPr="00335A45">
              <w:rPr>
                <w:lang w:val="ru-RU"/>
              </w:rPr>
              <w:t xml:space="preserve">- </w:t>
            </w:r>
            <w:r w:rsidRPr="00891852">
              <w:rPr>
                <w:lang w:val="ru-RU"/>
              </w:rPr>
              <w:t>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B4F0D" w:rsidRPr="009A30EF">
        <w:trPr>
          <w:trHeight w:val="938"/>
        </w:trPr>
        <w:tc>
          <w:tcPr>
            <w:tcW w:w="2204" w:type="dxa"/>
            <w:vAlign w:val="center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7D760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-47371</w:t>
            </w:r>
            <w:r w:rsidRPr="00335A45">
              <w:rPr>
                <w:lang w:val="ru-RU"/>
              </w:rPr>
              <w:t xml:space="preserve">- </w:t>
            </w:r>
            <w:r w:rsidRPr="00891852">
              <w:rPr>
                <w:lang w:val="ru-RU"/>
              </w:rPr>
              <w:t>ОБЩЕСТВО С ОГРАНИЧЕННОЙ ОТВЕТСТВЕННОСТЬЮ "СЕРВИСГРУП-23"</w:t>
            </w:r>
          </w:p>
        </w:tc>
        <w:tc>
          <w:tcPr>
            <w:tcW w:w="1700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B4F0D" w:rsidRPr="00335A45" w:rsidRDefault="000B4F0D" w:rsidP="00675F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B4F0D" w:rsidRPr="009A30EF">
        <w:trPr>
          <w:trHeight w:val="938"/>
        </w:trPr>
        <w:tc>
          <w:tcPr>
            <w:tcW w:w="2204" w:type="dxa"/>
            <w:vAlign w:val="center"/>
          </w:tcPr>
          <w:p w:rsidR="000B4F0D" w:rsidRPr="00335A45" w:rsidRDefault="000B4F0D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D7602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-47357</w:t>
            </w:r>
            <w:r w:rsidRPr="00335A45">
              <w:rPr>
                <w:lang w:val="ru-RU"/>
              </w:rPr>
              <w:t xml:space="preserve">- </w:t>
            </w:r>
            <w:r w:rsidRPr="00891852">
              <w:rPr>
                <w:lang w:val="ru-RU"/>
              </w:rPr>
              <w:t>ОБЩЕСТВО С ОГРАНИЧЕННОЙ ОТВЕТСТВЕННОСТЬЮ "СТРОЙСИЛА"</w:t>
            </w:r>
          </w:p>
        </w:tc>
        <w:tc>
          <w:tcPr>
            <w:tcW w:w="1700" w:type="dxa"/>
          </w:tcPr>
          <w:p w:rsidR="000B4F0D" w:rsidRPr="00335A45" w:rsidRDefault="000B4F0D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B4F0D" w:rsidRPr="00335A45" w:rsidRDefault="000B4F0D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B4F0D" w:rsidRPr="00335A45" w:rsidRDefault="000B4F0D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B4F0D" w:rsidRPr="009A30EF">
        <w:trPr>
          <w:trHeight w:val="938"/>
        </w:trPr>
        <w:tc>
          <w:tcPr>
            <w:tcW w:w="2204" w:type="dxa"/>
            <w:vAlign w:val="center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7D760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-47285</w:t>
            </w:r>
            <w:r w:rsidRPr="00335A45">
              <w:rPr>
                <w:lang w:val="ru-RU"/>
              </w:rPr>
              <w:t xml:space="preserve">- </w:t>
            </w:r>
            <w:r w:rsidRPr="007D7602">
              <w:rPr>
                <w:lang w:val="ru-RU"/>
              </w:rPr>
              <w:t>Индивидуальный предприниматель КУКСА ЕЛЕНА ВИКТОРОВНА</w:t>
            </w:r>
          </w:p>
        </w:tc>
        <w:tc>
          <w:tcPr>
            <w:tcW w:w="1700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B4F0D" w:rsidRPr="009A30EF">
        <w:trPr>
          <w:trHeight w:val="938"/>
        </w:trPr>
        <w:tc>
          <w:tcPr>
            <w:tcW w:w="2204" w:type="dxa"/>
            <w:vAlign w:val="center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D7602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-47358</w:t>
            </w:r>
            <w:r w:rsidRPr="00335A45">
              <w:rPr>
                <w:lang w:val="ru-RU"/>
              </w:rPr>
              <w:t xml:space="preserve">- </w:t>
            </w:r>
            <w:r w:rsidRPr="007D7602">
              <w:rPr>
                <w:lang w:val="ru-RU"/>
              </w:rPr>
              <w:t>ОБЩЕСТВО С ОГРАНИЧЕННОЙ ОТВЕТСТВЕННОСТЬЮ "ХОРЕКА СЕРВИС"</w:t>
            </w:r>
          </w:p>
        </w:tc>
        <w:tc>
          <w:tcPr>
            <w:tcW w:w="1700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B4F0D" w:rsidRPr="00335A45" w:rsidRDefault="000B4F0D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B4F0D" w:rsidRPr="00335A45" w:rsidRDefault="000B4F0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E53C2">
        <w:rPr>
          <w:lang w:val="ru-RU"/>
        </w:rPr>
        <w:t>Поставка хозяйственных товаров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91852">
        <w:rPr>
          <w:lang w:val="ru-RU"/>
        </w:rPr>
        <w:t>ОБЩЕСТВО С ОГРАНИЧЕННОЙ ОТВЕТСТВЕННОСТЬЮ "АЛДИМ-ПРОФИ"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</w:rPr>
        <w:t>67 334.85</w:t>
      </w:r>
      <w:r w:rsidRPr="00335A45">
        <w:rPr>
          <w:lang w:val="ru-RU"/>
        </w:rPr>
        <w:t xml:space="preserve"> рублей.  </w:t>
      </w:r>
    </w:p>
    <w:p w:rsidR="000B4F0D" w:rsidRPr="00335A45" w:rsidRDefault="000B4F0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B4F0D" w:rsidRPr="00335A45">
        <w:trPr>
          <w:trHeight w:val="206"/>
          <w:jc w:val="center"/>
        </w:trPr>
        <w:tc>
          <w:tcPr>
            <w:tcW w:w="7338" w:type="dxa"/>
          </w:tcPr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B4F0D" w:rsidRPr="00335A45">
        <w:trPr>
          <w:trHeight w:val="206"/>
          <w:jc w:val="center"/>
        </w:trPr>
        <w:tc>
          <w:tcPr>
            <w:tcW w:w="7338" w:type="dxa"/>
          </w:tcPr>
          <w:p w:rsidR="000B4F0D" w:rsidRPr="00335A45" w:rsidRDefault="000B4F0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B4F0D" w:rsidRPr="00335A45" w:rsidRDefault="000B4F0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B4F0D" w:rsidRPr="00335A45" w:rsidRDefault="000B4F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B4F0D" w:rsidRPr="00335A45">
        <w:trPr>
          <w:trHeight w:val="206"/>
          <w:jc w:val="center"/>
        </w:trPr>
        <w:tc>
          <w:tcPr>
            <w:tcW w:w="7338" w:type="dxa"/>
          </w:tcPr>
          <w:p w:rsidR="000B4F0D" w:rsidRPr="00335A45" w:rsidRDefault="000B4F0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B4F0D" w:rsidRPr="00335A45" w:rsidRDefault="000B4F0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B4F0D" w:rsidRPr="00335A45" w:rsidRDefault="000B4F0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B4F0D" w:rsidRPr="00335A45" w:rsidRDefault="000B4F0D" w:rsidP="006465AE">
      <w:pPr>
        <w:jc w:val="both"/>
        <w:rPr>
          <w:lang w:val="ru-RU" w:eastAsia="ru-RU"/>
        </w:rPr>
      </w:pPr>
    </w:p>
    <w:sectPr w:rsidR="000B4F0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F0D" w:rsidRDefault="000B4F0D">
      <w:r>
        <w:separator/>
      </w:r>
    </w:p>
  </w:endnote>
  <w:endnote w:type="continuationSeparator" w:id="1">
    <w:p w:rsidR="000B4F0D" w:rsidRDefault="000B4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F0D" w:rsidRDefault="000B4F0D">
      <w:r>
        <w:separator/>
      </w:r>
    </w:p>
  </w:footnote>
  <w:footnote w:type="continuationSeparator" w:id="1">
    <w:p w:rsidR="000B4F0D" w:rsidRDefault="000B4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F0D" w:rsidRDefault="000B4F0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B4F0D" w:rsidRDefault="000B4F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6B8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485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2337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3A0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4F0D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53C2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1B2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E81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3654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A66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80"/>
    <w:rsid w:val="00400ABA"/>
    <w:rsid w:val="00401016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0FA8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05FA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87B19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A581E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1D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1D7B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5F57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8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60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17D7E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12E"/>
    <w:rsid w:val="008602D3"/>
    <w:rsid w:val="008608ED"/>
    <w:rsid w:val="00860F82"/>
    <w:rsid w:val="00861176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6CB"/>
    <w:rsid w:val="00886CB3"/>
    <w:rsid w:val="00886FF7"/>
    <w:rsid w:val="00887DFD"/>
    <w:rsid w:val="00890888"/>
    <w:rsid w:val="0089130D"/>
    <w:rsid w:val="00891852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91D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30EF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255C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05E0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1BFA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6CC8"/>
    <w:rsid w:val="00B474E7"/>
    <w:rsid w:val="00B47990"/>
    <w:rsid w:val="00B500D8"/>
    <w:rsid w:val="00B505B5"/>
    <w:rsid w:val="00B5180D"/>
    <w:rsid w:val="00B51AA8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3A52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50D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1F6B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B83"/>
    <w:rsid w:val="00EE3F8C"/>
    <w:rsid w:val="00EE5971"/>
    <w:rsid w:val="00EE6317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5F60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  <w:style w:type="character" w:customStyle="1" w:styleId="167">
    <w:name w:val="Знак Знак167"/>
    <w:basedOn w:val="DefaultParagraphFont"/>
    <w:uiPriority w:val="99"/>
    <w:rsid w:val="00A1255C"/>
  </w:style>
  <w:style w:type="character" w:customStyle="1" w:styleId="168">
    <w:name w:val="Знак Знак168"/>
    <w:basedOn w:val="DefaultParagraphFont"/>
    <w:uiPriority w:val="99"/>
    <w:rsid w:val="004D0FA8"/>
  </w:style>
  <w:style w:type="character" w:customStyle="1" w:styleId="169">
    <w:name w:val="Знак Знак169"/>
    <w:basedOn w:val="DefaultParagraphFont"/>
    <w:uiPriority w:val="99"/>
    <w:rsid w:val="00891852"/>
  </w:style>
  <w:style w:type="character" w:customStyle="1" w:styleId="170">
    <w:name w:val="Знак Знак170"/>
    <w:basedOn w:val="DefaultParagraphFont"/>
    <w:uiPriority w:val="99"/>
    <w:rsid w:val="009A30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67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67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5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67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7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67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267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67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78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67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67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67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67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7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67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67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67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8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7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7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679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7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792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5</Pages>
  <Words>1698</Words>
  <Characters>9679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2020-03-04T14:18:00Z</cp:lastPrinted>
  <dcterms:created xsi:type="dcterms:W3CDTF">2020-05-12T06:47:00Z</dcterms:created>
  <dcterms:modified xsi:type="dcterms:W3CDTF">2020-05-12T07:31:00Z</dcterms:modified>
</cp:coreProperties>
</file>