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7" w:rsidRPr="00335A45" w:rsidRDefault="0096008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125</w:t>
      </w:r>
    </w:p>
    <w:p w:rsidR="00960087" w:rsidRPr="00335A45" w:rsidRDefault="0096008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60087" w:rsidRPr="00335A45" w:rsidRDefault="0096008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6008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0087" w:rsidRPr="00335A45" w:rsidRDefault="0096008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0087" w:rsidRPr="00335A45" w:rsidRDefault="0096008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60087" w:rsidRDefault="0096008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60087" w:rsidRPr="00A35052" w:rsidRDefault="00960087" w:rsidP="002B7B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960087" w:rsidRPr="00A35052" w:rsidRDefault="00960087" w:rsidP="002B7B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B82506">
        <w:rPr>
          <w:lang w:val="ru-RU"/>
        </w:rPr>
        <w:t>Оказание услуг по изготовлению и сопровождению усиленных квалифицированных электронных подписей</w:t>
      </w:r>
      <w:r w:rsidRPr="00A35052">
        <w:rPr>
          <w:lang w:val="ru-RU"/>
        </w:rPr>
        <w:t xml:space="preserve">».  </w:t>
      </w:r>
    </w:p>
    <w:p w:rsidR="00960087" w:rsidRPr="00B82506" w:rsidRDefault="00960087" w:rsidP="002B7B1C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B82506">
        <w:rPr>
          <w:color w:val="000000"/>
          <w:lang w:val="ru-RU"/>
        </w:rPr>
        <w:t>203234901331923490100101730015829244</w:t>
      </w:r>
    </w:p>
    <w:p w:rsidR="00960087" w:rsidRPr="00A35052" w:rsidRDefault="00960087" w:rsidP="002B7B1C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144050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43 </w:t>
      </w:r>
      <w:r w:rsidRPr="00A35052">
        <w:rPr>
          <w:lang w:val="ru-RU"/>
        </w:rPr>
        <w:t>коп. (</w:t>
      </w:r>
      <w:r>
        <w:rPr>
          <w:lang w:val="ru-RU"/>
        </w:rPr>
        <w:t>сто сорок четыре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пятьдесят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43</w:t>
      </w:r>
      <w:r w:rsidRPr="00A35052">
        <w:rPr>
          <w:lang w:val="ru-RU"/>
        </w:rPr>
        <w:t xml:space="preserve"> копе</w:t>
      </w:r>
      <w:r>
        <w:rPr>
          <w:lang w:val="ru-RU"/>
        </w:rPr>
        <w:t>йки</w:t>
      </w:r>
      <w:r w:rsidRPr="00A35052">
        <w:rPr>
          <w:lang w:val="ru-RU"/>
        </w:rPr>
        <w:t>).</w:t>
      </w:r>
    </w:p>
    <w:p w:rsidR="00960087" w:rsidRDefault="00960087" w:rsidP="002B7B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B82506">
        <w:rPr>
          <w:lang w:val="ru-RU"/>
        </w:rPr>
        <w:t>Заказчик в пределах утвержденных бюджетных ассигнований и лимитов бюджетных обязательств в течение 30 календарных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акта приема-сдачи оказанных услуг, товарной накладной</w:t>
      </w:r>
      <w:r w:rsidRPr="00776A8D">
        <w:rPr>
          <w:lang w:val="ru-RU"/>
        </w:rPr>
        <w:t>.</w:t>
      </w:r>
    </w:p>
    <w:p w:rsidR="00960087" w:rsidRPr="00B82506" w:rsidRDefault="00960087" w:rsidP="002B7B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B82506">
        <w:rPr>
          <w:lang w:val="ru-RU"/>
        </w:rPr>
        <w:t>В течении 15 календарных дней от даты заключения контракта</w:t>
      </w:r>
    </w:p>
    <w:p w:rsidR="00960087" w:rsidRPr="00A35052" w:rsidRDefault="00960087" w:rsidP="002B7B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</w:t>
      </w:r>
      <w:r w:rsidRPr="00FF652D">
        <w:rPr>
          <w:lang w:val="ru-RU"/>
        </w:rPr>
        <w:t>небюджетные фонды (ОМС)</w:t>
      </w:r>
      <w:r w:rsidRPr="00A35052">
        <w:rPr>
          <w:lang w:val="ru-RU"/>
        </w:rPr>
        <w:t>.</w:t>
      </w:r>
    </w:p>
    <w:p w:rsidR="00960087" w:rsidRPr="00A35052" w:rsidRDefault="00960087" w:rsidP="002B7B1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960087" w:rsidRPr="00A35052" w:rsidRDefault="00960087" w:rsidP="002B7B1C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60087" w:rsidRPr="00A35052" w:rsidRDefault="00960087" w:rsidP="002B7B1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82506">
        <w:rPr>
          <w:color w:val="000000"/>
          <w:sz w:val="24"/>
          <w:szCs w:val="24"/>
        </w:rPr>
        <w:t>27.04.2020 14:04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960087" w:rsidRPr="00A35052" w:rsidRDefault="00960087" w:rsidP="002B7B1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960087" w:rsidRDefault="00960087" w:rsidP="00891852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60087" w:rsidRPr="00335A45">
        <w:trPr>
          <w:jc w:val="center"/>
        </w:trPr>
        <w:tc>
          <w:tcPr>
            <w:tcW w:w="9828" w:type="dxa"/>
            <w:gridSpan w:val="5"/>
          </w:tcPr>
          <w:p w:rsidR="00960087" w:rsidRPr="00335A45" w:rsidRDefault="0096008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60087" w:rsidRPr="00521666">
        <w:trPr>
          <w:jc w:val="center"/>
        </w:trPr>
        <w:tc>
          <w:tcPr>
            <w:tcW w:w="2820" w:type="dxa"/>
          </w:tcPr>
          <w:p w:rsidR="00960087" w:rsidRPr="00335A45" w:rsidRDefault="0096008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60087" w:rsidRPr="00335A45" w:rsidRDefault="0096008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60087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960087" w:rsidRPr="00335A45" w:rsidRDefault="00960087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960087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960087" w:rsidRPr="00335A45" w:rsidRDefault="0096008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60087" w:rsidRPr="00335A45" w:rsidRDefault="0096008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60087" w:rsidRPr="00335A45">
        <w:trPr>
          <w:jc w:val="center"/>
        </w:trPr>
        <w:tc>
          <w:tcPr>
            <w:tcW w:w="9828" w:type="dxa"/>
            <w:gridSpan w:val="5"/>
          </w:tcPr>
          <w:p w:rsidR="00960087" w:rsidRPr="00335A45" w:rsidRDefault="00960087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96008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60087" w:rsidRPr="00335A45" w:rsidRDefault="0096008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60087" w:rsidRPr="00335A45" w:rsidRDefault="0096008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60087" w:rsidRPr="00335A45" w:rsidRDefault="0096008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60087" w:rsidRPr="00335A45" w:rsidRDefault="0096008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60087" w:rsidRPr="00335A45" w:rsidRDefault="0096008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60087" w:rsidRPr="00335A45" w:rsidRDefault="0096008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60087" w:rsidRPr="00335A45" w:rsidRDefault="00960087" w:rsidP="00A841CC">
            <w:pPr>
              <w:ind w:right="-80"/>
              <w:jc w:val="both"/>
              <w:rPr>
                <w:lang w:val="ru-RU"/>
              </w:rPr>
            </w:pPr>
          </w:p>
          <w:p w:rsidR="00960087" w:rsidRPr="00335A45" w:rsidRDefault="0096008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960087" w:rsidRPr="00335A45" w:rsidRDefault="0096008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60087" w:rsidRPr="00335A45" w:rsidRDefault="0096008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60087" w:rsidRPr="00335A45" w:rsidRDefault="0096008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6008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6008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59E3" w:rsidRDefault="00960087" w:rsidP="007859E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48 762.00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59E3" w:rsidRDefault="00960087" w:rsidP="007859E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08.05.2020 09:37:55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79DF" w:rsidRDefault="00960087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EA-47180</w:t>
            </w:r>
          </w:p>
        </w:tc>
      </w:tr>
      <w:tr w:rsidR="0096008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59E3" w:rsidRDefault="00960087" w:rsidP="007859E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49 500.00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79DF" w:rsidRDefault="00960087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08.05.2020 09:37:22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79DF" w:rsidRDefault="00960087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EA-47121</w:t>
            </w:r>
          </w:p>
        </w:tc>
      </w:tr>
      <w:tr w:rsidR="0096008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B51AA8" w:rsidRDefault="00960087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93 449.75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79DF" w:rsidRDefault="00960087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08.05.2020 09:21:00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0087" w:rsidRPr="007879DF" w:rsidRDefault="00960087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EA-47153</w:t>
            </w:r>
          </w:p>
        </w:tc>
      </w:tr>
    </w:tbl>
    <w:p w:rsidR="00960087" w:rsidRPr="00335A45" w:rsidRDefault="0096008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6008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60087" w:rsidRPr="00335A45" w:rsidRDefault="0096008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60087" w:rsidRPr="00335A45" w:rsidRDefault="0096008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0087" w:rsidRPr="00335A45" w:rsidRDefault="0096008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960087" w:rsidRPr="00335A45" w:rsidRDefault="0096008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0087" w:rsidRPr="00335A45" w:rsidRDefault="0096008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60087" w:rsidRPr="0052166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0087" w:rsidRPr="007879DF" w:rsidRDefault="00960087" w:rsidP="00FA2A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EA-47180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0087" w:rsidRPr="00335A45" w:rsidRDefault="00960087" w:rsidP="00FE5198">
            <w:pPr>
              <w:jc w:val="center"/>
            </w:pPr>
            <w:r w:rsidRPr="00B82506">
              <w:rPr>
                <w:rFonts w:ascii="Roboto" w:hAnsi="Roboto" w:cs="Roboto"/>
                <w:color w:val="000000"/>
                <w:shd w:val="clear" w:color="auto" w:fill="FFFFFF"/>
              </w:rPr>
              <w:t>30.04.2020 15:06:10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ОТКРЫТОЕ АКЦИОНЕРНОЕ ОБЩЕСТВО "ИНФОТЕКС ИНТЕРНЕТ ТРАСТ"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ИНН7743020560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ОГРН1027739113049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КПП771401001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Место нахождения (жительства)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127287, Г МОСКВА, ПРОЕЗД ПЕТРОВСКО-РАЗУМОВСКИЙ С., ДОМ 1/23, СТРОЕНИЕ 1, ОФИС 88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Почтовый адрес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127287, г. Москва, Старый Петровско–Разумовский проезд, д. 1/23, стр. 1</w:t>
            </w:r>
          </w:p>
          <w:p w:rsidR="00960087" w:rsidRPr="007859E3" w:rsidRDefault="00960087" w:rsidP="007859E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859E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Мясищев Виктор Игоревич</w:t>
            </w:r>
          </w:p>
          <w:p w:rsidR="00960087" w:rsidRPr="000B0770" w:rsidRDefault="00960087" w:rsidP="005B71D7">
            <w:pPr>
              <w:rPr>
                <w:lang w:val="ru-RU"/>
              </w:rPr>
            </w:pPr>
            <w:r w:rsidRPr="007859E3">
              <w:rPr>
                <w:lang w:val="ru-RU"/>
              </w:rPr>
              <w:t>Телефон 88002508265</w:t>
            </w:r>
          </w:p>
        </w:tc>
      </w:tr>
      <w:tr w:rsidR="00960087" w:rsidRPr="0052166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0087" w:rsidRPr="007879DF" w:rsidRDefault="00960087" w:rsidP="00FA2A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EA-47121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0087" w:rsidRPr="0042551C" w:rsidRDefault="0096008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82506">
              <w:rPr>
                <w:rFonts w:ascii="Roboto" w:hAnsi="Roboto" w:cs="Roboto"/>
                <w:color w:val="000000"/>
                <w:shd w:val="clear" w:color="auto" w:fill="F9F9F9"/>
              </w:rPr>
              <w:t>30.04.2020 10:11:48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ОБЩЕСТВО С ОГРАНИЧЕННОЙ ОТВЕТСТВЕННОСТЬЮ "АЙТИКОМ"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ИНН7714407563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ОГРН1167746840843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КПП771401001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Место нахождения (жительства)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127083, Г МОСКВА, УЛ МАСЛОВКА В., ДОМ 20, СТРОЕНИЕ 1, ПОМЕЩЕНИЕ 3 КОМНАТА 10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Почтовый адрес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127083 ГОРОД МОСКВА УЛИЦА МАСЛОВКА В. ДОМ 20 СТРОЕНИЕ 1 ПОМЕЩЕНИЕ 3 КОМНАТА 10</w:t>
            </w:r>
          </w:p>
          <w:p w:rsidR="00960087" w:rsidRDefault="00960087" w:rsidP="007859E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60087" w:rsidRPr="007859E3" w:rsidRDefault="00960087" w:rsidP="000B0770">
            <w:pPr>
              <w:rPr>
                <w:lang w:val="ru-RU"/>
              </w:rPr>
            </w:pPr>
            <w:r>
              <w:t>Телефон 79891405508</w:t>
            </w:r>
          </w:p>
        </w:tc>
      </w:tr>
      <w:tr w:rsidR="00960087" w:rsidRPr="0089185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0087" w:rsidRPr="007879DF" w:rsidRDefault="00960087" w:rsidP="00FA2A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EA-47153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0087" w:rsidRPr="0042551C" w:rsidRDefault="0096008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82506">
              <w:rPr>
                <w:color w:val="000000"/>
                <w:shd w:val="clear" w:color="auto" w:fill="FFFFFF"/>
              </w:rPr>
              <w:t>30.04.2020 12:32:36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ОБЩЕСТВО С ОГРАНИЧЕННОЙ ОТВЕТСТВЕННОСТЬЮ "АЙТИ МОНИТОРИНГ"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ИНН2311187588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ОГРН1152311003305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КПП230801001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Место нахождения (жительства)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350051, КРАЙ КРАСНОДАРСКИЙ, Г КРАСНОДАР, УЛ РАШПИЛЕВСКАЯ, ДОМ 287, ПОМЕЩЕНИЕ 303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Почтовый адрес</w:t>
            </w:r>
          </w:p>
          <w:p w:rsidR="00960087" w:rsidRPr="007859E3" w:rsidRDefault="00960087" w:rsidP="007859E3">
            <w:pPr>
              <w:rPr>
                <w:lang w:val="ru-RU"/>
              </w:rPr>
            </w:pPr>
            <w:r w:rsidRPr="007859E3">
              <w:rPr>
                <w:lang w:val="ru-RU"/>
              </w:rPr>
              <w:t>350051, КРАЙ КРАСНОДАРСКИЙ, Г КРАСНОДАР, УЛ РАШПИЛЕВСКАЯ, ДОМ 287, ПОМЕЩЕНИЕ 303</w:t>
            </w:r>
          </w:p>
          <w:p w:rsidR="00960087" w:rsidRDefault="00960087" w:rsidP="007859E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60087" w:rsidRPr="007859E3" w:rsidRDefault="00960087" w:rsidP="00F35F60">
            <w:pPr>
              <w:rPr>
                <w:lang w:val="ru-RU"/>
              </w:rPr>
            </w:pPr>
            <w:r>
              <w:t>Телефон 78612100131</w:t>
            </w:r>
          </w:p>
        </w:tc>
      </w:tr>
    </w:tbl>
    <w:p w:rsidR="00960087" w:rsidRPr="00335A45" w:rsidRDefault="0096008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60087" w:rsidRPr="00335A45" w:rsidRDefault="0096008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859E3">
        <w:rPr>
          <w:rFonts w:ascii="Roboto" w:hAnsi="Roboto" w:cs="Roboto"/>
          <w:color w:val="000000"/>
          <w:shd w:val="clear" w:color="auto" w:fill="F9F9F9"/>
          <w:lang w:val="ru-RU"/>
        </w:rPr>
        <w:t>-47180</w:t>
      </w:r>
      <w:r w:rsidRPr="00335A45">
        <w:rPr>
          <w:lang w:val="ru-RU"/>
        </w:rPr>
        <w:t xml:space="preserve">- </w:t>
      </w:r>
      <w:r w:rsidRPr="007859E3">
        <w:rPr>
          <w:lang w:val="ru-RU"/>
        </w:rPr>
        <w:t>ОТКРЫТОЕ АКЦИОНЕРНОЕ ОБЩЕСТВО "ИНФОТЕКС ИНТЕРНЕТ ТРАСТ"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7859E3">
        <w:rPr>
          <w:rFonts w:ascii="Roboto" w:hAnsi="Roboto" w:cs="Roboto"/>
          <w:color w:val="000000"/>
          <w:shd w:val="clear" w:color="auto" w:fill="FFFFFF"/>
          <w:lang w:val="ru-RU"/>
        </w:rPr>
        <w:t>-47121</w:t>
      </w:r>
      <w:r w:rsidRPr="00335A45">
        <w:rPr>
          <w:lang w:val="ru-RU"/>
        </w:rPr>
        <w:t xml:space="preserve">- </w:t>
      </w:r>
      <w:r w:rsidRPr="007859E3">
        <w:rPr>
          <w:lang w:val="ru-RU"/>
        </w:rPr>
        <w:t>ОБЩЕСТВО С ОГРАНИЧЕННОЙ ОТВЕТСТВЕННОСТЬЮ "АЙТИКОМ"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7859E3">
        <w:rPr>
          <w:rFonts w:ascii="Roboto" w:hAnsi="Roboto" w:cs="Roboto"/>
          <w:color w:val="000000"/>
          <w:shd w:val="clear" w:color="auto" w:fill="F9F9F9"/>
          <w:lang w:val="ru-RU"/>
        </w:rPr>
        <w:t>-47153</w:t>
      </w:r>
      <w:r w:rsidRPr="00335A45">
        <w:rPr>
          <w:lang w:val="ru-RU"/>
        </w:rPr>
        <w:t xml:space="preserve">- </w:t>
      </w:r>
      <w:r w:rsidRPr="007859E3">
        <w:rPr>
          <w:lang w:val="ru-RU"/>
        </w:rPr>
        <w:t>ОБЩЕСТВО С ОГРАНИЧЕННОЙ ОТВЕТСТВЕННОСТЬЮ "АЙТИ МОНИТОРИНГ"</w:t>
      </w:r>
      <w:r>
        <w:rPr>
          <w:lang w:val="ru-RU"/>
        </w:rPr>
        <w:t>.</w:t>
      </w:r>
    </w:p>
    <w:p w:rsidR="00960087" w:rsidRPr="00335A45" w:rsidRDefault="0096008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6008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60087" w:rsidRPr="00335A45" w:rsidRDefault="0096008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60087" w:rsidRPr="00335A45" w:rsidRDefault="0096008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60087" w:rsidRPr="00335A45">
        <w:trPr>
          <w:trHeight w:val="274"/>
        </w:trPr>
        <w:tc>
          <w:tcPr>
            <w:tcW w:w="2204" w:type="dxa"/>
            <w:vMerge/>
          </w:tcPr>
          <w:p w:rsidR="00960087" w:rsidRPr="00335A45" w:rsidRDefault="0096008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60087" w:rsidRPr="00335A45" w:rsidRDefault="00960087" w:rsidP="00AA4A97">
            <w:pPr>
              <w:jc w:val="center"/>
              <w:rPr>
                <w:lang w:val="ru-RU"/>
              </w:rPr>
            </w:pPr>
          </w:p>
          <w:p w:rsidR="00960087" w:rsidRPr="00335A45" w:rsidRDefault="00960087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60087" w:rsidRPr="00335A45" w:rsidRDefault="00960087" w:rsidP="00AA4A97">
            <w:pPr>
              <w:ind w:right="-21"/>
              <w:jc w:val="center"/>
              <w:rPr>
                <w:lang w:val="ru-RU"/>
              </w:rPr>
            </w:pPr>
          </w:p>
          <w:p w:rsidR="00960087" w:rsidRPr="00335A45" w:rsidRDefault="0096008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60087" w:rsidRPr="00335A45" w:rsidRDefault="00960087" w:rsidP="0056026D">
            <w:pPr>
              <w:jc w:val="center"/>
              <w:rPr>
                <w:lang w:val="ru-RU"/>
              </w:rPr>
            </w:pPr>
          </w:p>
          <w:p w:rsidR="00960087" w:rsidRPr="00335A45" w:rsidRDefault="00960087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60087" w:rsidRPr="00335A45" w:rsidRDefault="00960087" w:rsidP="00AA4A97">
            <w:pPr>
              <w:jc w:val="center"/>
              <w:rPr>
                <w:lang w:val="ru-RU"/>
              </w:rPr>
            </w:pPr>
          </w:p>
          <w:p w:rsidR="00960087" w:rsidRPr="00335A45" w:rsidRDefault="0096008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60087" w:rsidRPr="00335A45" w:rsidRDefault="00960087" w:rsidP="0056026D">
            <w:pPr>
              <w:jc w:val="center"/>
              <w:rPr>
                <w:lang w:val="ru-RU"/>
              </w:rPr>
            </w:pPr>
          </w:p>
          <w:p w:rsidR="00960087" w:rsidRPr="00335A45" w:rsidRDefault="0096008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60087" w:rsidRPr="00521666">
        <w:trPr>
          <w:trHeight w:val="938"/>
        </w:trPr>
        <w:tc>
          <w:tcPr>
            <w:tcW w:w="2204" w:type="dxa"/>
            <w:vAlign w:val="center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859E3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-47180</w:t>
            </w:r>
            <w:r w:rsidRPr="00335A45">
              <w:rPr>
                <w:lang w:val="ru-RU"/>
              </w:rPr>
              <w:t xml:space="preserve">- </w:t>
            </w:r>
            <w:r w:rsidRPr="007859E3">
              <w:rPr>
                <w:lang w:val="ru-RU"/>
              </w:rPr>
              <w:t>ОТКРЫТОЕ АКЦИОНЕРНОЕ ОБЩЕСТВО "ИНФОТЕКС ИНТЕРНЕТ ТРАСТ"</w:t>
            </w:r>
          </w:p>
        </w:tc>
        <w:tc>
          <w:tcPr>
            <w:tcW w:w="1700" w:type="dxa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60087" w:rsidRPr="00335A45" w:rsidRDefault="00960087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60087" w:rsidRPr="00521666">
        <w:trPr>
          <w:trHeight w:val="938"/>
        </w:trPr>
        <w:tc>
          <w:tcPr>
            <w:tcW w:w="2204" w:type="dxa"/>
            <w:vAlign w:val="center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7859E3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-47121</w:t>
            </w:r>
            <w:r w:rsidRPr="00335A45">
              <w:rPr>
                <w:lang w:val="ru-RU"/>
              </w:rPr>
              <w:t xml:space="preserve">- </w:t>
            </w:r>
            <w:r w:rsidRPr="007859E3">
              <w:rPr>
                <w:lang w:val="ru-RU"/>
              </w:rPr>
              <w:t>ОБЩЕСТВО С ОГРАНИЧЕННОЙ ОТВЕТСТВЕННОСТЬЮ "АЙТИКОМ"</w:t>
            </w:r>
          </w:p>
        </w:tc>
        <w:tc>
          <w:tcPr>
            <w:tcW w:w="1700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60087" w:rsidRPr="00521666">
        <w:trPr>
          <w:trHeight w:val="938"/>
        </w:trPr>
        <w:tc>
          <w:tcPr>
            <w:tcW w:w="2204" w:type="dxa"/>
            <w:vAlign w:val="center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7859E3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-47153</w:t>
            </w:r>
            <w:r w:rsidRPr="00335A45">
              <w:rPr>
                <w:lang w:val="ru-RU"/>
              </w:rPr>
              <w:t xml:space="preserve">- </w:t>
            </w:r>
            <w:r w:rsidRPr="007859E3">
              <w:rPr>
                <w:lang w:val="ru-RU"/>
              </w:rPr>
              <w:t>ОБЩЕСТВО С ОГРАНИЧЕННОЙ ОТВЕТСТВЕННОСТЬЮ "АЙТИ МОНИТОРИНГ"</w:t>
            </w:r>
          </w:p>
        </w:tc>
        <w:tc>
          <w:tcPr>
            <w:tcW w:w="1700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60087" w:rsidRPr="00335A45" w:rsidRDefault="00960087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60087" w:rsidRPr="00335A45" w:rsidRDefault="0096008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82506">
        <w:rPr>
          <w:lang w:val="ru-RU"/>
        </w:rPr>
        <w:t>Оказание услуг по изготовлению и сопровождению усиленных квалифицированных электронных подписей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859E3">
        <w:rPr>
          <w:lang w:val="ru-RU"/>
        </w:rPr>
        <w:t>ОТКРЫТОЕ АКЦИОНЕРНОЕ ОБЩЕСТВО "ИНФОТЕКС ИНТЕРНЕТ ТРАСТ"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</w:rPr>
        <w:t>48 762.00</w:t>
      </w:r>
      <w:r w:rsidRPr="00335A45">
        <w:rPr>
          <w:lang w:val="ru-RU"/>
        </w:rPr>
        <w:t xml:space="preserve"> рублей.  </w:t>
      </w:r>
    </w:p>
    <w:p w:rsidR="00960087" w:rsidRPr="00335A45" w:rsidRDefault="0096008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60087" w:rsidRPr="00335A45">
        <w:trPr>
          <w:trHeight w:val="206"/>
          <w:jc w:val="center"/>
        </w:trPr>
        <w:tc>
          <w:tcPr>
            <w:tcW w:w="7338" w:type="dxa"/>
          </w:tcPr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60087" w:rsidRPr="00335A45">
        <w:trPr>
          <w:trHeight w:val="206"/>
          <w:jc w:val="center"/>
        </w:trPr>
        <w:tc>
          <w:tcPr>
            <w:tcW w:w="7338" w:type="dxa"/>
          </w:tcPr>
          <w:p w:rsidR="00960087" w:rsidRPr="00335A45" w:rsidRDefault="0096008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0087" w:rsidRPr="00335A45" w:rsidRDefault="0096008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60087" w:rsidRPr="00335A45" w:rsidRDefault="0096008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60087" w:rsidRPr="00335A45">
        <w:trPr>
          <w:trHeight w:val="206"/>
          <w:jc w:val="center"/>
        </w:trPr>
        <w:tc>
          <w:tcPr>
            <w:tcW w:w="7338" w:type="dxa"/>
          </w:tcPr>
          <w:p w:rsidR="00960087" w:rsidRPr="00335A45" w:rsidRDefault="0096008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60087" w:rsidRPr="00335A45" w:rsidRDefault="0096008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60087" w:rsidRPr="00335A45" w:rsidRDefault="0096008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60087" w:rsidRPr="00335A45" w:rsidRDefault="00960087" w:rsidP="006465AE">
      <w:pPr>
        <w:jc w:val="both"/>
        <w:rPr>
          <w:lang w:val="ru-RU" w:eastAsia="ru-RU"/>
        </w:rPr>
      </w:pPr>
    </w:p>
    <w:sectPr w:rsidR="0096008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087" w:rsidRDefault="00960087">
      <w:r>
        <w:separator/>
      </w:r>
    </w:p>
  </w:endnote>
  <w:endnote w:type="continuationSeparator" w:id="1">
    <w:p w:rsidR="00960087" w:rsidRDefault="00960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087" w:rsidRDefault="00960087">
      <w:r>
        <w:separator/>
      </w:r>
    </w:p>
  </w:footnote>
  <w:footnote w:type="continuationSeparator" w:id="1">
    <w:p w:rsidR="00960087" w:rsidRDefault="00960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087" w:rsidRDefault="0096008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0087" w:rsidRDefault="009600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3A0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53C2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E81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B7B1C"/>
    <w:rsid w:val="002C0DD3"/>
    <w:rsid w:val="002C180D"/>
    <w:rsid w:val="002C302E"/>
    <w:rsid w:val="002C3654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0FA8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666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05FA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1B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87B19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A581E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1D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1D7B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9E3"/>
    <w:rsid w:val="00785B60"/>
    <w:rsid w:val="00785EFC"/>
    <w:rsid w:val="00786641"/>
    <w:rsid w:val="007870A7"/>
    <w:rsid w:val="007879DF"/>
    <w:rsid w:val="00790C9E"/>
    <w:rsid w:val="007934F5"/>
    <w:rsid w:val="00793E8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17D7E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1176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1852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0087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180D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06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093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18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3A52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50D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1F6B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5F60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2A20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52D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  <w:style w:type="character" w:customStyle="1" w:styleId="168">
    <w:name w:val="Знак Знак168"/>
    <w:basedOn w:val="DefaultParagraphFont"/>
    <w:uiPriority w:val="99"/>
    <w:rsid w:val="004D0FA8"/>
  </w:style>
  <w:style w:type="character" w:customStyle="1" w:styleId="169">
    <w:name w:val="Знак Знак169"/>
    <w:basedOn w:val="DefaultParagraphFont"/>
    <w:uiPriority w:val="99"/>
    <w:rsid w:val="00891852"/>
  </w:style>
  <w:style w:type="character" w:customStyle="1" w:styleId="170">
    <w:name w:val="Знак Знак170"/>
    <w:basedOn w:val="DefaultParagraphFont"/>
    <w:uiPriority w:val="99"/>
    <w:rsid w:val="002B7B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69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69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8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69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95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8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9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9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469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6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95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695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6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69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69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9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69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69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469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9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69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9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6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9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1313</Words>
  <Characters>7487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2020-05-12T07:37:00Z</dcterms:created>
  <dcterms:modified xsi:type="dcterms:W3CDTF">2020-05-12T07:47:00Z</dcterms:modified>
</cp:coreProperties>
</file>