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AE6" w:rsidRPr="00757343" w:rsidRDefault="00D92AE6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150</w:t>
      </w:r>
    </w:p>
    <w:p w:rsidR="00D92AE6" w:rsidRPr="00A001CE" w:rsidRDefault="00D92AE6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92AE6" w:rsidRPr="00A001CE" w:rsidRDefault="00D92AE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92AE6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92AE6" w:rsidRPr="00A001CE" w:rsidRDefault="00D92AE6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92AE6" w:rsidRPr="00A001CE" w:rsidRDefault="00D92AE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D92AE6" w:rsidRDefault="00D92AE6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92AE6" w:rsidRPr="0077375B" w:rsidRDefault="00D92AE6" w:rsidP="00320C9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320C96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320C96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D92AE6" w:rsidRPr="0077375B" w:rsidRDefault="00D92AE6" w:rsidP="00320C9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22945">
        <w:rPr>
          <w:lang w:val="ru-RU"/>
        </w:rPr>
        <w:t>Изделия медицинского применения</w:t>
      </w:r>
      <w:r w:rsidRPr="0077375B">
        <w:rPr>
          <w:lang w:val="ru-RU"/>
        </w:rPr>
        <w:t xml:space="preserve">».  </w:t>
      </w:r>
    </w:p>
    <w:p w:rsidR="00D92AE6" w:rsidRPr="00722945" w:rsidRDefault="00D92AE6" w:rsidP="00320C96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722945">
        <w:rPr>
          <w:color w:val="000000"/>
          <w:lang w:val="ru-RU"/>
        </w:rPr>
        <w:t>203234901331923490100101940013250244</w:t>
      </w:r>
    </w:p>
    <w:p w:rsidR="00D92AE6" w:rsidRPr="0077375B" w:rsidRDefault="00D92AE6" w:rsidP="00320C96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353326</w:t>
      </w:r>
      <w:r w:rsidRPr="0077375B">
        <w:rPr>
          <w:lang w:val="ru-RU"/>
        </w:rPr>
        <w:t xml:space="preserve"> руб. </w:t>
      </w:r>
      <w:r>
        <w:rPr>
          <w:lang w:val="ru-RU"/>
        </w:rPr>
        <w:t>66</w:t>
      </w:r>
      <w:r w:rsidRPr="0077375B">
        <w:rPr>
          <w:lang w:val="ru-RU"/>
        </w:rPr>
        <w:t xml:space="preserve"> коп. (</w:t>
      </w:r>
      <w:r>
        <w:rPr>
          <w:lang w:val="ru-RU"/>
        </w:rPr>
        <w:t xml:space="preserve">триста пятьдесят три </w:t>
      </w:r>
      <w:r w:rsidRPr="0077375B">
        <w:rPr>
          <w:lang w:val="ru-RU"/>
        </w:rPr>
        <w:t>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триста двадцать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66</w:t>
      </w:r>
      <w:r w:rsidRPr="0077375B">
        <w:rPr>
          <w:lang w:val="ru-RU"/>
        </w:rPr>
        <w:t xml:space="preserve"> копеек).</w:t>
      </w:r>
    </w:p>
    <w:p w:rsidR="00D92AE6" w:rsidRPr="0046783C" w:rsidRDefault="00D92AE6" w:rsidP="00320C9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46783C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D92AE6" w:rsidRPr="00722945" w:rsidRDefault="00D92AE6" w:rsidP="00320C9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722945">
        <w:rPr>
          <w:lang w:val="ru-RU"/>
        </w:rPr>
        <w:t>Поставщик производит первую поставку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25 июля 2020 г.</w:t>
      </w:r>
    </w:p>
    <w:p w:rsidR="00D92AE6" w:rsidRPr="0077375B" w:rsidRDefault="00D92AE6" w:rsidP="00320C9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D92AE6" w:rsidRPr="0077375B" w:rsidRDefault="00D92AE6" w:rsidP="00320C96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D92AE6" w:rsidRPr="0077375B" w:rsidRDefault="00D92AE6" w:rsidP="00320C96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92AE6" w:rsidRPr="0077375B" w:rsidRDefault="00D92AE6" w:rsidP="00320C96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22945">
        <w:rPr>
          <w:color w:val="000000"/>
          <w:sz w:val="24"/>
          <w:szCs w:val="24"/>
        </w:rPr>
        <w:t>28.05.2020 10:33</w:t>
      </w:r>
      <w:r w:rsidRPr="0077375B">
        <w:rPr>
          <w:sz w:val="24"/>
          <w:szCs w:val="24"/>
        </w:rPr>
        <w:t xml:space="preserve"> (московское время).</w:t>
      </w:r>
    </w:p>
    <w:p w:rsidR="00D92AE6" w:rsidRDefault="00D92AE6" w:rsidP="00320C96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D92AE6" w:rsidRDefault="00D92AE6" w:rsidP="00320C96">
      <w:pPr>
        <w:pStyle w:val="BodyText"/>
        <w:spacing w:after="0"/>
        <w:ind w:firstLine="709"/>
        <w:jc w:val="both"/>
        <w:rPr>
          <w:sz w:val="24"/>
          <w:szCs w:val="24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92AE6" w:rsidRPr="00A001CE">
        <w:trPr>
          <w:jc w:val="center"/>
        </w:trPr>
        <w:tc>
          <w:tcPr>
            <w:tcW w:w="9828" w:type="dxa"/>
            <w:gridSpan w:val="5"/>
          </w:tcPr>
          <w:p w:rsidR="00D92AE6" w:rsidRPr="00A001CE" w:rsidRDefault="00D92AE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D92AE6" w:rsidRPr="00641737">
        <w:trPr>
          <w:jc w:val="center"/>
        </w:trPr>
        <w:tc>
          <w:tcPr>
            <w:tcW w:w="2820" w:type="dxa"/>
          </w:tcPr>
          <w:p w:rsidR="00D92AE6" w:rsidRPr="00A001CE" w:rsidRDefault="00D92AE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92AE6" w:rsidRPr="00A001CE" w:rsidRDefault="00D92AE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92AE6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D92AE6" w:rsidRPr="00A001CE" w:rsidRDefault="00D92AE6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D92AE6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D92AE6" w:rsidRPr="00A001CE" w:rsidRDefault="00D92AE6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92AE6" w:rsidRPr="00A001CE" w:rsidRDefault="00D92AE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D92AE6" w:rsidRPr="00A001CE">
        <w:trPr>
          <w:jc w:val="center"/>
        </w:trPr>
        <w:tc>
          <w:tcPr>
            <w:tcW w:w="9828" w:type="dxa"/>
            <w:gridSpan w:val="5"/>
          </w:tcPr>
          <w:p w:rsidR="00D92AE6" w:rsidRPr="00A001CE" w:rsidRDefault="00D92AE6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D92AE6" w:rsidRPr="0064173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92AE6" w:rsidRPr="00A001CE" w:rsidRDefault="00D92AE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D92AE6" w:rsidRPr="00A001CE" w:rsidRDefault="00D92AE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D92AE6" w:rsidRPr="00A001CE" w:rsidRDefault="00D92AE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92AE6" w:rsidRPr="00A001CE" w:rsidRDefault="00D92AE6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D92AE6" w:rsidRPr="00A001CE" w:rsidRDefault="00D92AE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D92AE6" w:rsidRPr="00A001CE" w:rsidRDefault="00D92AE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D92AE6" w:rsidRPr="00A001CE" w:rsidRDefault="00D92AE6" w:rsidP="00B52A02">
            <w:pPr>
              <w:ind w:right="-80"/>
              <w:jc w:val="both"/>
              <w:rPr>
                <w:lang w:val="ru-RU"/>
              </w:rPr>
            </w:pPr>
          </w:p>
          <w:p w:rsidR="00D92AE6" w:rsidRPr="00A001CE" w:rsidRDefault="00D92AE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D92AE6" w:rsidRPr="00A001CE" w:rsidRDefault="00D92AE6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D92AE6" w:rsidRPr="00A001CE" w:rsidRDefault="00D92AE6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13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3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92AE6" w:rsidRPr="00A001CE" w:rsidRDefault="00D92AE6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887"/>
        <w:gridCol w:w="1135"/>
        <w:gridCol w:w="2686"/>
        <w:gridCol w:w="2202"/>
      </w:tblGrid>
      <w:tr w:rsidR="00D92AE6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A001CE" w:rsidRDefault="00D92AE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A001CE" w:rsidRDefault="00D92AE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A001CE" w:rsidRDefault="00D92AE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A001CE" w:rsidRDefault="00D92AE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A001CE" w:rsidRDefault="00D92AE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92AE6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A001CE" w:rsidRDefault="00D92AE6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320C96" w:rsidRDefault="00D92AE6" w:rsidP="00320C96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351 560.03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A001CE" w:rsidRDefault="00D92AE6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A001CE" w:rsidRDefault="00D92AE6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09.06.2020 11:07:54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2AE6" w:rsidRPr="00A001CE" w:rsidRDefault="00D92AE6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EA-49368</w:t>
            </w:r>
          </w:p>
        </w:tc>
      </w:tr>
    </w:tbl>
    <w:p w:rsidR="00D92AE6" w:rsidRPr="00A001CE" w:rsidRDefault="00D92AE6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</w:t>
      </w:r>
      <w:r>
        <w:rPr>
          <w:lang w:val="ru-RU"/>
        </w:rPr>
        <w:t>и</w:t>
      </w:r>
      <w:r w:rsidRPr="00A001CE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320C96">
        <w:rPr>
          <w:rFonts w:ascii="Roboto" w:hAnsi="Roboto" w:cs="Roboto"/>
          <w:color w:val="000000"/>
          <w:shd w:val="clear" w:color="auto" w:fill="F9F9F9"/>
        </w:rPr>
        <w:t>EA</w:t>
      </w:r>
      <w:r w:rsidRPr="00320C96">
        <w:rPr>
          <w:rFonts w:ascii="Roboto" w:hAnsi="Roboto" w:cs="Roboto"/>
          <w:color w:val="000000"/>
          <w:shd w:val="clear" w:color="auto" w:fill="F9F9F9"/>
          <w:lang w:val="ru-RU"/>
        </w:rPr>
        <w:t>-49870</w:t>
      </w:r>
      <w:r>
        <w:rPr>
          <w:color w:val="000000"/>
          <w:shd w:val="clear" w:color="auto" w:fill="F9F9F9"/>
          <w:lang w:val="ru-RU"/>
        </w:rPr>
        <w:t xml:space="preserve"> и №</w:t>
      </w:r>
      <w:r w:rsidRPr="00320C96">
        <w:rPr>
          <w:color w:val="000000"/>
          <w:shd w:val="clear" w:color="auto" w:fill="F9F9F9"/>
          <w:lang w:val="ru-RU"/>
        </w:rPr>
        <w:t xml:space="preserve"> </w:t>
      </w:r>
      <w:r w:rsidRPr="00722945">
        <w:rPr>
          <w:color w:val="000000"/>
          <w:shd w:val="clear" w:color="auto" w:fill="F9F9F9"/>
          <w:lang w:val="ru-RU"/>
        </w:rPr>
        <w:t>EA-49911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подавали</w:t>
      </w:r>
      <w:r w:rsidRPr="00A001CE">
        <w:rPr>
          <w:lang w:val="ru-RU"/>
        </w:rPr>
        <w:t xml:space="preserve">. </w:t>
      </w:r>
    </w:p>
    <w:p w:rsidR="00D92AE6" w:rsidRPr="00A001CE" w:rsidRDefault="00D92AE6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92AE6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92AE6" w:rsidRPr="00A001CE" w:rsidRDefault="00D92AE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D92AE6" w:rsidRPr="00A001CE" w:rsidRDefault="00D92AE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92AE6" w:rsidRPr="00A001CE" w:rsidRDefault="00D92AE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D92AE6" w:rsidRPr="00A001CE" w:rsidRDefault="00D92AE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2AE6" w:rsidRPr="00A001CE" w:rsidRDefault="00D92AE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92AE6" w:rsidRPr="0064173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92AE6" w:rsidRPr="00A001CE" w:rsidRDefault="00D92AE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EA-49368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92AE6" w:rsidRPr="00320C96" w:rsidRDefault="00D92AE6" w:rsidP="00FE5198">
            <w:pPr>
              <w:jc w:val="center"/>
            </w:pPr>
            <w:r w:rsidRPr="00320C96">
              <w:t>29.05.2020 16:21:25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2AE6" w:rsidRPr="00320C96" w:rsidRDefault="00D92AE6" w:rsidP="00320C96">
            <w:pPr>
              <w:rPr>
                <w:lang w:val="ru-RU"/>
              </w:rPr>
            </w:pPr>
            <w:r w:rsidRPr="00320C96">
              <w:rPr>
                <w:lang w:val="ru-RU"/>
              </w:rPr>
              <w:t>ОБЩЕСТВО С ОГРАНИЧЕННОЙ ОТВЕТСТВЕННОСТЬЮ "АРИУМ"</w:t>
            </w:r>
          </w:p>
          <w:p w:rsidR="00D92AE6" w:rsidRPr="00320C96" w:rsidRDefault="00D92AE6" w:rsidP="00320C96">
            <w:pPr>
              <w:rPr>
                <w:lang w:val="ru-RU"/>
              </w:rPr>
            </w:pPr>
            <w:r w:rsidRPr="00320C96">
              <w:rPr>
                <w:lang w:val="ru-RU"/>
              </w:rPr>
              <w:t>ИНН2308181681</w:t>
            </w:r>
          </w:p>
          <w:p w:rsidR="00D92AE6" w:rsidRPr="00320C96" w:rsidRDefault="00D92AE6" w:rsidP="00320C96">
            <w:pPr>
              <w:rPr>
                <w:lang w:val="ru-RU"/>
              </w:rPr>
            </w:pPr>
            <w:r w:rsidRPr="00320C96">
              <w:rPr>
                <w:lang w:val="ru-RU"/>
              </w:rPr>
              <w:t>ОГРН1112308007790</w:t>
            </w:r>
          </w:p>
          <w:p w:rsidR="00D92AE6" w:rsidRPr="00320C96" w:rsidRDefault="00D92AE6" w:rsidP="00320C96">
            <w:pPr>
              <w:rPr>
                <w:lang w:val="ru-RU"/>
              </w:rPr>
            </w:pPr>
            <w:r w:rsidRPr="00320C96">
              <w:rPr>
                <w:lang w:val="ru-RU"/>
              </w:rPr>
              <w:t>КПП231101001</w:t>
            </w:r>
          </w:p>
          <w:p w:rsidR="00D92AE6" w:rsidRPr="00320C96" w:rsidRDefault="00D92AE6" w:rsidP="00320C96">
            <w:pPr>
              <w:rPr>
                <w:lang w:val="ru-RU"/>
              </w:rPr>
            </w:pPr>
            <w:r w:rsidRPr="00320C96">
              <w:rPr>
                <w:lang w:val="ru-RU"/>
              </w:rPr>
              <w:t>Место нахождения (жительства)</w:t>
            </w:r>
          </w:p>
          <w:p w:rsidR="00D92AE6" w:rsidRPr="00320C96" w:rsidRDefault="00D92AE6" w:rsidP="00320C96">
            <w:pPr>
              <w:rPr>
                <w:lang w:val="ru-RU"/>
              </w:rPr>
            </w:pPr>
            <w:r w:rsidRPr="00320C96">
              <w:rPr>
                <w:lang w:val="ru-RU"/>
              </w:rPr>
              <w:t>350087, КРАЙ КРАСНОДАРСКИЙ, Г КРАСНОДАР, ПЕР ГАРАЖНЫЙ, ДОМ 9, ПОМЕЩЕНИЕ 27</w:t>
            </w:r>
          </w:p>
          <w:p w:rsidR="00D92AE6" w:rsidRPr="00320C96" w:rsidRDefault="00D92AE6" w:rsidP="00320C96">
            <w:pPr>
              <w:rPr>
                <w:lang w:val="ru-RU"/>
              </w:rPr>
            </w:pPr>
            <w:r w:rsidRPr="00320C96">
              <w:rPr>
                <w:lang w:val="ru-RU"/>
              </w:rPr>
              <w:t>Почтовый адрес</w:t>
            </w:r>
          </w:p>
          <w:p w:rsidR="00D92AE6" w:rsidRPr="00320C96" w:rsidRDefault="00D92AE6" w:rsidP="00320C96">
            <w:pPr>
              <w:rPr>
                <w:lang w:val="ru-RU"/>
              </w:rPr>
            </w:pPr>
            <w:r w:rsidRPr="00320C96">
              <w:rPr>
                <w:lang w:val="ru-RU"/>
              </w:rPr>
              <w:t>350087, г. Краснодар, переулок Гаражный , д.9, помещение, 27</w:t>
            </w:r>
          </w:p>
          <w:p w:rsidR="00D92AE6" w:rsidRDefault="00D92AE6" w:rsidP="00320C96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D92AE6" w:rsidRDefault="00D92AE6" w:rsidP="00320C96">
            <w:r>
              <w:t>Коробков Антон</w:t>
            </w:r>
          </w:p>
          <w:p w:rsidR="00D92AE6" w:rsidRPr="00320C96" w:rsidRDefault="00D92AE6" w:rsidP="00A001CE">
            <w:pPr>
              <w:rPr>
                <w:lang w:val="ru-RU"/>
              </w:rPr>
            </w:pPr>
            <w:r>
              <w:t>79181626634</w:t>
            </w:r>
          </w:p>
        </w:tc>
      </w:tr>
    </w:tbl>
    <w:p w:rsidR="00D92AE6" w:rsidRPr="00A001CE" w:rsidRDefault="00D92AE6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92AE6" w:rsidRPr="00A001CE" w:rsidRDefault="00D92AE6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320C96">
        <w:rPr>
          <w:rFonts w:ascii="Roboto" w:hAnsi="Roboto" w:cs="Roboto"/>
          <w:color w:val="000000"/>
          <w:shd w:val="clear" w:color="auto" w:fill="F9F9F9"/>
          <w:lang w:val="ru-RU"/>
        </w:rPr>
        <w:t>-49368</w:t>
      </w:r>
      <w:r w:rsidRPr="00A001CE">
        <w:rPr>
          <w:lang w:val="ru-RU"/>
        </w:rPr>
        <w:t xml:space="preserve">- </w:t>
      </w:r>
      <w:r w:rsidRPr="00320C96">
        <w:rPr>
          <w:lang w:val="ru-RU"/>
        </w:rPr>
        <w:t>ОБЩЕСТВО С ОГРАНИЧЕННОЙ ОТВЕТСТВЕННОСТЬЮ "АРИУМ"</w:t>
      </w:r>
      <w:r w:rsidRPr="00A001CE">
        <w:rPr>
          <w:lang w:val="ru-RU"/>
        </w:rPr>
        <w:t xml:space="preserve">.   </w:t>
      </w:r>
    </w:p>
    <w:p w:rsidR="00D92AE6" w:rsidRPr="00A001CE" w:rsidRDefault="00D92AE6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92AE6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D92AE6" w:rsidRPr="00A001CE" w:rsidRDefault="00D92AE6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92AE6" w:rsidRPr="00A001CE" w:rsidRDefault="00D92AE6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92AE6" w:rsidRPr="00A001CE">
        <w:trPr>
          <w:trHeight w:val="274"/>
        </w:trPr>
        <w:tc>
          <w:tcPr>
            <w:tcW w:w="2204" w:type="dxa"/>
            <w:vMerge/>
          </w:tcPr>
          <w:p w:rsidR="00D92AE6" w:rsidRPr="00A001CE" w:rsidRDefault="00D92AE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92AE6" w:rsidRPr="00A001CE" w:rsidRDefault="00D92AE6" w:rsidP="00AA4A97">
            <w:pPr>
              <w:jc w:val="center"/>
              <w:rPr>
                <w:lang w:val="ru-RU"/>
              </w:rPr>
            </w:pPr>
          </w:p>
          <w:p w:rsidR="00D92AE6" w:rsidRPr="00A001CE" w:rsidRDefault="00D92AE6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92AE6" w:rsidRPr="00A001CE" w:rsidRDefault="00D92AE6" w:rsidP="00AA4A97">
            <w:pPr>
              <w:ind w:right="-21"/>
              <w:jc w:val="center"/>
              <w:rPr>
                <w:lang w:val="ru-RU"/>
              </w:rPr>
            </w:pPr>
          </w:p>
          <w:p w:rsidR="00D92AE6" w:rsidRPr="00A001CE" w:rsidRDefault="00D92AE6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92AE6" w:rsidRPr="00A001CE" w:rsidRDefault="00D92AE6" w:rsidP="0056026D">
            <w:pPr>
              <w:jc w:val="center"/>
              <w:rPr>
                <w:lang w:val="ru-RU"/>
              </w:rPr>
            </w:pPr>
          </w:p>
          <w:p w:rsidR="00D92AE6" w:rsidRPr="00A001CE" w:rsidRDefault="00D92AE6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92AE6" w:rsidRPr="00A001CE" w:rsidRDefault="00D92AE6" w:rsidP="00AA4A97">
            <w:pPr>
              <w:jc w:val="center"/>
              <w:rPr>
                <w:lang w:val="ru-RU"/>
              </w:rPr>
            </w:pPr>
          </w:p>
          <w:p w:rsidR="00D92AE6" w:rsidRPr="00A001CE" w:rsidRDefault="00D92AE6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92AE6" w:rsidRPr="00A001CE" w:rsidRDefault="00D92AE6" w:rsidP="0056026D">
            <w:pPr>
              <w:jc w:val="center"/>
              <w:rPr>
                <w:lang w:val="ru-RU"/>
              </w:rPr>
            </w:pPr>
          </w:p>
          <w:p w:rsidR="00D92AE6" w:rsidRPr="00A001CE" w:rsidRDefault="00D92AE6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D92AE6" w:rsidRPr="00641737">
        <w:trPr>
          <w:trHeight w:val="938"/>
        </w:trPr>
        <w:tc>
          <w:tcPr>
            <w:tcW w:w="2204" w:type="dxa"/>
            <w:vAlign w:val="center"/>
          </w:tcPr>
          <w:p w:rsidR="00D92AE6" w:rsidRPr="00A001CE" w:rsidRDefault="00D92AE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320C96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-49368</w:t>
            </w:r>
            <w:r w:rsidRPr="00A001CE">
              <w:rPr>
                <w:lang w:val="ru-RU"/>
              </w:rPr>
              <w:t xml:space="preserve">- </w:t>
            </w:r>
            <w:r w:rsidRPr="00320C96">
              <w:rPr>
                <w:lang w:val="ru-RU"/>
              </w:rPr>
              <w:t>ОБЩЕСТВО С ОГРАНИЧЕННОЙ ОТВЕТСТВЕННОСТЬЮ "АРИУМ"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D92AE6" w:rsidRPr="00A001CE" w:rsidRDefault="00D92AE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92AE6" w:rsidRPr="00A001CE" w:rsidRDefault="00D92AE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92AE6" w:rsidRPr="00A001CE" w:rsidRDefault="00D92AE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92AE6" w:rsidRPr="00A001CE" w:rsidRDefault="00D92AE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92AE6" w:rsidRPr="00A001CE" w:rsidRDefault="00D92AE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92AE6" w:rsidRPr="00A001CE" w:rsidRDefault="00D92AE6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D92AE6" w:rsidRPr="00A001CE" w:rsidRDefault="00D92AE6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722945">
        <w:rPr>
          <w:lang w:val="ru-RU"/>
        </w:rPr>
        <w:t>Изделия медицинского применения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320C96">
        <w:rPr>
          <w:lang w:val="ru-RU"/>
        </w:rPr>
        <w:t>ОБЩЕСТВО С ОГРАНИЧЕННОЙ ОТВЕТСТВЕННОСТЬЮ "АРИУМ"</w:t>
      </w:r>
      <w:r w:rsidRPr="00A001CE">
        <w:rPr>
          <w:lang w:val="ru-RU"/>
        </w:rPr>
        <w:t xml:space="preserve">, предложившим цену контракта </w:t>
      </w:r>
      <w:r w:rsidRPr="00320C96">
        <w:rPr>
          <w:rFonts w:ascii="Roboto" w:hAnsi="Roboto" w:cs="Roboto"/>
          <w:color w:val="000000"/>
          <w:lang w:val="ru-RU"/>
        </w:rPr>
        <w:t>351</w:t>
      </w:r>
      <w:r>
        <w:rPr>
          <w:rFonts w:ascii="Roboto" w:hAnsi="Roboto" w:cs="Roboto"/>
          <w:color w:val="000000"/>
        </w:rPr>
        <w:t> </w:t>
      </w:r>
      <w:r w:rsidRPr="00320C96">
        <w:rPr>
          <w:rFonts w:ascii="Roboto" w:hAnsi="Roboto" w:cs="Roboto"/>
          <w:color w:val="000000"/>
          <w:lang w:val="ru-RU"/>
        </w:rPr>
        <w:t>560.03</w:t>
      </w:r>
      <w:r w:rsidRPr="00A001CE">
        <w:rPr>
          <w:lang w:val="ru-RU"/>
        </w:rPr>
        <w:t xml:space="preserve"> руб.</w:t>
      </w:r>
    </w:p>
    <w:p w:rsidR="00D92AE6" w:rsidRPr="00A001CE" w:rsidRDefault="00D92AE6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92AE6" w:rsidRPr="00A001CE">
        <w:trPr>
          <w:trHeight w:val="206"/>
          <w:jc w:val="center"/>
        </w:trPr>
        <w:tc>
          <w:tcPr>
            <w:tcW w:w="7338" w:type="dxa"/>
          </w:tcPr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92AE6" w:rsidRPr="00A001CE">
        <w:trPr>
          <w:trHeight w:val="206"/>
          <w:jc w:val="center"/>
        </w:trPr>
        <w:tc>
          <w:tcPr>
            <w:tcW w:w="7338" w:type="dxa"/>
          </w:tcPr>
          <w:p w:rsidR="00D92AE6" w:rsidRPr="00A001CE" w:rsidRDefault="00D92AE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92AE6" w:rsidRPr="00A001CE" w:rsidRDefault="00D92AE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92AE6" w:rsidRPr="00A001CE" w:rsidRDefault="00D92AE6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92AE6" w:rsidRPr="00A001CE">
        <w:trPr>
          <w:trHeight w:val="206"/>
          <w:jc w:val="center"/>
        </w:trPr>
        <w:tc>
          <w:tcPr>
            <w:tcW w:w="7338" w:type="dxa"/>
          </w:tcPr>
          <w:p w:rsidR="00D92AE6" w:rsidRPr="00A001CE" w:rsidRDefault="00D92AE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D92AE6" w:rsidRPr="00A001CE" w:rsidRDefault="00D92AE6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92AE6" w:rsidRPr="00A001CE" w:rsidRDefault="00D92AE6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D92AE6" w:rsidRPr="00A001CE" w:rsidRDefault="00D92AE6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D92AE6" w:rsidRPr="00A001CE" w:rsidRDefault="00D92AE6" w:rsidP="00B7524D">
      <w:pPr>
        <w:jc w:val="both"/>
        <w:rPr>
          <w:lang w:val="ru-RU" w:eastAsia="ru-RU"/>
        </w:rPr>
      </w:pPr>
    </w:p>
    <w:sectPr w:rsidR="00D92AE6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AE6" w:rsidRDefault="00D92AE6">
      <w:r>
        <w:separator/>
      </w:r>
    </w:p>
  </w:endnote>
  <w:endnote w:type="continuationSeparator" w:id="1">
    <w:p w:rsidR="00D92AE6" w:rsidRDefault="00D92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AE6" w:rsidRDefault="00D92AE6">
      <w:r>
        <w:separator/>
      </w:r>
    </w:p>
  </w:footnote>
  <w:footnote w:type="continuationSeparator" w:id="1">
    <w:p w:rsidR="00D92AE6" w:rsidRDefault="00D92A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AE6" w:rsidRDefault="00D92AE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92AE6" w:rsidRDefault="00D92AE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992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99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2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992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992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99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99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99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9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99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3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9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4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4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99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4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99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3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99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4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4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3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3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4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4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9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3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99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0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199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992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992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992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9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99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992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992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99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99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99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9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9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9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9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9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9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9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9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7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1000</Words>
  <Characters>5700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2020-06-09T12:27:00Z</cp:lastPrinted>
  <dcterms:created xsi:type="dcterms:W3CDTF">2020-06-09T12:21:00Z</dcterms:created>
  <dcterms:modified xsi:type="dcterms:W3CDTF">2020-06-09T12:27:00Z</dcterms:modified>
</cp:coreProperties>
</file>