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E25" w:rsidRPr="00757343" w:rsidRDefault="00E72E25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147</w:t>
      </w:r>
    </w:p>
    <w:p w:rsidR="00E72E25" w:rsidRPr="00A001CE" w:rsidRDefault="00E72E25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72E25" w:rsidRPr="00A001CE" w:rsidRDefault="00E72E2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72E25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2E25" w:rsidRPr="00A001CE" w:rsidRDefault="00E72E25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2E25" w:rsidRPr="00A001CE" w:rsidRDefault="00E72E2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E72E25" w:rsidRDefault="00E72E25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72E25" w:rsidRPr="0077375B" w:rsidRDefault="00E72E25" w:rsidP="0088216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8216A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8216A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72E25" w:rsidRPr="0077375B" w:rsidRDefault="00E72E25" w:rsidP="0088216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E25F9C">
        <w:rPr>
          <w:lang w:val="ru-RU"/>
        </w:rPr>
        <w:t>Трубка насоса</w:t>
      </w:r>
      <w:r w:rsidRPr="0077375B">
        <w:rPr>
          <w:lang w:val="ru-RU"/>
        </w:rPr>
        <w:t xml:space="preserve">».  </w:t>
      </w:r>
    </w:p>
    <w:p w:rsidR="00E72E25" w:rsidRPr="00E25F9C" w:rsidRDefault="00E72E25" w:rsidP="0088216A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E25F9C">
        <w:rPr>
          <w:color w:val="000000"/>
          <w:lang w:val="ru-RU"/>
        </w:rPr>
        <w:t>203234901331923490100101880013250244</w:t>
      </w:r>
    </w:p>
    <w:p w:rsidR="00E72E25" w:rsidRPr="0077375B" w:rsidRDefault="00E72E25" w:rsidP="0088216A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307500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пятьсот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E72E25" w:rsidRPr="00E25F9C" w:rsidRDefault="00E72E25" w:rsidP="0088216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E25F9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E72E25" w:rsidRPr="00E25F9C" w:rsidRDefault="00E72E25" w:rsidP="0088216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E25F9C">
        <w:rPr>
          <w:lang w:val="ru-RU"/>
        </w:rPr>
        <w:t>Поставщик производит первую поставку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25 июля 2020 г.</w:t>
      </w:r>
    </w:p>
    <w:p w:rsidR="00E72E25" w:rsidRPr="0077375B" w:rsidRDefault="00E72E25" w:rsidP="0088216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Внебюджетные фонды (ОМС).</w:t>
      </w:r>
    </w:p>
    <w:p w:rsidR="00E72E25" w:rsidRPr="0077375B" w:rsidRDefault="00E72E25" w:rsidP="0088216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72E25" w:rsidRPr="0077375B" w:rsidRDefault="00E72E25" w:rsidP="0088216A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72E25" w:rsidRPr="0077375B" w:rsidRDefault="00E72E25" w:rsidP="0088216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25F9C">
        <w:rPr>
          <w:color w:val="000000"/>
          <w:sz w:val="24"/>
          <w:szCs w:val="24"/>
        </w:rPr>
        <w:t>28.05.2020 09:01</w:t>
      </w:r>
      <w:r w:rsidRPr="0077375B">
        <w:rPr>
          <w:sz w:val="24"/>
          <w:szCs w:val="24"/>
        </w:rPr>
        <w:t xml:space="preserve"> (московское время).</w:t>
      </w:r>
    </w:p>
    <w:p w:rsidR="00E72E25" w:rsidRPr="0077375B" w:rsidRDefault="00E72E25" w:rsidP="0088216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72E25" w:rsidRDefault="00E72E25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72E25" w:rsidRPr="00A001CE">
        <w:trPr>
          <w:jc w:val="center"/>
        </w:trPr>
        <w:tc>
          <w:tcPr>
            <w:tcW w:w="9828" w:type="dxa"/>
            <w:gridSpan w:val="5"/>
          </w:tcPr>
          <w:p w:rsidR="00E72E25" w:rsidRPr="00A001CE" w:rsidRDefault="00E72E25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E72E25" w:rsidRPr="0082136B">
        <w:trPr>
          <w:jc w:val="center"/>
        </w:trPr>
        <w:tc>
          <w:tcPr>
            <w:tcW w:w="2820" w:type="dxa"/>
          </w:tcPr>
          <w:p w:rsidR="00E72E25" w:rsidRPr="00A001CE" w:rsidRDefault="00E72E25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72E25" w:rsidRPr="00A001CE" w:rsidRDefault="00E72E25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72E25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E72E25" w:rsidRPr="00A001CE" w:rsidRDefault="00E72E25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E72E25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E72E25" w:rsidRPr="00A001CE" w:rsidRDefault="00E72E25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72E25" w:rsidRPr="00A001CE" w:rsidRDefault="00E72E25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E72E25" w:rsidRPr="00A001CE">
        <w:trPr>
          <w:jc w:val="center"/>
        </w:trPr>
        <w:tc>
          <w:tcPr>
            <w:tcW w:w="9828" w:type="dxa"/>
            <w:gridSpan w:val="5"/>
          </w:tcPr>
          <w:p w:rsidR="00E72E25" w:rsidRPr="00A001CE" w:rsidRDefault="00E72E25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E72E25" w:rsidRPr="0082136B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72E25" w:rsidRPr="00A001CE" w:rsidRDefault="00E72E25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E72E25" w:rsidRPr="00A001CE" w:rsidRDefault="00E72E25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E72E25" w:rsidRPr="00A001CE" w:rsidRDefault="00E72E25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72E25" w:rsidRPr="00A001CE" w:rsidRDefault="00E72E25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E72E25" w:rsidRPr="00A001CE" w:rsidRDefault="00E72E25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E72E25" w:rsidRPr="00A001CE" w:rsidRDefault="00E72E25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E72E25" w:rsidRPr="00A001CE" w:rsidRDefault="00E72E25" w:rsidP="00B52A02">
            <w:pPr>
              <w:ind w:right="-80"/>
              <w:jc w:val="both"/>
              <w:rPr>
                <w:lang w:val="ru-RU"/>
              </w:rPr>
            </w:pPr>
          </w:p>
          <w:p w:rsidR="00E72E25" w:rsidRPr="00A001CE" w:rsidRDefault="00E72E25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E72E25" w:rsidRPr="00A001CE" w:rsidRDefault="00E72E25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E72E25" w:rsidRPr="00A001CE" w:rsidRDefault="00E72E25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13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5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72E25" w:rsidRPr="00A001CE" w:rsidRDefault="00E72E25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E72E25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72E25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320C96" w:rsidRDefault="00E72E25" w:rsidP="00320C96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305 962.50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09.06.2020 10:35:52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72E25" w:rsidRPr="00A001CE" w:rsidRDefault="00E72E25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EA-49714</w:t>
            </w:r>
          </w:p>
        </w:tc>
      </w:tr>
    </w:tbl>
    <w:p w:rsidR="00E72E25" w:rsidRPr="00A001CE" w:rsidRDefault="00E72E25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E25F9C">
        <w:rPr>
          <w:rFonts w:ascii="Roboto" w:hAnsi="Roboto" w:cs="Roboto"/>
          <w:color w:val="000000"/>
          <w:shd w:val="clear" w:color="auto" w:fill="F9F9F9"/>
        </w:rPr>
        <w:t>EA</w:t>
      </w:r>
      <w:r w:rsidRPr="00E25F9C">
        <w:rPr>
          <w:rFonts w:ascii="Roboto" w:hAnsi="Roboto" w:cs="Roboto"/>
          <w:color w:val="000000"/>
          <w:shd w:val="clear" w:color="auto" w:fill="F9F9F9"/>
          <w:lang w:val="ru-RU"/>
        </w:rPr>
        <w:t>-49830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E72E25" w:rsidRPr="00A001CE" w:rsidRDefault="00E72E25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72E25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72E25" w:rsidRPr="00A001CE" w:rsidRDefault="00E72E2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E72E25" w:rsidRPr="00A001CE" w:rsidRDefault="00E72E2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72E25" w:rsidRPr="00A001CE" w:rsidRDefault="00E72E2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E72E25" w:rsidRPr="00A001CE" w:rsidRDefault="00E72E2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2E25" w:rsidRPr="00A001CE" w:rsidRDefault="00E72E2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72E25" w:rsidRPr="0064173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72E25" w:rsidRPr="00A001CE" w:rsidRDefault="00E72E2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EA-49714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72E25" w:rsidRPr="00320C96" w:rsidRDefault="00E72E25" w:rsidP="00FE5198">
            <w:pPr>
              <w:jc w:val="center"/>
            </w:pPr>
            <w:r w:rsidRPr="00E25F9C">
              <w:rPr>
                <w:rFonts w:ascii="Roboto" w:hAnsi="Roboto" w:cs="Roboto"/>
                <w:color w:val="000000"/>
                <w:shd w:val="clear" w:color="auto" w:fill="F9F9F9"/>
              </w:rPr>
              <w:t>03.06.2020 15:04:49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Индивидуальный предприниматель ЗАЛЕССКАЯ АННА ИВАНОВНА</w:t>
            </w:r>
          </w:p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ИНН234908030731</w:t>
            </w:r>
          </w:p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ОГРНИП318237500239512</w:t>
            </w:r>
          </w:p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Место нахождения (жительства)</w:t>
            </w:r>
          </w:p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Россия, Краснодарский край, г. Краснодар, СТ Урожай , ул. Садовая , д. 36</w:t>
            </w:r>
          </w:p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Почтовый адрес</w:t>
            </w:r>
          </w:p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Россия, Краснодарский край, г. Краснодар, СТ Урожай , ул. Садовая , д. 36</w:t>
            </w:r>
          </w:p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Контактное лицо</w:t>
            </w:r>
          </w:p>
          <w:p w:rsidR="00E72E25" w:rsidRPr="00C318B9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Залеская Анна Ивановна</w:t>
            </w:r>
          </w:p>
          <w:p w:rsidR="00E72E25" w:rsidRPr="00320C96" w:rsidRDefault="00E72E25" w:rsidP="0088216A">
            <w:pPr>
              <w:rPr>
                <w:lang w:val="ru-RU"/>
              </w:rPr>
            </w:pPr>
            <w:r w:rsidRPr="00C318B9">
              <w:rPr>
                <w:lang w:val="ru-RU"/>
              </w:rPr>
              <w:t>Телефон 89184342281</w:t>
            </w:r>
          </w:p>
        </w:tc>
      </w:tr>
    </w:tbl>
    <w:p w:rsidR="00E72E25" w:rsidRPr="00A001CE" w:rsidRDefault="00E72E25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72E25" w:rsidRPr="00A001CE" w:rsidRDefault="00E72E25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88216A">
        <w:rPr>
          <w:rFonts w:ascii="Roboto" w:hAnsi="Roboto" w:cs="Roboto"/>
          <w:color w:val="000000"/>
          <w:shd w:val="clear" w:color="auto" w:fill="F9F9F9"/>
          <w:lang w:val="ru-RU"/>
        </w:rPr>
        <w:t>-49714</w:t>
      </w:r>
      <w:r w:rsidRPr="00A001CE">
        <w:rPr>
          <w:lang w:val="ru-RU"/>
        </w:rPr>
        <w:t xml:space="preserve">- </w:t>
      </w:r>
      <w:r w:rsidRPr="00C318B9">
        <w:rPr>
          <w:lang w:val="ru-RU"/>
        </w:rPr>
        <w:t>Индивидуальный предприниматель ЗАЛЕССКАЯ АННА ИВАНОВНА</w:t>
      </w:r>
      <w:r w:rsidRPr="00A001CE">
        <w:rPr>
          <w:lang w:val="ru-RU"/>
        </w:rPr>
        <w:t xml:space="preserve">.   </w:t>
      </w:r>
    </w:p>
    <w:p w:rsidR="00E72E25" w:rsidRPr="00A001CE" w:rsidRDefault="00E72E25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72E25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E72E25" w:rsidRPr="00A001CE" w:rsidRDefault="00E72E25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72E25" w:rsidRPr="00A001CE" w:rsidRDefault="00E72E25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72E25" w:rsidRPr="00A001CE">
        <w:trPr>
          <w:trHeight w:val="274"/>
        </w:trPr>
        <w:tc>
          <w:tcPr>
            <w:tcW w:w="2204" w:type="dxa"/>
            <w:vMerge/>
          </w:tcPr>
          <w:p w:rsidR="00E72E25" w:rsidRPr="00A001CE" w:rsidRDefault="00E72E2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72E25" w:rsidRPr="00A001CE" w:rsidRDefault="00E72E25" w:rsidP="00AA4A97">
            <w:pPr>
              <w:jc w:val="center"/>
              <w:rPr>
                <w:lang w:val="ru-RU"/>
              </w:rPr>
            </w:pPr>
          </w:p>
          <w:p w:rsidR="00E72E25" w:rsidRPr="00A001CE" w:rsidRDefault="00E72E25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72E25" w:rsidRPr="00A001CE" w:rsidRDefault="00E72E25" w:rsidP="00AA4A97">
            <w:pPr>
              <w:ind w:right="-21"/>
              <w:jc w:val="center"/>
              <w:rPr>
                <w:lang w:val="ru-RU"/>
              </w:rPr>
            </w:pPr>
          </w:p>
          <w:p w:rsidR="00E72E25" w:rsidRPr="00A001CE" w:rsidRDefault="00E72E25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72E25" w:rsidRPr="00A001CE" w:rsidRDefault="00E72E25" w:rsidP="0056026D">
            <w:pPr>
              <w:jc w:val="center"/>
              <w:rPr>
                <w:lang w:val="ru-RU"/>
              </w:rPr>
            </w:pPr>
          </w:p>
          <w:p w:rsidR="00E72E25" w:rsidRPr="00A001CE" w:rsidRDefault="00E72E25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E72E25" w:rsidRPr="00A001CE" w:rsidRDefault="00E72E25" w:rsidP="00AA4A97">
            <w:pPr>
              <w:jc w:val="center"/>
              <w:rPr>
                <w:lang w:val="ru-RU"/>
              </w:rPr>
            </w:pPr>
          </w:p>
          <w:p w:rsidR="00E72E25" w:rsidRPr="00A001CE" w:rsidRDefault="00E72E25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72E25" w:rsidRPr="00A001CE" w:rsidRDefault="00E72E25" w:rsidP="0056026D">
            <w:pPr>
              <w:jc w:val="center"/>
              <w:rPr>
                <w:lang w:val="ru-RU"/>
              </w:rPr>
            </w:pPr>
          </w:p>
          <w:p w:rsidR="00E72E25" w:rsidRPr="00A001CE" w:rsidRDefault="00E72E25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E72E25" w:rsidRPr="0088216A">
        <w:trPr>
          <w:trHeight w:val="938"/>
        </w:trPr>
        <w:tc>
          <w:tcPr>
            <w:tcW w:w="2204" w:type="dxa"/>
            <w:vAlign w:val="center"/>
          </w:tcPr>
          <w:p w:rsidR="00E72E25" w:rsidRPr="00A001CE" w:rsidRDefault="00E72E2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88216A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-49714</w:t>
            </w:r>
            <w:r w:rsidRPr="00A001CE">
              <w:rPr>
                <w:lang w:val="ru-RU"/>
              </w:rPr>
              <w:t xml:space="preserve">- </w:t>
            </w:r>
            <w:r w:rsidRPr="00C318B9">
              <w:rPr>
                <w:lang w:val="ru-RU"/>
              </w:rPr>
              <w:t>Индивидуальный предприниматель ЗАЛЕССКАЯ АННА ИВАНОВНА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E72E25" w:rsidRPr="00A001CE" w:rsidRDefault="00E72E2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72E25" w:rsidRPr="00A001CE" w:rsidRDefault="00E72E2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72E25" w:rsidRPr="00A001CE" w:rsidRDefault="00E72E2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72E25" w:rsidRPr="00A001CE" w:rsidRDefault="00E72E2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72E25" w:rsidRPr="00A001CE" w:rsidRDefault="00E72E25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72E25" w:rsidRPr="00A001CE" w:rsidRDefault="00E72E25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E72E25" w:rsidRPr="00A001CE" w:rsidRDefault="00E72E25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E25F9C">
        <w:rPr>
          <w:lang w:val="ru-RU"/>
        </w:rPr>
        <w:t>Трубка насоса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C318B9">
        <w:rPr>
          <w:lang w:val="ru-RU"/>
        </w:rPr>
        <w:t>Индивидуальный предприниматель ЗАЛЕССКАЯ АННА ИВАНОВНА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9F9F9"/>
        </w:rPr>
        <w:t>305 962.50</w:t>
      </w:r>
      <w:r w:rsidRPr="00A001CE">
        <w:rPr>
          <w:lang w:val="ru-RU"/>
        </w:rPr>
        <w:t xml:space="preserve"> руб.</w:t>
      </w:r>
    </w:p>
    <w:p w:rsidR="00E72E25" w:rsidRPr="00A001CE" w:rsidRDefault="00E72E25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72E25" w:rsidRPr="00A001CE">
        <w:trPr>
          <w:trHeight w:val="206"/>
          <w:jc w:val="center"/>
        </w:trPr>
        <w:tc>
          <w:tcPr>
            <w:tcW w:w="7338" w:type="dxa"/>
          </w:tcPr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72E25" w:rsidRPr="00A001CE">
        <w:trPr>
          <w:trHeight w:val="206"/>
          <w:jc w:val="center"/>
        </w:trPr>
        <w:tc>
          <w:tcPr>
            <w:tcW w:w="7338" w:type="dxa"/>
          </w:tcPr>
          <w:p w:rsidR="00E72E25" w:rsidRPr="00A001CE" w:rsidRDefault="00E72E2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2E25" w:rsidRPr="00A001CE" w:rsidRDefault="00E72E2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2E25" w:rsidRPr="00A001CE" w:rsidRDefault="00E72E25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72E25" w:rsidRPr="00A001CE">
        <w:trPr>
          <w:trHeight w:val="206"/>
          <w:jc w:val="center"/>
        </w:trPr>
        <w:tc>
          <w:tcPr>
            <w:tcW w:w="7338" w:type="dxa"/>
          </w:tcPr>
          <w:p w:rsidR="00E72E25" w:rsidRPr="00A001CE" w:rsidRDefault="00E72E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E72E25" w:rsidRPr="00A001CE" w:rsidRDefault="00E72E25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72E25" w:rsidRPr="00A001CE" w:rsidRDefault="00E72E25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E72E25" w:rsidRPr="00A001CE" w:rsidRDefault="00E72E2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E72E25" w:rsidRPr="00A001CE" w:rsidRDefault="00E72E25" w:rsidP="00B7524D">
      <w:pPr>
        <w:jc w:val="both"/>
        <w:rPr>
          <w:lang w:val="ru-RU" w:eastAsia="ru-RU"/>
        </w:rPr>
      </w:pPr>
    </w:p>
    <w:sectPr w:rsidR="00E72E25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E25" w:rsidRDefault="00E72E25">
      <w:r>
        <w:separator/>
      </w:r>
    </w:p>
  </w:endnote>
  <w:endnote w:type="continuationSeparator" w:id="1">
    <w:p w:rsidR="00E72E25" w:rsidRDefault="00E72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E25" w:rsidRDefault="00E72E25">
      <w:r>
        <w:separator/>
      </w:r>
    </w:p>
  </w:footnote>
  <w:footnote w:type="continuationSeparator" w:id="1">
    <w:p w:rsidR="00E72E25" w:rsidRDefault="00E72E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E25" w:rsidRDefault="00E72E2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72E25" w:rsidRDefault="00E72E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18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19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59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9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9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190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189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18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18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18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89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18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6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8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7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7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18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18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6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8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7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7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6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6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7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8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18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04189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189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18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189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18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1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8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190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18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9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8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19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9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8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18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8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9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9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9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19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00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995</Words>
  <Characters>5674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2020-06-09T12:27:00Z</cp:lastPrinted>
  <dcterms:created xsi:type="dcterms:W3CDTF">2020-06-09T12:31:00Z</dcterms:created>
  <dcterms:modified xsi:type="dcterms:W3CDTF">2020-06-09T12:35:00Z</dcterms:modified>
</cp:coreProperties>
</file>