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204" w:rsidRPr="00335A45" w:rsidRDefault="0067220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151</w:t>
      </w:r>
    </w:p>
    <w:p w:rsidR="00672204" w:rsidRPr="00335A45" w:rsidRDefault="0067220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72204" w:rsidRPr="00335A45" w:rsidRDefault="0067220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7220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72204" w:rsidRPr="00335A45" w:rsidRDefault="0067220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72204" w:rsidRPr="00335A45" w:rsidRDefault="0067220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672204" w:rsidRDefault="0067220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72204" w:rsidRPr="0077375B" w:rsidRDefault="00672204" w:rsidP="00FC485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FC485B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FC485B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672204" w:rsidRPr="0077375B" w:rsidRDefault="00672204" w:rsidP="00FC485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646A4">
        <w:rPr>
          <w:lang w:val="ru-RU"/>
        </w:rPr>
        <w:t>Лекарственные средства для медицинского применения</w:t>
      </w:r>
      <w:r w:rsidRPr="0077375B">
        <w:rPr>
          <w:lang w:val="ru-RU"/>
        </w:rPr>
        <w:t xml:space="preserve">».  </w:t>
      </w:r>
    </w:p>
    <w:p w:rsidR="00672204" w:rsidRPr="00B646A4" w:rsidRDefault="00672204" w:rsidP="00FC485B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646A4">
        <w:rPr>
          <w:color w:val="000000"/>
          <w:lang w:val="ru-RU"/>
        </w:rPr>
        <w:t>203234901331923490100101950010000244</w:t>
      </w:r>
    </w:p>
    <w:p w:rsidR="00672204" w:rsidRPr="0077375B" w:rsidRDefault="00672204" w:rsidP="00FC485B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431941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(четыреста </w:t>
      </w:r>
      <w:r>
        <w:rPr>
          <w:lang w:val="ru-RU"/>
        </w:rPr>
        <w:t>тридцать одна</w:t>
      </w:r>
      <w:r w:rsidRPr="0077375B">
        <w:rPr>
          <w:lang w:val="ru-RU"/>
        </w:rPr>
        <w:t xml:space="preserve"> тысяч</w:t>
      </w:r>
      <w:r>
        <w:rPr>
          <w:lang w:val="ru-RU"/>
        </w:rPr>
        <w:t>а</w:t>
      </w:r>
      <w:r w:rsidRPr="0077375B">
        <w:rPr>
          <w:lang w:val="ru-RU"/>
        </w:rPr>
        <w:t xml:space="preserve"> </w:t>
      </w:r>
      <w:r>
        <w:rPr>
          <w:lang w:val="ru-RU"/>
        </w:rPr>
        <w:t>девятьсот сорок один</w:t>
      </w:r>
      <w:r w:rsidRPr="0077375B">
        <w:rPr>
          <w:lang w:val="ru-RU"/>
        </w:rPr>
        <w:t xml:space="preserve"> рубл</w:t>
      </w:r>
      <w:r>
        <w:rPr>
          <w:lang w:val="ru-RU"/>
        </w:rPr>
        <w:t>ь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00 </w:t>
      </w:r>
      <w:r w:rsidRPr="0077375B">
        <w:rPr>
          <w:lang w:val="ru-RU"/>
        </w:rPr>
        <w:t>копеек).</w:t>
      </w:r>
    </w:p>
    <w:p w:rsidR="00672204" w:rsidRPr="0077375B" w:rsidRDefault="00672204" w:rsidP="00FC485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672204" w:rsidRPr="00B646A4" w:rsidRDefault="00672204" w:rsidP="00FC485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B646A4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672204" w:rsidRPr="0077375B" w:rsidRDefault="00672204" w:rsidP="00FC485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672204" w:rsidRPr="0077375B" w:rsidRDefault="00672204" w:rsidP="00FC485B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672204" w:rsidRPr="0077375B" w:rsidRDefault="00672204" w:rsidP="00FC485B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72204" w:rsidRPr="0077375B" w:rsidRDefault="00672204" w:rsidP="00FC485B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646A4">
        <w:rPr>
          <w:color w:val="000000"/>
          <w:sz w:val="24"/>
          <w:szCs w:val="24"/>
        </w:rPr>
        <w:t>28.05.2020 11:01</w:t>
      </w:r>
      <w:r w:rsidRPr="0077375B">
        <w:rPr>
          <w:sz w:val="24"/>
          <w:szCs w:val="24"/>
        </w:rPr>
        <w:t xml:space="preserve"> (московское время).</w:t>
      </w:r>
    </w:p>
    <w:p w:rsidR="00672204" w:rsidRPr="0077375B" w:rsidRDefault="00672204" w:rsidP="00FC485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672204" w:rsidRDefault="0067220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72204" w:rsidRPr="00335A45">
        <w:trPr>
          <w:jc w:val="center"/>
        </w:trPr>
        <w:tc>
          <w:tcPr>
            <w:tcW w:w="9828" w:type="dxa"/>
            <w:gridSpan w:val="5"/>
          </w:tcPr>
          <w:p w:rsidR="00672204" w:rsidRPr="00335A45" w:rsidRDefault="0067220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672204" w:rsidRPr="00FC485B">
        <w:trPr>
          <w:jc w:val="center"/>
        </w:trPr>
        <w:tc>
          <w:tcPr>
            <w:tcW w:w="2820" w:type="dxa"/>
          </w:tcPr>
          <w:p w:rsidR="00672204" w:rsidRPr="00335A45" w:rsidRDefault="0067220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72204" w:rsidRPr="00335A45" w:rsidRDefault="0067220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72204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672204" w:rsidRPr="00335A45" w:rsidRDefault="00672204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672204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672204" w:rsidRPr="00335A45" w:rsidRDefault="0067220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72204" w:rsidRPr="00335A45" w:rsidRDefault="0067220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672204" w:rsidRPr="00335A45">
        <w:trPr>
          <w:jc w:val="center"/>
        </w:trPr>
        <w:tc>
          <w:tcPr>
            <w:tcW w:w="9828" w:type="dxa"/>
            <w:gridSpan w:val="5"/>
          </w:tcPr>
          <w:p w:rsidR="00672204" w:rsidRPr="00335A45" w:rsidRDefault="00672204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67220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72204" w:rsidRPr="00335A45" w:rsidRDefault="0067220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672204" w:rsidRPr="00335A45" w:rsidRDefault="0067220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672204" w:rsidRPr="00335A45" w:rsidRDefault="0067220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72204" w:rsidRPr="00335A45" w:rsidRDefault="0067220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672204" w:rsidRPr="00335A45" w:rsidRDefault="0067220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672204" w:rsidRPr="00335A45" w:rsidRDefault="0067220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672204" w:rsidRPr="00335A45" w:rsidRDefault="00672204" w:rsidP="00A841CC">
            <w:pPr>
              <w:ind w:right="-80"/>
              <w:jc w:val="both"/>
              <w:rPr>
                <w:lang w:val="ru-RU"/>
              </w:rPr>
            </w:pPr>
          </w:p>
          <w:p w:rsidR="00672204" w:rsidRPr="00335A45" w:rsidRDefault="0067220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672204" w:rsidRPr="00335A45" w:rsidRDefault="0067220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672204" w:rsidRPr="00335A45" w:rsidRDefault="0067220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1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72204" w:rsidRPr="00335A45" w:rsidRDefault="0067220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7220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7220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7879DF" w:rsidRDefault="00672204" w:rsidP="001523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304 960.00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7879DF" w:rsidRDefault="00672204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09.06.2020 10:31:43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7879DF" w:rsidRDefault="00672204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EA-49837</w:t>
            </w:r>
          </w:p>
        </w:tc>
      </w:tr>
      <w:tr w:rsidR="0067220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7879DF" w:rsidRDefault="00672204" w:rsidP="007879D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307 120.29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7879DF" w:rsidRDefault="00672204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09.06.2020 10:31:06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2204" w:rsidRPr="007879DF" w:rsidRDefault="00672204" w:rsidP="00327B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EA-49807</w:t>
            </w:r>
          </w:p>
        </w:tc>
      </w:tr>
    </w:tbl>
    <w:p w:rsidR="00672204" w:rsidRPr="00335A45" w:rsidRDefault="0067220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7220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72204" w:rsidRPr="00335A45" w:rsidRDefault="0067220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672204" w:rsidRPr="00335A45" w:rsidRDefault="0067220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2204" w:rsidRPr="00335A45" w:rsidRDefault="0067220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672204" w:rsidRPr="00335A45" w:rsidRDefault="0067220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204" w:rsidRPr="00335A45" w:rsidRDefault="0067220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72204" w:rsidRPr="00823AF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72204" w:rsidRPr="007879DF" w:rsidRDefault="00672204" w:rsidP="00AE789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EA-49837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2204" w:rsidRPr="00335A45" w:rsidRDefault="00672204" w:rsidP="00FE5198">
            <w:pPr>
              <w:jc w:val="center"/>
            </w:pPr>
            <w:r w:rsidRPr="005121EA">
              <w:rPr>
                <w:rFonts w:ascii="Roboto" w:hAnsi="Roboto" w:cs="Roboto"/>
                <w:color w:val="000000"/>
                <w:shd w:val="clear" w:color="auto" w:fill="FFFFFF"/>
              </w:rPr>
              <w:t>04.06.2020 13:04:32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ОБЩЕСТВО С ОГРАНИЧЕННОЙ ОТВЕТСТВЕННОСТЬЮ "МЕДСТАЙЛ"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ИНН6102064981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ОГРН1166196056872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КПП610201001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Место нахождения (жительства)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Почтовый адрес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672204" w:rsidRDefault="00672204" w:rsidP="00762AC4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672204" w:rsidRPr="00762AC4" w:rsidRDefault="00672204" w:rsidP="0093521C">
            <w:pPr>
              <w:rPr>
                <w:lang w:val="ru-RU"/>
              </w:rPr>
            </w:pPr>
            <w:r>
              <w:t>Телефон 88632079192</w:t>
            </w:r>
          </w:p>
        </w:tc>
      </w:tr>
      <w:tr w:rsidR="00672204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72204" w:rsidRPr="007879DF" w:rsidRDefault="00672204" w:rsidP="00AE789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EA-49807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72204" w:rsidRPr="00F90A00" w:rsidRDefault="0067220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121EA">
              <w:rPr>
                <w:rFonts w:ascii="Roboto" w:hAnsi="Roboto" w:cs="Roboto"/>
                <w:color w:val="000000"/>
                <w:shd w:val="clear" w:color="auto" w:fill="FFFFFF"/>
              </w:rPr>
              <w:t>04.06.2020 10:48:11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ОБЩЕСТВО С ОГРАНИЧЕННОЙ ОТВЕТСТВЕННОСТЬЮ "ФАРМСЕРВИС"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ИНН2312178145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ОГРН1112312000393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КПП231201001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Место нахождения (жительства)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Почтовый адрес</w:t>
            </w:r>
          </w:p>
          <w:p w:rsidR="00672204" w:rsidRPr="00762AC4" w:rsidRDefault="00672204" w:rsidP="00762AC4">
            <w:pPr>
              <w:rPr>
                <w:lang w:val="ru-RU"/>
              </w:rPr>
            </w:pPr>
            <w:r w:rsidRPr="00762AC4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672204" w:rsidRPr="00762AC4" w:rsidRDefault="00672204" w:rsidP="00762AC4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762AC4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672204" w:rsidRPr="00762AC4" w:rsidRDefault="00672204" w:rsidP="008404A2">
            <w:pPr>
              <w:rPr>
                <w:lang w:val="ru-RU"/>
              </w:rPr>
            </w:pPr>
            <w:r>
              <w:t>Телефон 79184481221</w:t>
            </w:r>
          </w:p>
        </w:tc>
      </w:tr>
    </w:tbl>
    <w:p w:rsidR="00672204" w:rsidRPr="00335A45" w:rsidRDefault="0067220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72204" w:rsidRPr="00335A45" w:rsidRDefault="00672204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762AC4">
        <w:rPr>
          <w:lang w:val="ru-RU"/>
        </w:rPr>
        <w:t>EA-49837</w:t>
      </w:r>
      <w:r w:rsidRPr="00335A45">
        <w:rPr>
          <w:lang w:val="ru-RU"/>
        </w:rPr>
        <w:t xml:space="preserve">- </w:t>
      </w:r>
      <w:r w:rsidRPr="00762AC4">
        <w:rPr>
          <w:lang w:val="ru-RU"/>
        </w:rPr>
        <w:t>ОБЩЕСТВО С ОГРАНИЧЕННОЙ ОТВЕТСТВЕННОСТЬЮ "МЕДСТАЙЛ"</w:t>
      </w:r>
      <w:r w:rsidRPr="00335A45">
        <w:rPr>
          <w:lang w:val="ru-RU"/>
        </w:rPr>
        <w:t xml:space="preserve">, № </w:t>
      </w:r>
      <w:r w:rsidRPr="00762AC4">
        <w:rPr>
          <w:lang w:val="ru-RU"/>
        </w:rPr>
        <w:t>EA-49807</w:t>
      </w:r>
      <w:r w:rsidRPr="00335A45">
        <w:rPr>
          <w:lang w:val="ru-RU"/>
        </w:rPr>
        <w:t xml:space="preserve">- </w:t>
      </w:r>
      <w:r w:rsidRPr="00762AC4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.</w:t>
      </w:r>
    </w:p>
    <w:p w:rsidR="00672204" w:rsidRPr="00335A45" w:rsidRDefault="0067220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7220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672204" w:rsidRPr="00335A45" w:rsidRDefault="0067220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72204" w:rsidRPr="00335A45" w:rsidRDefault="0067220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72204" w:rsidRPr="00335A45">
        <w:trPr>
          <w:trHeight w:val="274"/>
        </w:trPr>
        <w:tc>
          <w:tcPr>
            <w:tcW w:w="2204" w:type="dxa"/>
            <w:vMerge/>
          </w:tcPr>
          <w:p w:rsidR="00672204" w:rsidRPr="00335A45" w:rsidRDefault="0067220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72204" w:rsidRPr="00335A45" w:rsidRDefault="00672204" w:rsidP="00AA4A97">
            <w:pPr>
              <w:jc w:val="center"/>
              <w:rPr>
                <w:lang w:val="ru-RU"/>
              </w:rPr>
            </w:pPr>
          </w:p>
          <w:p w:rsidR="00672204" w:rsidRPr="00335A45" w:rsidRDefault="00672204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72204" w:rsidRPr="00335A45" w:rsidRDefault="00672204" w:rsidP="00AA4A97">
            <w:pPr>
              <w:ind w:right="-21"/>
              <w:jc w:val="center"/>
              <w:rPr>
                <w:lang w:val="ru-RU"/>
              </w:rPr>
            </w:pPr>
          </w:p>
          <w:p w:rsidR="00672204" w:rsidRPr="00335A45" w:rsidRDefault="0067220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72204" w:rsidRPr="00335A45" w:rsidRDefault="00672204" w:rsidP="0056026D">
            <w:pPr>
              <w:jc w:val="center"/>
              <w:rPr>
                <w:lang w:val="ru-RU"/>
              </w:rPr>
            </w:pPr>
          </w:p>
          <w:p w:rsidR="00672204" w:rsidRPr="00335A45" w:rsidRDefault="00672204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72204" w:rsidRPr="00335A45" w:rsidRDefault="00672204" w:rsidP="00AA4A97">
            <w:pPr>
              <w:jc w:val="center"/>
              <w:rPr>
                <w:lang w:val="ru-RU"/>
              </w:rPr>
            </w:pPr>
          </w:p>
          <w:p w:rsidR="00672204" w:rsidRPr="00335A45" w:rsidRDefault="0067220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72204" w:rsidRPr="00335A45" w:rsidRDefault="00672204" w:rsidP="0056026D">
            <w:pPr>
              <w:jc w:val="center"/>
              <w:rPr>
                <w:lang w:val="ru-RU"/>
              </w:rPr>
            </w:pPr>
          </w:p>
          <w:p w:rsidR="00672204" w:rsidRPr="00335A45" w:rsidRDefault="0067220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672204" w:rsidRPr="00FC485B">
        <w:trPr>
          <w:trHeight w:val="938"/>
        </w:trPr>
        <w:tc>
          <w:tcPr>
            <w:tcW w:w="2204" w:type="dxa"/>
            <w:vAlign w:val="center"/>
          </w:tcPr>
          <w:p w:rsidR="00672204" w:rsidRPr="00335A45" w:rsidRDefault="0067220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62AC4">
              <w:rPr>
                <w:lang w:val="ru-RU"/>
              </w:rPr>
              <w:t>EA-49837</w:t>
            </w:r>
            <w:r w:rsidRPr="00335A45">
              <w:rPr>
                <w:lang w:val="ru-RU"/>
              </w:rPr>
              <w:t xml:space="preserve">- </w:t>
            </w:r>
            <w:r w:rsidRPr="00762AC4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672204" w:rsidRPr="00335A45" w:rsidRDefault="0067220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2204" w:rsidRPr="00335A45" w:rsidRDefault="0067220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2204" w:rsidRPr="00335A45" w:rsidRDefault="0067220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72204" w:rsidRPr="00335A45" w:rsidRDefault="0067220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72204" w:rsidRPr="00335A45" w:rsidRDefault="0067220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72204" w:rsidRPr="00FC485B">
        <w:trPr>
          <w:trHeight w:val="938"/>
        </w:trPr>
        <w:tc>
          <w:tcPr>
            <w:tcW w:w="2204" w:type="dxa"/>
            <w:vAlign w:val="center"/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62AC4">
              <w:rPr>
                <w:lang w:val="ru-RU"/>
              </w:rPr>
              <w:t>EA-49807</w:t>
            </w:r>
            <w:r w:rsidRPr="00335A45">
              <w:rPr>
                <w:lang w:val="ru-RU"/>
              </w:rPr>
              <w:t xml:space="preserve">- </w:t>
            </w:r>
            <w:r w:rsidRPr="00762AC4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72204" w:rsidRPr="00335A45" w:rsidRDefault="00672204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72204" w:rsidRPr="00335A45" w:rsidRDefault="0067220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646A4">
        <w:rPr>
          <w:lang w:val="ru-RU"/>
        </w:rPr>
        <w:t>Лекарственные средства для медицинского применения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62AC4">
        <w:rPr>
          <w:lang w:val="ru-RU"/>
        </w:rPr>
        <w:t>ОБЩЕСТВО С ОГРАНИЧЕННОЙ ОТВЕТСТВЕННОСТЬЮ "МЕДСТАЙЛ"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62AC4">
        <w:rPr>
          <w:color w:val="000000"/>
          <w:lang w:val="ru-RU"/>
        </w:rPr>
        <w:t>304 960.00</w:t>
      </w:r>
      <w:r w:rsidRPr="00335A45">
        <w:rPr>
          <w:lang w:val="ru-RU"/>
        </w:rPr>
        <w:t xml:space="preserve"> рублей.  </w:t>
      </w:r>
    </w:p>
    <w:p w:rsidR="00672204" w:rsidRPr="00335A45" w:rsidRDefault="0067220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72204" w:rsidRPr="00335A45">
        <w:trPr>
          <w:trHeight w:val="206"/>
          <w:jc w:val="center"/>
        </w:trPr>
        <w:tc>
          <w:tcPr>
            <w:tcW w:w="7338" w:type="dxa"/>
          </w:tcPr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72204" w:rsidRPr="00335A45">
        <w:trPr>
          <w:trHeight w:val="206"/>
          <w:jc w:val="center"/>
        </w:trPr>
        <w:tc>
          <w:tcPr>
            <w:tcW w:w="7338" w:type="dxa"/>
          </w:tcPr>
          <w:p w:rsidR="00672204" w:rsidRPr="00335A45" w:rsidRDefault="0067220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2204" w:rsidRPr="00335A45" w:rsidRDefault="0067220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672204" w:rsidRPr="00335A45" w:rsidRDefault="0067220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72204" w:rsidRPr="00335A45">
        <w:trPr>
          <w:trHeight w:val="206"/>
          <w:jc w:val="center"/>
        </w:trPr>
        <w:tc>
          <w:tcPr>
            <w:tcW w:w="7338" w:type="dxa"/>
          </w:tcPr>
          <w:p w:rsidR="00672204" w:rsidRPr="00335A45" w:rsidRDefault="0067220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672204" w:rsidRPr="00335A45" w:rsidRDefault="0067220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72204" w:rsidRPr="00335A45" w:rsidRDefault="0067220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672204" w:rsidRPr="00335A45" w:rsidRDefault="00672204" w:rsidP="006465AE">
      <w:pPr>
        <w:jc w:val="both"/>
        <w:rPr>
          <w:lang w:val="ru-RU" w:eastAsia="ru-RU"/>
        </w:rPr>
      </w:pPr>
    </w:p>
    <w:sectPr w:rsidR="0067220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204" w:rsidRDefault="00672204">
      <w:r>
        <w:separator/>
      </w:r>
    </w:p>
  </w:endnote>
  <w:endnote w:type="continuationSeparator" w:id="1">
    <w:p w:rsidR="00672204" w:rsidRDefault="0067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204" w:rsidRDefault="00672204">
      <w:r>
        <w:separator/>
      </w:r>
    </w:p>
  </w:footnote>
  <w:footnote w:type="continuationSeparator" w:id="1">
    <w:p w:rsidR="00672204" w:rsidRDefault="0067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204" w:rsidRDefault="0067220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2204" w:rsidRDefault="0067220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7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47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3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478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478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7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7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7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7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7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7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7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47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5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047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478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478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47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4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7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47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478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47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47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7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7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7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47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7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47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8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7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79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1158</Words>
  <Characters>6602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2020-06-09T12:58:00Z</cp:lastPrinted>
  <dcterms:created xsi:type="dcterms:W3CDTF">2020-06-09T12:47:00Z</dcterms:created>
  <dcterms:modified xsi:type="dcterms:W3CDTF">2020-06-09T12:58:00Z</dcterms:modified>
</cp:coreProperties>
</file>