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F4B" w:rsidRPr="00335A45" w:rsidRDefault="00076F4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149</w:t>
      </w:r>
    </w:p>
    <w:p w:rsidR="00076F4B" w:rsidRPr="00335A45" w:rsidRDefault="00076F4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076F4B" w:rsidRPr="00335A45" w:rsidRDefault="00076F4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076F4B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6F4B" w:rsidRPr="00335A45" w:rsidRDefault="00076F4B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6F4B" w:rsidRPr="00335A45" w:rsidRDefault="00076F4B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09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июня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076F4B" w:rsidRDefault="00076F4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076F4B" w:rsidRPr="0077375B" w:rsidRDefault="00076F4B" w:rsidP="00C86DB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C86DBD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C86DBD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076F4B" w:rsidRPr="0077375B" w:rsidRDefault="00076F4B" w:rsidP="00C86DB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36043C">
        <w:rPr>
          <w:lang w:val="ru-RU"/>
        </w:rPr>
        <w:t>Изделия медицинского назначения</w:t>
      </w:r>
      <w:r w:rsidRPr="0077375B">
        <w:rPr>
          <w:lang w:val="ru-RU"/>
        </w:rPr>
        <w:t xml:space="preserve">».  </w:t>
      </w:r>
    </w:p>
    <w:p w:rsidR="00076F4B" w:rsidRPr="0036043C" w:rsidRDefault="00076F4B" w:rsidP="00C86DBD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36043C">
        <w:rPr>
          <w:color w:val="000000"/>
          <w:lang w:val="ru-RU"/>
        </w:rPr>
        <w:t>203234901331923490100101930010000244</w:t>
      </w:r>
    </w:p>
    <w:p w:rsidR="00076F4B" w:rsidRPr="0077375B" w:rsidRDefault="00076F4B" w:rsidP="00C86DBD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419183</w:t>
      </w:r>
      <w:r w:rsidRPr="0077375B">
        <w:rPr>
          <w:lang w:val="ru-RU"/>
        </w:rPr>
        <w:t xml:space="preserve"> руб. </w:t>
      </w:r>
      <w:r>
        <w:rPr>
          <w:lang w:val="ru-RU"/>
        </w:rPr>
        <w:t>40</w:t>
      </w:r>
      <w:r w:rsidRPr="0077375B">
        <w:rPr>
          <w:lang w:val="ru-RU"/>
        </w:rPr>
        <w:t xml:space="preserve"> коп. (</w:t>
      </w:r>
      <w:r>
        <w:rPr>
          <w:lang w:val="ru-RU"/>
        </w:rPr>
        <w:t xml:space="preserve">четыреста девятнадцать </w:t>
      </w:r>
      <w:r w:rsidRPr="0077375B">
        <w:rPr>
          <w:lang w:val="ru-RU"/>
        </w:rPr>
        <w:t xml:space="preserve">тысяч </w:t>
      </w:r>
      <w:r>
        <w:rPr>
          <w:lang w:val="ru-RU"/>
        </w:rPr>
        <w:t>сто восемьдесят три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>40</w:t>
      </w:r>
      <w:r w:rsidRPr="0077375B">
        <w:rPr>
          <w:lang w:val="ru-RU"/>
        </w:rPr>
        <w:t xml:space="preserve"> копеек).</w:t>
      </w:r>
    </w:p>
    <w:p w:rsidR="00076F4B" w:rsidRPr="0046783C" w:rsidRDefault="00076F4B" w:rsidP="00C86DB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46783C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076F4B" w:rsidRPr="0036043C" w:rsidRDefault="00076F4B" w:rsidP="00C86DB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>
        <w:rPr>
          <w:lang w:val="ru-RU"/>
        </w:rPr>
        <w:t>П</w:t>
      </w:r>
      <w:r w:rsidRPr="0036043C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2020 г.</w:t>
      </w:r>
    </w:p>
    <w:p w:rsidR="00076F4B" w:rsidRPr="0077375B" w:rsidRDefault="00076F4B" w:rsidP="00C86DB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36043C">
        <w:rPr>
          <w:lang w:val="ru-RU"/>
        </w:rPr>
        <w:t>родовые сертификаты, краевой б</w:t>
      </w:r>
      <w:r>
        <w:rPr>
          <w:lang w:val="ru-RU"/>
        </w:rPr>
        <w:t>юджет, внебюджетные фонды (ОМС)</w:t>
      </w:r>
      <w:r w:rsidRPr="0077375B">
        <w:rPr>
          <w:lang w:val="ru-RU"/>
        </w:rPr>
        <w:t>.</w:t>
      </w:r>
    </w:p>
    <w:p w:rsidR="00076F4B" w:rsidRPr="0077375B" w:rsidRDefault="00076F4B" w:rsidP="00C86DBD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076F4B" w:rsidRPr="0077375B" w:rsidRDefault="00076F4B" w:rsidP="00C86DBD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076F4B" w:rsidRPr="0077375B" w:rsidRDefault="00076F4B" w:rsidP="00C86DBD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36043C">
        <w:rPr>
          <w:color w:val="000000"/>
          <w:sz w:val="24"/>
          <w:szCs w:val="24"/>
        </w:rPr>
        <w:t>28.05.2020 10:04</w:t>
      </w:r>
      <w:r w:rsidRPr="0077375B">
        <w:rPr>
          <w:sz w:val="24"/>
          <w:szCs w:val="24"/>
        </w:rPr>
        <w:t xml:space="preserve"> (московское время).</w:t>
      </w:r>
    </w:p>
    <w:p w:rsidR="00076F4B" w:rsidRDefault="00076F4B" w:rsidP="00C86DBD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076F4B" w:rsidRDefault="00076F4B" w:rsidP="00C86DBD">
      <w:pPr>
        <w:pStyle w:val="BodyText"/>
        <w:spacing w:after="0"/>
        <w:ind w:firstLine="709"/>
        <w:jc w:val="both"/>
        <w:rPr>
          <w:sz w:val="24"/>
          <w:szCs w:val="24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076F4B" w:rsidRPr="00335A45">
        <w:trPr>
          <w:jc w:val="center"/>
        </w:trPr>
        <w:tc>
          <w:tcPr>
            <w:tcW w:w="9828" w:type="dxa"/>
            <w:gridSpan w:val="5"/>
          </w:tcPr>
          <w:p w:rsidR="00076F4B" w:rsidRPr="00335A45" w:rsidRDefault="00076F4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076F4B" w:rsidRPr="00C86DBD">
        <w:trPr>
          <w:jc w:val="center"/>
        </w:trPr>
        <w:tc>
          <w:tcPr>
            <w:tcW w:w="2820" w:type="dxa"/>
          </w:tcPr>
          <w:p w:rsidR="00076F4B" w:rsidRPr="00335A45" w:rsidRDefault="00076F4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076F4B" w:rsidRPr="00335A45" w:rsidRDefault="00076F4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076F4B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076F4B" w:rsidRPr="00335A45" w:rsidRDefault="00076F4B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076F4B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076F4B" w:rsidRPr="00335A45" w:rsidRDefault="00076F4B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076F4B" w:rsidRPr="00335A45" w:rsidRDefault="00076F4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076F4B" w:rsidRPr="00335A45">
        <w:trPr>
          <w:jc w:val="center"/>
        </w:trPr>
        <w:tc>
          <w:tcPr>
            <w:tcW w:w="9828" w:type="dxa"/>
            <w:gridSpan w:val="5"/>
          </w:tcPr>
          <w:p w:rsidR="00076F4B" w:rsidRPr="00335A45" w:rsidRDefault="00076F4B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076F4B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076F4B" w:rsidRPr="00335A45" w:rsidRDefault="00076F4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076F4B" w:rsidRPr="00335A45" w:rsidRDefault="00076F4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076F4B" w:rsidRPr="00335A45" w:rsidRDefault="00076F4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076F4B" w:rsidRPr="00335A45" w:rsidRDefault="00076F4B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076F4B" w:rsidRPr="00335A45" w:rsidRDefault="00076F4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076F4B" w:rsidRPr="00335A45" w:rsidRDefault="00076F4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076F4B" w:rsidRPr="00335A45" w:rsidRDefault="00076F4B" w:rsidP="00A841CC">
            <w:pPr>
              <w:ind w:right="-80"/>
              <w:jc w:val="both"/>
              <w:rPr>
                <w:lang w:val="ru-RU"/>
              </w:rPr>
            </w:pPr>
          </w:p>
          <w:p w:rsidR="00076F4B" w:rsidRPr="00335A45" w:rsidRDefault="00076F4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076F4B" w:rsidRPr="00335A45" w:rsidRDefault="00076F4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076F4B" w:rsidRPr="00335A45" w:rsidRDefault="00076F4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09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 часов 3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076F4B" w:rsidRPr="00335A45" w:rsidRDefault="00076F4B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076F4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335A45" w:rsidRDefault="00076F4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335A45" w:rsidRDefault="00076F4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335A45" w:rsidRDefault="00076F4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335A45" w:rsidRDefault="00076F4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335A45" w:rsidRDefault="00076F4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076F4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335A45" w:rsidRDefault="00076F4B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C86DBD" w:rsidRDefault="00076F4B" w:rsidP="00C86DB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207 495.66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335A45" w:rsidRDefault="00076F4B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7879DF" w:rsidRDefault="00076F4B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09.06.2020 12:30:50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7879DF" w:rsidRDefault="00076F4B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EA-49863</w:t>
            </w:r>
          </w:p>
        </w:tc>
      </w:tr>
      <w:tr w:rsidR="00076F4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335A45" w:rsidRDefault="00076F4B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7879DF" w:rsidRDefault="00076F4B" w:rsidP="008429B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209 591.58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335A45" w:rsidRDefault="00076F4B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7879DF" w:rsidRDefault="00076F4B" w:rsidP="008429B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09.06.2020 12:28:26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7879DF" w:rsidRDefault="00076F4B" w:rsidP="008429B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EA-49882</w:t>
            </w:r>
          </w:p>
        </w:tc>
      </w:tr>
      <w:tr w:rsidR="00076F4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335A45" w:rsidRDefault="00076F4B" w:rsidP="00327B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7879DF" w:rsidRDefault="00076F4B" w:rsidP="007879D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247 318.14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335A45" w:rsidRDefault="00076F4B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7879DF" w:rsidRDefault="00076F4B" w:rsidP="00327B49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09.06.2020 12:13:23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76F4B" w:rsidRPr="007879DF" w:rsidRDefault="00076F4B" w:rsidP="00327B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EA-49905</w:t>
            </w:r>
          </w:p>
        </w:tc>
      </w:tr>
    </w:tbl>
    <w:p w:rsidR="00076F4B" w:rsidRPr="00335A45" w:rsidRDefault="00076F4B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076F4B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76F4B" w:rsidRPr="00335A45" w:rsidRDefault="00076F4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076F4B" w:rsidRPr="00335A45" w:rsidRDefault="00076F4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76F4B" w:rsidRPr="00335A45" w:rsidRDefault="00076F4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076F4B" w:rsidRPr="00335A45" w:rsidRDefault="00076F4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6F4B" w:rsidRPr="00335A45" w:rsidRDefault="00076F4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076F4B" w:rsidRPr="00C86DB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76F4B" w:rsidRPr="007879DF" w:rsidRDefault="00076F4B" w:rsidP="008429B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EA-49863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76F4B" w:rsidRPr="00C86DBD" w:rsidRDefault="00076F4B" w:rsidP="00FE5198">
            <w:pPr>
              <w:jc w:val="center"/>
            </w:pPr>
            <w:r w:rsidRPr="00C86DBD">
              <w:t>04.06.2020 15:24:38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Индивидуальный предприниматель ЖАРКОВ АЛЕКСАНДР ДМИТРИЕВИЧ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ИНН400900515170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ОГРНИП312574004800028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Место нахождения (жительства)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ОБЛ ОРЛОВСКАЯ, Г ОРЁЛ, ул.Октябрьская д.134 кв.17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Почтовый адрес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302040, г.Орел, ул.Октябрьская д.134 кв.17</w:t>
            </w:r>
          </w:p>
          <w:p w:rsidR="00076F4B" w:rsidRPr="00C86DBD" w:rsidRDefault="00076F4B" w:rsidP="00C86DBD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C86DBD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ЖАРКОВ АЛЕКСАНДР ДМИТРИЕВИЧ</w:t>
            </w:r>
          </w:p>
          <w:p w:rsidR="00076F4B" w:rsidRPr="00762AC4" w:rsidRDefault="00076F4B" w:rsidP="0093521C">
            <w:pPr>
              <w:rPr>
                <w:lang w:val="ru-RU"/>
              </w:rPr>
            </w:pPr>
            <w:r w:rsidRPr="00C86DBD">
              <w:rPr>
                <w:lang w:val="ru-RU"/>
              </w:rPr>
              <w:t>Телефон 79538120188</w:t>
            </w:r>
          </w:p>
        </w:tc>
      </w:tr>
      <w:tr w:rsidR="00076F4B" w:rsidRPr="00825BA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76F4B" w:rsidRPr="007879DF" w:rsidRDefault="00076F4B" w:rsidP="008429B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EA-49882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76F4B" w:rsidRPr="00C86DBD" w:rsidRDefault="00076F4B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C86DBD">
              <w:rPr>
                <w:rFonts w:ascii="Roboto" w:hAnsi="Roboto" w:cs="Roboto"/>
                <w:color w:val="000000"/>
                <w:shd w:val="clear" w:color="auto" w:fill="FFFFFF"/>
              </w:rPr>
              <w:t>04.06.2020 17:02:52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ОБЩЕСТВО С ОГРАНИЧЕННОЙ ОТВЕТСТВЕННОСТЬЮ "АЛЬЯНС МЕД"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ИНН2312261876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ОГРН1172375046535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КПП231101001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Место нахождения (жительства)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350900, КРАЙ КРАСНОДАРСКИЙ, Г КРАСНОДАР, УЛ ИМ. СОКОЛОВА М.Е., ДОМ 80, ОФИС 2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Почтовый адрес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350900, КРАЙ КРАСНОДАРСКИЙ, Г КРАСНОДАР, УЛ ИМ СОКОЛОВА М.Е., ДОМ 80, ОФИС 2</w:t>
            </w:r>
          </w:p>
          <w:p w:rsidR="00076F4B" w:rsidRDefault="00076F4B" w:rsidP="00C86DBD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076F4B" w:rsidRPr="00C86DBD" w:rsidRDefault="00076F4B" w:rsidP="00762AC4">
            <w:pPr>
              <w:rPr>
                <w:lang w:val="ru-RU"/>
              </w:rPr>
            </w:pPr>
            <w:r>
              <w:t>Телефон 79182281494</w:t>
            </w:r>
          </w:p>
        </w:tc>
      </w:tr>
      <w:tr w:rsidR="00076F4B" w:rsidRPr="00C86DB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76F4B" w:rsidRPr="007879DF" w:rsidRDefault="00076F4B" w:rsidP="008429B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EA-49905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76F4B" w:rsidRPr="00C86DBD" w:rsidRDefault="00076F4B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C86DBD">
              <w:rPr>
                <w:rFonts w:ascii="Roboto" w:hAnsi="Roboto" w:cs="Roboto"/>
                <w:color w:val="000000"/>
                <w:shd w:val="clear" w:color="auto" w:fill="FFFFFF"/>
              </w:rPr>
              <w:t>04.06.2020 19:55:38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ОБЩЕСТВО С ОГРАНИЧЕННОЙ ОТВЕТСТВЕННОСТЬЮ "ДЕФРОСТЕР"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ИНН7701087108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ОГРН1157746145809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КПП770101001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Место нахождения (жительства)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101000, Г МОСКВА77, ПЕР АРХАНГЕЛЬСКИЙ, ДОМ 9, ОФИС 6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Почтовый адрес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101000, Г МОСКВА77, ПЕР АРХАНГЕЛЬСКИЙ, ДОМ 9, ОФИС 6</w:t>
            </w:r>
          </w:p>
          <w:p w:rsidR="00076F4B" w:rsidRPr="00C86DBD" w:rsidRDefault="00076F4B" w:rsidP="00C86DBD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C86DBD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076F4B" w:rsidRPr="00C86DBD" w:rsidRDefault="00076F4B" w:rsidP="00C86DBD">
            <w:pPr>
              <w:rPr>
                <w:lang w:val="ru-RU"/>
              </w:rPr>
            </w:pPr>
            <w:r w:rsidRPr="00C86DBD">
              <w:rPr>
                <w:lang w:val="ru-RU"/>
              </w:rPr>
              <w:t>Шишкарев Антон Вадимович</w:t>
            </w:r>
          </w:p>
          <w:p w:rsidR="00076F4B" w:rsidRPr="00762AC4" w:rsidRDefault="00076F4B" w:rsidP="008404A2">
            <w:pPr>
              <w:rPr>
                <w:lang w:val="ru-RU"/>
              </w:rPr>
            </w:pPr>
            <w:r w:rsidRPr="00C86DBD">
              <w:rPr>
                <w:lang w:val="ru-RU"/>
              </w:rPr>
              <w:t>Телефон +79150034040</w:t>
            </w:r>
          </w:p>
        </w:tc>
      </w:tr>
    </w:tbl>
    <w:p w:rsidR="00076F4B" w:rsidRPr="00335A45" w:rsidRDefault="00076F4B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076F4B" w:rsidRPr="00335A45" w:rsidRDefault="00076F4B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C86DBD">
        <w:rPr>
          <w:lang w:val="ru-RU"/>
        </w:rPr>
        <w:t>EA-49863</w:t>
      </w:r>
      <w:r w:rsidRPr="00335A45">
        <w:rPr>
          <w:lang w:val="ru-RU"/>
        </w:rPr>
        <w:t xml:space="preserve">- </w:t>
      </w:r>
      <w:r w:rsidRPr="00C86DBD">
        <w:rPr>
          <w:lang w:val="ru-RU"/>
        </w:rPr>
        <w:t>Индивидуальный предприниматель ЖАРКОВ АЛЕКСАНДР ДМИТРИЕВИЧ</w:t>
      </w:r>
      <w:r w:rsidRPr="00335A45">
        <w:rPr>
          <w:lang w:val="ru-RU"/>
        </w:rPr>
        <w:t xml:space="preserve">, № </w:t>
      </w:r>
      <w:r w:rsidRPr="00C86DBD">
        <w:rPr>
          <w:lang w:val="ru-RU"/>
        </w:rPr>
        <w:t>EA-49882</w:t>
      </w:r>
      <w:r w:rsidRPr="00335A45">
        <w:rPr>
          <w:lang w:val="ru-RU"/>
        </w:rPr>
        <w:t xml:space="preserve">- </w:t>
      </w:r>
      <w:r w:rsidRPr="00C86DBD">
        <w:rPr>
          <w:lang w:val="ru-RU"/>
        </w:rPr>
        <w:t>ОБЩЕСТВО С ОГРАНИЧЕННОЙ ОТВЕТСТВЕННОСТЬЮ "АЛЬЯНС МЕД"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C86DBD">
        <w:rPr>
          <w:lang w:val="ru-RU"/>
        </w:rPr>
        <w:t>EA-49905</w:t>
      </w:r>
      <w:r w:rsidRPr="00335A45">
        <w:rPr>
          <w:lang w:val="ru-RU"/>
        </w:rPr>
        <w:t xml:space="preserve">- </w:t>
      </w:r>
      <w:r w:rsidRPr="00C86DBD">
        <w:rPr>
          <w:lang w:val="ru-RU"/>
        </w:rPr>
        <w:t>ОБЩЕСТВО С ОГРАНИЧЕННОЙ ОТВЕТСТВЕННОСТЬЮ "ДЕФРОСТЕР"</w:t>
      </w:r>
      <w:r>
        <w:rPr>
          <w:lang w:val="ru-RU"/>
        </w:rPr>
        <w:t>.</w:t>
      </w:r>
    </w:p>
    <w:p w:rsidR="00076F4B" w:rsidRPr="00335A45" w:rsidRDefault="00076F4B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076F4B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076F4B" w:rsidRPr="00335A45" w:rsidRDefault="00076F4B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076F4B" w:rsidRPr="00335A45" w:rsidRDefault="00076F4B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076F4B" w:rsidRPr="00335A45">
        <w:trPr>
          <w:trHeight w:val="274"/>
        </w:trPr>
        <w:tc>
          <w:tcPr>
            <w:tcW w:w="2204" w:type="dxa"/>
            <w:vMerge/>
          </w:tcPr>
          <w:p w:rsidR="00076F4B" w:rsidRPr="00335A45" w:rsidRDefault="00076F4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076F4B" w:rsidRPr="00335A45" w:rsidRDefault="00076F4B" w:rsidP="00AA4A97">
            <w:pPr>
              <w:jc w:val="center"/>
              <w:rPr>
                <w:lang w:val="ru-RU"/>
              </w:rPr>
            </w:pPr>
          </w:p>
          <w:p w:rsidR="00076F4B" w:rsidRPr="00335A45" w:rsidRDefault="00076F4B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076F4B" w:rsidRPr="00335A45" w:rsidRDefault="00076F4B" w:rsidP="00AA4A97">
            <w:pPr>
              <w:ind w:right="-21"/>
              <w:jc w:val="center"/>
              <w:rPr>
                <w:lang w:val="ru-RU"/>
              </w:rPr>
            </w:pPr>
          </w:p>
          <w:p w:rsidR="00076F4B" w:rsidRPr="00335A45" w:rsidRDefault="00076F4B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076F4B" w:rsidRPr="00335A45" w:rsidRDefault="00076F4B" w:rsidP="0056026D">
            <w:pPr>
              <w:jc w:val="center"/>
              <w:rPr>
                <w:lang w:val="ru-RU"/>
              </w:rPr>
            </w:pPr>
          </w:p>
          <w:p w:rsidR="00076F4B" w:rsidRPr="00335A45" w:rsidRDefault="00076F4B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076F4B" w:rsidRPr="00335A45" w:rsidRDefault="00076F4B" w:rsidP="00AA4A97">
            <w:pPr>
              <w:jc w:val="center"/>
              <w:rPr>
                <w:lang w:val="ru-RU"/>
              </w:rPr>
            </w:pPr>
          </w:p>
          <w:p w:rsidR="00076F4B" w:rsidRPr="00335A45" w:rsidRDefault="00076F4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076F4B" w:rsidRPr="00335A45" w:rsidRDefault="00076F4B" w:rsidP="0056026D">
            <w:pPr>
              <w:jc w:val="center"/>
              <w:rPr>
                <w:lang w:val="ru-RU"/>
              </w:rPr>
            </w:pPr>
          </w:p>
          <w:p w:rsidR="00076F4B" w:rsidRPr="00335A45" w:rsidRDefault="00076F4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076F4B" w:rsidRPr="00C86DBD">
        <w:trPr>
          <w:trHeight w:val="938"/>
        </w:trPr>
        <w:tc>
          <w:tcPr>
            <w:tcW w:w="2204" w:type="dxa"/>
            <w:vAlign w:val="center"/>
          </w:tcPr>
          <w:p w:rsidR="00076F4B" w:rsidRPr="00335A45" w:rsidRDefault="00076F4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C86DBD">
              <w:rPr>
                <w:lang w:val="ru-RU"/>
              </w:rPr>
              <w:t>EA-49863</w:t>
            </w:r>
            <w:r w:rsidRPr="00335A45">
              <w:rPr>
                <w:lang w:val="ru-RU"/>
              </w:rPr>
              <w:t xml:space="preserve">- </w:t>
            </w:r>
            <w:r w:rsidRPr="00C86DBD">
              <w:rPr>
                <w:lang w:val="ru-RU"/>
              </w:rPr>
              <w:t>Индивидуальный предприниматель ЖАРКОВ АЛЕКСАНДР ДМИТРИЕВИЧ</w:t>
            </w:r>
          </w:p>
        </w:tc>
        <w:tc>
          <w:tcPr>
            <w:tcW w:w="1700" w:type="dxa"/>
          </w:tcPr>
          <w:p w:rsidR="00076F4B" w:rsidRPr="00335A45" w:rsidRDefault="00076F4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76F4B" w:rsidRPr="00335A45" w:rsidRDefault="00076F4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76F4B" w:rsidRPr="00335A45" w:rsidRDefault="00076F4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76F4B" w:rsidRPr="00335A45" w:rsidRDefault="00076F4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76F4B" w:rsidRPr="00335A45" w:rsidRDefault="00076F4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76F4B" w:rsidRPr="00C86DBD">
        <w:trPr>
          <w:trHeight w:val="938"/>
        </w:trPr>
        <w:tc>
          <w:tcPr>
            <w:tcW w:w="2204" w:type="dxa"/>
            <w:vAlign w:val="center"/>
          </w:tcPr>
          <w:p w:rsidR="00076F4B" w:rsidRPr="00335A45" w:rsidRDefault="00076F4B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C86DBD">
              <w:rPr>
                <w:lang w:val="ru-RU"/>
              </w:rPr>
              <w:t>EA-49882</w:t>
            </w:r>
            <w:r w:rsidRPr="00335A45">
              <w:rPr>
                <w:lang w:val="ru-RU"/>
              </w:rPr>
              <w:t xml:space="preserve">- </w:t>
            </w:r>
            <w:r w:rsidRPr="00C86DBD">
              <w:rPr>
                <w:lang w:val="ru-RU"/>
              </w:rPr>
              <w:t>ОБЩЕСТВО С ОГРАНИЧЕННОЙ ОТВЕТСТВЕННОСТЬЮ "АЛЬЯНС МЕД"</w:t>
            </w:r>
          </w:p>
        </w:tc>
        <w:tc>
          <w:tcPr>
            <w:tcW w:w="1700" w:type="dxa"/>
          </w:tcPr>
          <w:p w:rsidR="00076F4B" w:rsidRPr="00335A45" w:rsidRDefault="00076F4B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76F4B" w:rsidRPr="00335A45" w:rsidRDefault="00076F4B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76F4B" w:rsidRPr="00335A45" w:rsidRDefault="00076F4B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76F4B" w:rsidRPr="00335A45" w:rsidRDefault="00076F4B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76F4B" w:rsidRPr="00335A45" w:rsidRDefault="00076F4B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76F4B" w:rsidRPr="00C86DBD">
        <w:trPr>
          <w:trHeight w:val="938"/>
        </w:trPr>
        <w:tc>
          <w:tcPr>
            <w:tcW w:w="2204" w:type="dxa"/>
            <w:vAlign w:val="center"/>
          </w:tcPr>
          <w:p w:rsidR="00076F4B" w:rsidRPr="00335A45" w:rsidRDefault="00076F4B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C86DBD">
              <w:rPr>
                <w:lang w:val="ru-RU"/>
              </w:rPr>
              <w:t>EA-49905</w:t>
            </w:r>
            <w:r w:rsidRPr="00335A45">
              <w:rPr>
                <w:lang w:val="ru-RU"/>
              </w:rPr>
              <w:t xml:space="preserve">- </w:t>
            </w:r>
            <w:r w:rsidRPr="00C86DBD">
              <w:rPr>
                <w:lang w:val="ru-RU"/>
              </w:rPr>
              <w:t>ОБЩЕСТВО С ОГРАНИЧЕННОЙ ОТВЕТСТВЕННОСТЬЮ "ДЕФРОСТЕР"</w:t>
            </w:r>
          </w:p>
        </w:tc>
        <w:tc>
          <w:tcPr>
            <w:tcW w:w="1700" w:type="dxa"/>
          </w:tcPr>
          <w:p w:rsidR="00076F4B" w:rsidRPr="00335A45" w:rsidRDefault="00076F4B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76F4B" w:rsidRPr="00335A45" w:rsidRDefault="00076F4B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76F4B" w:rsidRPr="00335A45" w:rsidRDefault="00076F4B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76F4B" w:rsidRPr="00335A45" w:rsidRDefault="00076F4B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76F4B" w:rsidRPr="00335A45" w:rsidRDefault="00076F4B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076F4B" w:rsidRPr="00335A45" w:rsidRDefault="00076F4B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36043C">
        <w:rPr>
          <w:lang w:val="ru-RU"/>
        </w:rPr>
        <w:t>Изделия медицинского назначения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C86DBD">
        <w:rPr>
          <w:lang w:val="ru-RU"/>
        </w:rPr>
        <w:t>Индивидуальный предприниматель ЖАРКОВ АЛЕКСАНДР ДМИТРИЕВИЧ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C86DBD">
        <w:rPr>
          <w:color w:val="000000"/>
          <w:lang w:val="ru-RU"/>
        </w:rPr>
        <w:t>207 495.66</w:t>
      </w:r>
      <w:r w:rsidRPr="00335A45">
        <w:rPr>
          <w:lang w:val="ru-RU"/>
        </w:rPr>
        <w:t xml:space="preserve"> рублей.  </w:t>
      </w:r>
    </w:p>
    <w:p w:rsidR="00076F4B" w:rsidRPr="00335A45" w:rsidRDefault="00076F4B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076F4B" w:rsidRPr="00335A45">
        <w:trPr>
          <w:trHeight w:val="206"/>
          <w:jc w:val="center"/>
        </w:trPr>
        <w:tc>
          <w:tcPr>
            <w:tcW w:w="7338" w:type="dxa"/>
          </w:tcPr>
          <w:p w:rsidR="00076F4B" w:rsidRPr="00335A45" w:rsidRDefault="00076F4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76F4B" w:rsidRPr="00335A45" w:rsidRDefault="00076F4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076F4B" w:rsidRPr="00335A45" w:rsidRDefault="00076F4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76F4B" w:rsidRPr="00335A45" w:rsidRDefault="00076F4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076F4B" w:rsidRPr="00335A45" w:rsidRDefault="00076F4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76F4B" w:rsidRPr="00335A45">
        <w:trPr>
          <w:trHeight w:val="206"/>
          <w:jc w:val="center"/>
        </w:trPr>
        <w:tc>
          <w:tcPr>
            <w:tcW w:w="7338" w:type="dxa"/>
          </w:tcPr>
          <w:p w:rsidR="00076F4B" w:rsidRPr="00335A45" w:rsidRDefault="00076F4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76F4B" w:rsidRPr="00335A45" w:rsidRDefault="00076F4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076F4B" w:rsidRPr="00335A45" w:rsidRDefault="00076F4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076F4B" w:rsidRPr="00335A45" w:rsidRDefault="00076F4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76F4B" w:rsidRPr="00335A45" w:rsidRDefault="00076F4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076F4B" w:rsidRPr="00335A45" w:rsidRDefault="00076F4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76F4B" w:rsidRPr="00335A45" w:rsidRDefault="00076F4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076F4B" w:rsidRPr="00335A45" w:rsidRDefault="00076F4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76F4B" w:rsidRPr="00335A45">
        <w:trPr>
          <w:trHeight w:val="206"/>
          <w:jc w:val="center"/>
        </w:trPr>
        <w:tc>
          <w:tcPr>
            <w:tcW w:w="7338" w:type="dxa"/>
          </w:tcPr>
          <w:p w:rsidR="00076F4B" w:rsidRPr="00335A45" w:rsidRDefault="00076F4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076F4B" w:rsidRPr="00335A45" w:rsidRDefault="00076F4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076F4B" w:rsidRPr="00335A45" w:rsidRDefault="00076F4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076F4B" w:rsidRPr="00335A45" w:rsidRDefault="00076F4B" w:rsidP="006465AE">
      <w:pPr>
        <w:jc w:val="both"/>
        <w:rPr>
          <w:lang w:val="ru-RU" w:eastAsia="ru-RU"/>
        </w:rPr>
      </w:pPr>
    </w:p>
    <w:sectPr w:rsidR="00076F4B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F4B" w:rsidRDefault="00076F4B">
      <w:r>
        <w:separator/>
      </w:r>
    </w:p>
  </w:endnote>
  <w:endnote w:type="continuationSeparator" w:id="1">
    <w:p w:rsidR="00076F4B" w:rsidRDefault="00076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F4B" w:rsidRDefault="00076F4B">
      <w:r>
        <w:separator/>
      </w:r>
    </w:p>
  </w:footnote>
  <w:footnote w:type="continuationSeparator" w:id="1">
    <w:p w:rsidR="00076F4B" w:rsidRDefault="00076F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F4B" w:rsidRDefault="00076F4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76F4B" w:rsidRDefault="00076F4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7D1A"/>
    <w:rsid w:val="00851035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689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10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410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20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106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106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106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10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10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6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106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10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3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2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10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106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3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3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10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106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2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3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106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106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106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2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3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10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106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106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3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2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106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106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10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2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3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10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10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3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3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106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106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3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2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10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106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3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3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10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106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2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3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10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106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3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3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106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106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3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2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106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106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106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41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4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106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106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106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106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4106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106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10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106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106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106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106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10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106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10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106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410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61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106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106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106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410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410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10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10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10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06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0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6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6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6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6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7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6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8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</Pages>
  <Words>1302</Words>
  <Characters>7427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2020-06-09T12:58:00Z</cp:lastPrinted>
  <dcterms:created xsi:type="dcterms:W3CDTF">2020-06-09T13:08:00Z</dcterms:created>
  <dcterms:modified xsi:type="dcterms:W3CDTF">2020-06-09T13:09:00Z</dcterms:modified>
</cp:coreProperties>
</file>