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E2A" w:rsidRPr="00335A45" w:rsidRDefault="00D24E2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148</w:t>
      </w:r>
    </w:p>
    <w:p w:rsidR="00D24E2A" w:rsidRPr="00335A45" w:rsidRDefault="00D24E2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24E2A" w:rsidRPr="00335A45" w:rsidRDefault="00D24E2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24E2A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E2A" w:rsidRPr="00335A45" w:rsidRDefault="00D24E2A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24E2A" w:rsidRPr="00335A45" w:rsidRDefault="00D24E2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09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июня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D24E2A" w:rsidRDefault="00D24E2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24E2A" w:rsidRPr="0077375B" w:rsidRDefault="00D24E2A" w:rsidP="003D0DE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3D0DEA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3D0DEA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D24E2A" w:rsidRPr="0077375B" w:rsidRDefault="00D24E2A" w:rsidP="003D0DE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080D8B">
        <w:rPr>
          <w:lang w:val="ru-RU"/>
        </w:rPr>
        <w:t>Термометры и гигрометры</w:t>
      </w:r>
      <w:r w:rsidRPr="0077375B">
        <w:rPr>
          <w:lang w:val="ru-RU"/>
        </w:rPr>
        <w:t xml:space="preserve">».  </w:t>
      </w:r>
    </w:p>
    <w:p w:rsidR="00D24E2A" w:rsidRPr="00080D8B" w:rsidRDefault="00D24E2A" w:rsidP="003D0DEA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080D8B">
        <w:rPr>
          <w:color w:val="000000"/>
          <w:lang w:val="ru-RU"/>
        </w:rPr>
        <w:t>203234901331923490100101920010000244</w:t>
      </w:r>
    </w:p>
    <w:p w:rsidR="00D24E2A" w:rsidRPr="0077375B" w:rsidRDefault="00D24E2A" w:rsidP="003D0DEA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499758</w:t>
      </w:r>
      <w:r w:rsidRPr="0077375B">
        <w:rPr>
          <w:lang w:val="ru-RU"/>
        </w:rPr>
        <w:t xml:space="preserve"> руб. </w:t>
      </w:r>
      <w:r>
        <w:rPr>
          <w:lang w:val="ru-RU"/>
        </w:rPr>
        <w:t>40</w:t>
      </w:r>
      <w:r w:rsidRPr="0077375B">
        <w:rPr>
          <w:lang w:val="ru-RU"/>
        </w:rPr>
        <w:t xml:space="preserve"> коп. (</w:t>
      </w:r>
      <w:r>
        <w:rPr>
          <w:lang w:val="ru-RU"/>
        </w:rPr>
        <w:t xml:space="preserve">четыреста девяносто девять </w:t>
      </w:r>
      <w:r w:rsidRPr="0077375B">
        <w:rPr>
          <w:lang w:val="ru-RU"/>
        </w:rPr>
        <w:t xml:space="preserve">тысяч </w:t>
      </w:r>
      <w:r>
        <w:rPr>
          <w:lang w:val="ru-RU"/>
        </w:rPr>
        <w:t>семьсот пятьдесят восемь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40</w:t>
      </w:r>
      <w:r w:rsidRPr="0077375B">
        <w:rPr>
          <w:lang w:val="ru-RU"/>
        </w:rPr>
        <w:t xml:space="preserve"> копеек).</w:t>
      </w:r>
    </w:p>
    <w:p w:rsidR="00D24E2A" w:rsidRPr="0046783C" w:rsidRDefault="00D24E2A" w:rsidP="003D0DE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46783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D24E2A" w:rsidRPr="00080D8B" w:rsidRDefault="00D24E2A" w:rsidP="003D0DE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Россия, Краснодарский край, г. Славянск-на-Кубани, ул. Батарейная, 377. </w:t>
      </w:r>
      <w:r w:rsidRPr="00080D8B">
        <w:rPr>
          <w:lang w:val="ru-RU"/>
        </w:rPr>
        <w:t>Поставщик производит первую поставку продукции в количестве 1/3 от объемов, указанных в спецификации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августа 2020 г.</w:t>
      </w:r>
    </w:p>
    <w:p w:rsidR="00D24E2A" w:rsidRPr="0077375B" w:rsidRDefault="00D24E2A" w:rsidP="003D0DE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080D8B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D24E2A" w:rsidRPr="0077375B" w:rsidRDefault="00D24E2A" w:rsidP="003D0DE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D24E2A" w:rsidRPr="0077375B" w:rsidRDefault="00D24E2A" w:rsidP="003D0DEA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24E2A" w:rsidRPr="0077375B" w:rsidRDefault="00D24E2A" w:rsidP="003D0DE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80D8B">
        <w:rPr>
          <w:color w:val="000000"/>
          <w:sz w:val="24"/>
          <w:szCs w:val="24"/>
        </w:rPr>
        <w:t>28.05.2020 10:03</w:t>
      </w:r>
      <w:r w:rsidRPr="0077375B">
        <w:rPr>
          <w:sz w:val="24"/>
          <w:szCs w:val="24"/>
        </w:rPr>
        <w:t xml:space="preserve"> (московское время).</w:t>
      </w:r>
    </w:p>
    <w:p w:rsidR="00D24E2A" w:rsidRDefault="00D24E2A" w:rsidP="003D0DE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D24E2A" w:rsidRDefault="00D24E2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24E2A" w:rsidRPr="00335A45">
        <w:trPr>
          <w:jc w:val="center"/>
        </w:trPr>
        <w:tc>
          <w:tcPr>
            <w:tcW w:w="9828" w:type="dxa"/>
            <w:gridSpan w:val="5"/>
          </w:tcPr>
          <w:p w:rsidR="00D24E2A" w:rsidRPr="00335A45" w:rsidRDefault="00D24E2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D24E2A" w:rsidRPr="003D0DEA">
        <w:trPr>
          <w:jc w:val="center"/>
        </w:trPr>
        <w:tc>
          <w:tcPr>
            <w:tcW w:w="2820" w:type="dxa"/>
          </w:tcPr>
          <w:p w:rsidR="00D24E2A" w:rsidRPr="00335A45" w:rsidRDefault="00D24E2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24E2A" w:rsidRPr="00335A45" w:rsidRDefault="00D24E2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24E2A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D24E2A" w:rsidRPr="00335A45" w:rsidRDefault="00D24E2A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D24E2A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D24E2A" w:rsidRPr="00335A45" w:rsidRDefault="00D24E2A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24E2A" w:rsidRPr="00335A45" w:rsidRDefault="00D24E2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D24E2A" w:rsidRPr="00335A45">
        <w:trPr>
          <w:jc w:val="center"/>
        </w:trPr>
        <w:tc>
          <w:tcPr>
            <w:tcW w:w="9828" w:type="dxa"/>
            <w:gridSpan w:val="5"/>
          </w:tcPr>
          <w:p w:rsidR="00D24E2A" w:rsidRPr="00335A45" w:rsidRDefault="00D24E2A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D24E2A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24E2A" w:rsidRPr="00335A45" w:rsidRDefault="00D24E2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D24E2A" w:rsidRPr="00335A45" w:rsidRDefault="00D24E2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D24E2A" w:rsidRPr="00335A45" w:rsidRDefault="00D24E2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24E2A" w:rsidRPr="00335A45" w:rsidRDefault="00D24E2A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D24E2A" w:rsidRPr="00335A45" w:rsidRDefault="00D24E2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D24E2A" w:rsidRPr="00335A45" w:rsidRDefault="00D24E2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D24E2A" w:rsidRPr="00335A45" w:rsidRDefault="00D24E2A" w:rsidP="00A841CC">
            <w:pPr>
              <w:ind w:right="-80"/>
              <w:jc w:val="both"/>
              <w:rPr>
                <w:lang w:val="ru-RU"/>
              </w:rPr>
            </w:pPr>
          </w:p>
          <w:p w:rsidR="00D24E2A" w:rsidRPr="00335A45" w:rsidRDefault="00D24E2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D24E2A" w:rsidRPr="00335A45" w:rsidRDefault="00D24E2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D24E2A" w:rsidRPr="00335A45" w:rsidRDefault="00D24E2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09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июня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5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24E2A" w:rsidRPr="00335A45" w:rsidRDefault="00D24E2A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D24E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24E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C86DBD" w:rsidRDefault="00D24E2A" w:rsidP="00C86DBD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220 021.78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7879DF" w:rsidRDefault="00D24E2A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09.06.2020 12:01:51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CE4749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EA-49705</w:t>
            </w:r>
          </w:p>
        </w:tc>
      </w:tr>
      <w:tr w:rsidR="00D24E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957C4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220 021.78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7879DF" w:rsidRDefault="00D24E2A" w:rsidP="008429B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09.06.2020 12:05:07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8429B8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EA-49679</w:t>
            </w:r>
          </w:p>
        </w:tc>
      </w:tr>
      <w:tr w:rsidR="00D24E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957C4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222 520.57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7879DF" w:rsidRDefault="00D24E2A" w:rsidP="00700BCA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09.06.2020 12:01:04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700BCA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EA-49665</w:t>
            </w:r>
          </w:p>
        </w:tc>
      </w:tr>
      <w:tr w:rsidR="00D24E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957C4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265 000.00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7879DF" w:rsidRDefault="00D24E2A" w:rsidP="00700BCA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09.06.2020 11:48:48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700BCA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EA-49888</w:t>
            </w:r>
          </w:p>
        </w:tc>
      </w:tr>
      <w:tr w:rsidR="00D24E2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957C4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300 000.00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7879DF" w:rsidRDefault="00D24E2A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09.06.2020 11:43:34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24E2A" w:rsidRPr="00957C4E" w:rsidRDefault="00D24E2A" w:rsidP="00327B49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EA-49895</w:t>
            </w:r>
          </w:p>
        </w:tc>
      </w:tr>
    </w:tbl>
    <w:p w:rsidR="00D24E2A" w:rsidRPr="00335A45" w:rsidRDefault="00D24E2A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24E2A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24E2A" w:rsidRPr="00335A45" w:rsidRDefault="00D24E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D24E2A" w:rsidRPr="00335A45" w:rsidRDefault="00D24E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24E2A" w:rsidRPr="00335A45" w:rsidRDefault="00D24E2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D24E2A" w:rsidRPr="00335A45" w:rsidRDefault="00D24E2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24E2A" w:rsidRPr="00335A45" w:rsidRDefault="00D24E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24E2A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24E2A" w:rsidRPr="00957C4E" w:rsidRDefault="00D24E2A" w:rsidP="00700BCA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EA-49705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24E2A" w:rsidRPr="00957C4E" w:rsidRDefault="00D24E2A" w:rsidP="00FE5198">
            <w:pPr>
              <w:jc w:val="center"/>
            </w:pPr>
            <w:r w:rsidRPr="00957C4E">
              <w:t>03.06.2020 20:48:13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Индивидуальный предприниматель ПЕТРИЩЕВА НАТАЛЬЯ МИХАЙЛОВНА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ИНН616507979228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ОГРНИП307616106500051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Место нахождения (жительства)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- Ростовская61, - Ростов-на-Дону, пр. Королева, д.3, кв.109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Почтовый адрес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- Ростовская61, - Ростов-на-Дону, пр. Королева, д.3, кв.109</w:t>
            </w:r>
          </w:p>
          <w:p w:rsidR="00D24E2A" w:rsidRPr="00957C4E" w:rsidRDefault="00D24E2A" w:rsidP="00957C4E">
            <w:pPr>
              <w:pStyle w:val="Heading4"/>
              <w:shd w:val="clear" w:color="auto" w:fill="FFFFFF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957C4E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Петрищева Наталья Михайловна</w:t>
            </w:r>
          </w:p>
          <w:p w:rsidR="00D24E2A" w:rsidRPr="00957C4E" w:rsidRDefault="00D24E2A" w:rsidP="0093521C">
            <w:pPr>
              <w:rPr>
                <w:lang w:val="ru-RU"/>
              </w:rPr>
            </w:pPr>
            <w:r>
              <w:t>Телефон 78632930108</w:t>
            </w:r>
          </w:p>
        </w:tc>
      </w:tr>
      <w:tr w:rsidR="00D24E2A" w:rsidRPr="00957C4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24E2A" w:rsidRPr="00957C4E" w:rsidRDefault="00D24E2A" w:rsidP="00700BCA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EA-49679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24E2A" w:rsidRPr="00957C4E" w:rsidRDefault="00D24E2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57C4E">
              <w:rPr>
                <w:rFonts w:ascii="Roboto" w:hAnsi="Roboto" w:cs="Roboto"/>
                <w:color w:val="000000"/>
                <w:shd w:val="clear" w:color="auto" w:fill="FFFFFF"/>
              </w:rPr>
              <w:t>03.06.2020 11:00:25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ОБЩЕСТВО С ОГРАНИЧЕННОЙ ОТВЕТСТВЕННОСТЬЮ "ДИАПАЗОН"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ИНН5405988109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ОГРН1165476186600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КПП540501001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Место нахождения (жительства)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630009, ОБЛ НОВОСИБИРСКАЯ, Г НОВОСИБИРСК, УЛ ДОБРОЛЮБОВА, ДОМ 16, ОФИС 110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Почтовый адрес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630009, Новосибирская обл, Новосибирск г, Добролюбова ул, дом № 16, офис 110</w:t>
            </w:r>
          </w:p>
          <w:p w:rsidR="00D24E2A" w:rsidRPr="00957C4E" w:rsidRDefault="00D24E2A" w:rsidP="00957C4E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957C4E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Шакуров Леонид Леонидович</w:t>
            </w:r>
          </w:p>
          <w:p w:rsidR="00D24E2A" w:rsidRPr="00C86DBD" w:rsidRDefault="00D24E2A" w:rsidP="00762AC4">
            <w:pPr>
              <w:rPr>
                <w:lang w:val="ru-RU"/>
              </w:rPr>
            </w:pPr>
            <w:r w:rsidRPr="00957C4E">
              <w:rPr>
                <w:lang w:val="ru-RU"/>
              </w:rPr>
              <w:t>Телефон 73832865475</w:t>
            </w:r>
          </w:p>
        </w:tc>
      </w:tr>
      <w:tr w:rsidR="00D24E2A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24E2A" w:rsidRPr="00957C4E" w:rsidRDefault="00D24E2A" w:rsidP="00700BCA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EA-49665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24E2A" w:rsidRPr="00957C4E" w:rsidRDefault="00D24E2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57C4E">
              <w:rPr>
                <w:rFonts w:ascii="Roboto" w:hAnsi="Roboto" w:cs="Roboto"/>
                <w:color w:val="000000"/>
                <w:shd w:val="clear" w:color="auto" w:fill="FFFFFF"/>
              </w:rPr>
              <w:t>03.06.2020 07:11:50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ОБЩЕСТВО С ОГРАНИЧЕННОЙ ОТВЕТСТВЕННОСТЬЮ "ФОТОТЭК"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ИНН2462024070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ОГРН 1022402058271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КПП 246001001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Место нахождения (жительства)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660021, КРАЙ КРАСНОЯРСКИЙ, Г КРАСНОЯРСК, УЛ ДУБРОВИНСКОГО, 112, 101</w:t>
            </w:r>
          </w:p>
          <w:p w:rsidR="00D24E2A" w:rsidRPr="00957C4E" w:rsidRDefault="00D24E2A" w:rsidP="00957C4E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957C4E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Сорокин Никита Федорович</w:t>
            </w:r>
          </w:p>
          <w:p w:rsidR="00D24E2A" w:rsidRPr="00762AC4" w:rsidRDefault="00D24E2A" w:rsidP="008404A2">
            <w:pPr>
              <w:rPr>
                <w:lang w:val="ru-RU"/>
              </w:rPr>
            </w:pPr>
            <w:r w:rsidRPr="00957C4E">
              <w:rPr>
                <w:lang w:val="ru-RU"/>
              </w:rPr>
              <w:t>Телефон 89994450280</w:t>
            </w:r>
          </w:p>
        </w:tc>
      </w:tr>
      <w:tr w:rsidR="00D24E2A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24E2A" w:rsidRPr="00957C4E" w:rsidRDefault="00D24E2A" w:rsidP="00700BCA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EA-49888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24E2A" w:rsidRPr="00957C4E" w:rsidRDefault="00D24E2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57C4E">
              <w:rPr>
                <w:rFonts w:ascii="Roboto" w:hAnsi="Roboto" w:cs="Roboto"/>
                <w:color w:val="000000"/>
                <w:shd w:val="clear" w:color="auto" w:fill="FFFFFF"/>
              </w:rPr>
              <w:t>04.06.2020 17:23:15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ОБЩЕСТВО С ОГРАНИЧЕННОЙ ОТВЕТСТВЕННОСТЬЮ "АТАГИЗ"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ИНН2901200048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ОГРН1102901001180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КПП290101001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Место нахождения (жительства)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163013, ОБЛ АРХАНГЕЛЬСКАЯ, Г АРХАНГЕЛЬСК, УЛ ПОЛЯРНАЯ, 6,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Почтовый адрес</w:t>
            </w:r>
          </w:p>
          <w:p w:rsidR="00D24E2A" w:rsidRPr="00957C4E" w:rsidRDefault="00D24E2A" w:rsidP="00957C4E">
            <w:pPr>
              <w:rPr>
                <w:lang w:val="ru-RU"/>
              </w:rPr>
            </w:pPr>
            <w:r w:rsidRPr="00957C4E">
              <w:rPr>
                <w:lang w:val="ru-RU"/>
              </w:rPr>
              <w:t>163013, г. Архангельск, ул. Полярная, д. 6</w:t>
            </w:r>
          </w:p>
          <w:p w:rsidR="00D24E2A" w:rsidRPr="00957C4E" w:rsidRDefault="00D24E2A" w:rsidP="00957C4E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957C4E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24E2A" w:rsidRPr="00762AC4" w:rsidRDefault="00D24E2A" w:rsidP="008404A2">
            <w:pPr>
              <w:rPr>
                <w:lang w:val="ru-RU"/>
              </w:rPr>
            </w:pPr>
            <w:r w:rsidRPr="00957C4E">
              <w:rPr>
                <w:lang w:val="ru-RU"/>
              </w:rPr>
              <w:t>Телефон 79115588055</w:t>
            </w:r>
          </w:p>
        </w:tc>
      </w:tr>
      <w:tr w:rsidR="00D24E2A" w:rsidRPr="003D0DE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24E2A" w:rsidRPr="00957C4E" w:rsidRDefault="00D24E2A" w:rsidP="00700BCA">
            <w:pPr>
              <w:jc w:val="center"/>
              <w:rPr>
                <w:lang w:val="ru-RU"/>
              </w:rPr>
            </w:pPr>
            <w:r w:rsidRPr="00957C4E">
              <w:rPr>
                <w:lang w:val="ru-RU"/>
              </w:rPr>
              <w:t>EA-49895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24E2A" w:rsidRPr="00957C4E" w:rsidRDefault="00D24E2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957C4E">
              <w:rPr>
                <w:rFonts w:ascii="Roboto" w:hAnsi="Roboto" w:cs="Roboto"/>
                <w:color w:val="000000"/>
                <w:shd w:val="clear" w:color="auto" w:fill="FFFFFF"/>
              </w:rPr>
              <w:t>04.06.2020 18:22:58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4E2A" w:rsidRPr="0002127B" w:rsidRDefault="00D24E2A" w:rsidP="0002127B">
            <w:pPr>
              <w:rPr>
                <w:lang w:val="ru-RU"/>
              </w:rPr>
            </w:pPr>
            <w:r w:rsidRPr="0002127B">
              <w:rPr>
                <w:lang w:val="ru-RU"/>
              </w:rPr>
              <w:t>ОБЩЕСТВО С ОГРАНИЧЕННОЙ ОТВЕТСТВЕННОСТЬЮ "ЮГУС"</w:t>
            </w:r>
          </w:p>
          <w:p w:rsidR="00D24E2A" w:rsidRPr="0002127B" w:rsidRDefault="00D24E2A" w:rsidP="0002127B">
            <w:pPr>
              <w:rPr>
                <w:lang w:val="ru-RU"/>
              </w:rPr>
            </w:pPr>
            <w:r w:rsidRPr="0002127B">
              <w:rPr>
                <w:lang w:val="ru-RU"/>
              </w:rPr>
              <w:t>ИНН2329012839</w:t>
            </w:r>
          </w:p>
          <w:p w:rsidR="00D24E2A" w:rsidRPr="0002127B" w:rsidRDefault="00D24E2A" w:rsidP="0002127B">
            <w:pPr>
              <w:rPr>
                <w:lang w:val="ru-RU"/>
              </w:rPr>
            </w:pPr>
            <w:r w:rsidRPr="0002127B">
              <w:rPr>
                <w:lang w:val="ru-RU"/>
              </w:rPr>
              <w:t>ОГРН1022303584434</w:t>
            </w:r>
          </w:p>
          <w:p w:rsidR="00D24E2A" w:rsidRPr="0002127B" w:rsidRDefault="00D24E2A" w:rsidP="0002127B">
            <w:pPr>
              <w:rPr>
                <w:lang w:val="ru-RU"/>
              </w:rPr>
            </w:pPr>
            <w:r w:rsidRPr="0002127B">
              <w:rPr>
                <w:lang w:val="ru-RU"/>
              </w:rPr>
              <w:t>КПП232901001</w:t>
            </w:r>
          </w:p>
          <w:p w:rsidR="00D24E2A" w:rsidRPr="0002127B" w:rsidRDefault="00D24E2A" w:rsidP="0002127B">
            <w:pPr>
              <w:rPr>
                <w:lang w:val="ru-RU"/>
              </w:rPr>
            </w:pPr>
            <w:r w:rsidRPr="0002127B">
              <w:rPr>
                <w:lang w:val="ru-RU"/>
              </w:rPr>
              <w:t>Место нахождения (жительства)</w:t>
            </w:r>
          </w:p>
          <w:p w:rsidR="00D24E2A" w:rsidRPr="0002127B" w:rsidRDefault="00D24E2A" w:rsidP="0002127B">
            <w:pPr>
              <w:rPr>
                <w:lang w:val="ru-RU"/>
              </w:rPr>
            </w:pPr>
            <w:r w:rsidRPr="0002127B">
              <w:rPr>
                <w:lang w:val="ru-RU"/>
              </w:rPr>
              <w:t>352190, КРАЙ КРАСНОДАРСКИЙ23, Г ГУЛЬКЕВИЧИ, УЛ КРАСНАЯ, 44</w:t>
            </w:r>
          </w:p>
          <w:p w:rsidR="00D24E2A" w:rsidRPr="0002127B" w:rsidRDefault="00D24E2A" w:rsidP="0002127B">
            <w:pPr>
              <w:pStyle w:val="Heading4"/>
              <w:spacing w:before="0" w:after="0" w:line="318" w:lineRule="atLeast"/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</w:pPr>
            <w:r w:rsidRPr="0002127B">
              <w:rPr>
                <w:rFonts w:ascii="Circe" w:hAnsi="Circe" w:cs="Circe"/>
                <w:color w:val="000000"/>
                <w:sz w:val="22"/>
                <w:szCs w:val="22"/>
                <w:lang w:val="ru-RU"/>
              </w:rPr>
              <w:t>Контактное лицо</w:t>
            </w:r>
          </w:p>
          <w:p w:rsidR="00D24E2A" w:rsidRPr="0002127B" w:rsidRDefault="00D24E2A" w:rsidP="0002127B">
            <w:pPr>
              <w:rPr>
                <w:lang w:val="ru-RU"/>
              </w:rPr>
            </w:pPr>
            <w:r w:rsidRPr="0002127B">
              <w:rPr>
                <w:lang w:val="ru-RU"/>
              </w:rPr>
              <w:t>Шупилов Андрей Юрьевич</w:t>
            </w:r>
          </w:p>
          <w:p w:rsidR="00D24E2A" w:rsidRPr="00762AC4" w:rsidRDefault="00D24E2A" w:rsidP="008404A2">
            <w:pPr>
              <w:rPr>
                <w:lang w:val="ru-RU"/>
              </w:rPr>
            </w:pPr>
            <w:r w:rsidRPr="0002127B">
              <w:rPr>
                <w:lang w:val="ru-RU"/>
              </w:rPr>
              <w:t>Телефон 79184364254</w:t>
            </w:r>
          </w:p>
        </w:tc>
      </w:tr>
    </w:tbl>
    <w:p w:rsidR="00D24E2A" w:rsidRPr="00335A45" w:rsidRDefault="00D24E2A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24E2A" w:rsidRPr="00335A45" w:rsidRDefault="00D24E2A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957C4E">
        <w:rPr>
          <w:lang w:val="ru-RU"/>
        </w:rPr>
        <w:t>EA-49705</w:t>
      </w:r>
      <w:r w:rsidRPr="00335A45">
        <w:rPr>
          <w:lang w:val="ru-RU"/>
        </w:rPr>
        <w:t xml:space="preserve">- </w:t>
      </w:r>
      <w:r w:rsidRPr="00957C4E">
        <w:rPr>
          <w:lang w:val="ru-RU"/>
        </w:rPr>
        <w:t>Индивидуальный предприниматель ПЕТРИЩЕВА НАТАЛЬЯ МИХАЙЛОВНА</w:t>
      </w:r>
      <w:r w:rsidRPr="00335A45">
        <w:rPr>
          <w:lang w:val="ru-RU"/>
        </w:rPr>
        <w:t xml:space="preserve">, № </w:t>
      </w:r>
      <w:r w:rsidRPr="00957C4E">
        <w:rPr>
          <w:lang w:val="ru-RU"/>
        </w:rPr>
        <w:t>EA-49679</w:t>
      </w:r>
      <w:r w:rsidRPr="00335A45">
        <w:rPr>
          <w:lang w:val="ru-RU"/>
        </w:rPr>
        <w:t xml:space="preserve">- </w:t>
      </w:r>
      <w:r w:rsidRPr="00957C4E">
        <w:rPr>
          <w:lang w:val="ru-RU"/>
        </w:rPr>
        <w:t>ОБЩЕСТВО С ОГРАНИЧЕННОЙ ОТВЕТСТВЕННОСТЬЮ "ДИАПАЗОН"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957C4E">
        <w:rPr>
          <w:lang w:val="ru-RU"/>
        </w:rPr>
        <w:t>EA-49665</w:t>
      </w:r>
      <w:r w:rsidRPr="00335A45">
        <w:rPr>
          <w:lang w:val="ru-RU"/>
        </w:rPr>
        <w:t xml:space="preserve">- </w:t>
      </w:r>
      <w:r w:rsidRPr="00957C4E">
        <w:rPr>
          <w:lang w:val="ru-RU"/>
        </w:rPr>
        <w:t>ОБЩЕСТВО С ОГРАНИЧЕННОЙ ОТВЕТСТВЕННОСТЬЮ "ФОТОТЭК"</w:t>
      </w:r>
      <w:r>
        <w:rPr>
          <w:lang w:val="ru-RU"/>
        </w:rPr>
        <w:t>,</w:t>
      </w:r>
      <w:r w:rsidRPr="00335A45">
        <w:rPr>
          <w:lang w:val="ru-RU"/>
        </w:rPr>
        <w:t xml:space="preserve">№ </w:t>
      </w:r>
      <w:r w:rsidRPr="00957C4E">
        <w:rPr>
          <w:lang w:val="ru-RU"/>
        </w:rPr>
        <w:t>EA-49888</w:t>
      </w:r>
      <w:r w:rsidRPr="00335A45">
        <w:rPr>
          <w:lang w:val="ru-RU"/>
        </w:rPr>
        <w:t xml:space="preserve">- </w:t>
      </w:r>
      <w:r w:rsidRPr="00957C4E">
        <w:rPr>
          <w:lang w:val="ru-RU"/>
        </w:rPr>
        <w:t>ОБЩЕСТВО С ОГРАНИЧЕННОЙ ОТВЕТСТВЕННОСТЬЮ "АТАГИЗ"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957C4E">
        <w:rPr>
          <w:lang w:val="ru-RU"/>
        </w:rPr>
        <w:t>EA-49895</w:t>
      </w:r>
      <w:r w:rsidRPr="00335A45">
        <w:rPr>
          <w:lang w:val="ru-RU"/>
        </w:rPr>
        <w:t xml:space="preserve">- </w:t>
      </w:r>
      <w:r w:rsidRPr="0002127B">
        <w:rPr>
          <w:lang w:val="ru-RU"/>
        </w:rPr>
        <w:t>ОБЩЕСТВО С ОГРАНИЧЕННОЙ ОТВЕТСТВЕННОСТЬЮ "ЮГУС"</w:t>
      </w:r>
      <w:r>
        <w:rPr>
          <w:lang w:val="ru-RU"/>
        </w:rPr>
        <w:t>.</w:t>
      </w:r>
    </w:p>
    <w:p w:rsidR="00D24E2A" w:rsidRPr="00335A45" w:rsidRDefault="00D24E2A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24E2A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D24E2A" w:rsidRPr="00335A45" w:rsidRDefault="00D24E2A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24E2A" w:rsidRPr="00335A45" w:rsidRDefault="00D24E2A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24E2A" w:rsidRPr="00335A45">
        <w:trPr>
          <w:trHeight w:val="274"/>
        </w:trPr>
        <w:tc>
          <w:tcPr>
            <w:tcW w:w="2204" w:type="dxa"/>
            <w:vMerge/>
          </w:tcPr>
          <w:p w:rsidR="00D24E2A" w:rsidRPr="00335A45" w:rsidRDefault="00D24E2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24E2A" w:rsidRPr="00335A45" w:rsidRDefault="00D24E2A" w:rsidP="00AA4A97">
            <w:pPr>
              <w:jc w:val="center"/>
              <w:rPr>
                <w:lang w:val="ru-RU"/>
              </w:rPr>
            </w:pPr>
          </w:p>
          <w:p w:rsidR="00D24E2A" w:rsidRPr="00335A45" w:rsidRDefault="00D24E2A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24E2A" w:rsidRPr="00335A45" w:rsidRDefault="00D24E2A" w:rsidP="00AA4A97">
            <w:pPr>
              <w:ind w:right="-21"/>
              <w:jc w:val="center"/>
              <w:rPr>
                <w:lang w:val="ru-RU"/>
              </w:rPr>
            </w:pPr>
          </w:p>
          <w:p w:rsidR="00D24E2A" w:rsidRPr="00335A45" w:rsidRDefault="00D24E2A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24E2A" w:rsidRPr="00335A45" w:rsidRDefault="00D24E2A" w:rsidP="0056026D">
            <w:pPr>
              <w:jc w:val="center"/>
              <w:rPr>
                <w:lang w:val="ru-RU"/>
              </w:rPr>
            </w:pPr>
          </w:p>
          <w:p w:rsidR="00D24E2A" w:rsidRPr="00335A45" w:rsidRDefault="00D24E2A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24E2A" w:rsidRPr="00335A45" w:rsidRDefault="00D24E2A" w:rsidP="00AA4A97">
            <w:pPr>
              <w:jc w:val="center"/>
              <w:rPr>
                <w:lang w:val="ru-RU"/>
              </w:rPr>
            </w:pPr>
          </w:p>
          <w:p w:rsidR="00D24E2A" w:rsidRPr="00335A45" w:rsidRDefault="00D24E2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24E2A" w:rsidRPr="00335A45" w:rsidRDefault="00D24E2A" w:rsidP="0056026D">
            <w:pPr>
              <w:jc w:val="center"/>
              <w:rPr>
                <w:lang w:val="ru-RU"/>
              </w:rPr>
            </w:pPr>
          </w:p>
          <w:p w:rsidR="00D24E2A" w:rsidRPr="00335A45" w:rsidRDefault="00D24E2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D24E2A" w:rsidRPr="003D0DEA">
        <w:trPr>
          <w:trHeight w:val="938"/>
        </w:trPr>
        <w:tc>
          <w:tcPr>
            <w:tcW w:w="2204" w:type="dxa"/>
            <w:vAlign w:val="center"/>
          </w:tcPr>
          <w:p w:rsidR="00D24E2A" w:rsidRPr="00335A45" w:rsidRDefault="00D24E2A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57C4E">
              <w:rPr>
                <w:lang w:val="ru-RU"/>
              </w:rPr>
              <w:t>EA-49705</w:t>
            </w:r>
            <w:r w:rsidRPr="00335A45">
              <w:rPr>
                <w:lang w:val="ru-RU"/>
              </w:rPr>
              <w:t xml:space="preserve">- </w:t>
            </w:r>
            <w:r w:rsidRPr="00957C4E">
              <w:rPr>
                <w:lang w:val="ru-RU"/>
              </w:rPr>
              <w:t>Индивидуальный предприниматель ПЕТРИЩЕВА НАТАЛЬЯ МИХАЙЛОВНА</w:t>
            </w:r>
          </w:p>
        </w:tc>
        <w:tc>
          <w:tcPr>
            <w:tcW w:w="1700" w:type="dxa"/>
          </w:tcPr>
          <w:p w:rsidR="00D24E2A" w:rsidRPr="00335A45" w:rsidRDefault="00D24E2A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24E2A" w:rsidRPr="00335A45" w:rsidRDefault="00D24E2A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24E2A" w:rsidRPr="00335A45" w:rsidRDefault="00D24E2A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24E2A" w:rsidRPr="003D0DEA">
        <w:trPr>
          <w:trHeight w:val="938"/>
        </w:trPr>
        <w:tc>
          <w:tcPr>
            <w:tcW w:w="2204" w:type="dxa"/>
            <w:vAlign w:val="center"/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57C4E">
              <w:rPr>
                <w:lang w:val="ru-RU"/>
              </w:rPr>
              <w:t>EA-49679</w:t>
            </w:r>
            <w:r w:rsidRPr="00335A45">
              <w:rPr>
                <w:lang w:val="ru-RU"/>
              </w:rPr>
              <w:t xml:space="preserve">- </w:t>
            </w:r>
            <w:r w:rsidRPr="00957C4E">
              <w:rPr>
                <w:lang w:val="ru-RU"/>
              </w:rPr>
              <w:t>ОБЩЕСТВО С ОГРАНИЧЕННОЙ ОТВЕТСТВЕННОСТЬЮ "ДИАПАЗОН"</w:t>
            </w:r>
          </w:p>
        </w:tc>
        <w:tc>
          <w:tcPr>
            <w:tcW w:w="1700" w:type="dxa"/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24E2A" w:rsidRPr="00335A45" w:rsidRDefault="00D24E2A" w:rsidP="008429B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24E2A" w:rsidRPr="003D0DEA">
        <w:trPr>
          <w:trHeight w:val="938"/>
        </w:trPr>
        <w:tc>
          <w:tcPr>
            <w:tcW w:w="2204" w:type="dxa"/>
            <w:vAlign w:val="center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57C4E">
              <w:rPr>
                <w:lang w:val="ru-RU"/>
              </w:rPr>
              <w:t>EA-49665</w:t>
            </w:r>
            <w:r w:rsidRPr="00335A45">
              <w:rPr>
                <w:lang w:val="ru-RU"/>
              </w:rPr>
              <w:t xml:space="preserve">- </w:t>
            </w:r>
            <w:r w:rsidRPr="00957C4E">
              <w:rPr>
                <w:lang w:val="ru-RU"/>
              </w:rPr>
              <w:t>ОБЩЕСТВО С ОГРАНИЧЕННОЙ ОТВЕТСТВЕННОСТЬЮ "ФОТОТЭК"</w:t>
            </w:r>
          </w:p>
        </w:tc>
        <w:tc>
          <w:tcPr>
            <w:tcW w:w="1700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24E2A" w:rsidRPr="003D0DEA">
        <w:trPr>
          <w:trHeight w:val="938"/>
        </w:trPr>
        <w:tc>
          <w:tcPr>
            <w:tcW w:w="2204" w:type="dxa"/>
            <w:vAlign w:val="center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57C4E">
              <w:rPr>
                <w:lang w:val="ru-RU"/>
              </w:rPr>
              <w:t>EA-49888</w:t>
            </w:r>
            <w:r w:rsidRPr="00335A45">
              <w:rPr>
                <w:lang w:val="ru-RU"/>
              </w:rPr>
              <w:t xml:space="preserve">- </w:t>
            </w:r>
            <w:r w:rsidRPr="00957C4E">
              <w:rPr>
                <w:lang w:val="ru-RU"/>
              </w:rPr>
              <w:t>ОБЩЕСТВО С ОГРАНИЧЕННОЙ ОТВЕТСТВЕННОСТЬЮ "АТАГИЗ"</w:t>
            </w:r>
          </w:p>
        </w:tc>
        <w:tc>
          <w:tcPr>
            <w:tcW w:w="1700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24E2A" w:rsidRPr="00335A45" w:rsidRDefault="00D24E2A" w:rsidP="00700BCA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24E2A" w:rsidRPr="003D0DEA">
        <w:trPr>
          <w:trHeight w:val="938"/>
        </w:trPr>
        <w:tc>
          <w:tcPr>
            <w:tcW w:w="2204" w:type="dxa"/>
            <w:vAlign w:val="center"/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957C4E">
              <w:rPr>
                <w:lang w:val="ru-RU"/>
              </w:rPr>
              <w:t>EA-49895</w:t>
            </w:r>
            <w:r w:rsidRPr="00335A45">
              <w:rPr>
                <w:lang w:val="ru-RU"/>
              </w:rPr>
              <w:t xml:space="preserve">- </w:t>
            </w:r>
            <w:r w:rsidRPr="0002127B">
              <w:rPr>
                <w:lang w:val="ru-RU"/>
              </w:rPr>
              <w:t>ОБЩЕСТВО С ОГРАНИЧЕННОЙ ОТВЕТСТВЕННОСТЬЮ "ЮГУС"</w:t>
            </w:r>
          </w:p>
        </w:tc>
        <w:tc>
          <w:tcPr>
            <w:tcW w:w="1700" w:type="dxa"/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24E2A" w:rsidRPr="00335A45" w:rsidRDefault="00D24E2A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24E2A" w:rsidRPr="00335A45" w:rsidRDefault="00D24E2A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2127B">
        <w:rPr>
          <w:lang w:val="ru-RU"/>
        </w:rPr>
        <w:t>Термометры и гигрометры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57C4E">
        <w:rPr>
          <w:lang w:val="ru-RU"/>
        </w:rPr>
        <w:t>Индивидуальный предприниматель ПЕТРИЩЕВА НАТАЛЬЯ МИХАЙЛОВНА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2127B">
        <w:rPr>
          <w:color w:val="000000"/>
          <w:lang w:val="ru-RU"/>
        </w:rPr>
        <w:t>220 021.78</w:t>
      </w:r>
      <w:r w:rsidRPr="00335A45">
        <w:rPr>
          <w:lang w:val="ru-RU"/>
        </w:rPr>
        <w:t xml:space="preserve"> рублей.  </w:t>
      </w:r>
    </w:p>
    <w:p w:rsidR="00D24E2A" w:rsidRPr="00335A45" w:rsidRDefault="00D24E2A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24E2A" w:rsidRPr="00335A45">
        <w:trPr>
          <w:trHeight w:val="206"/>
          <w:jc w:val="center"/>
        </w:trPr>
        <w:tc>
          <w:tcPr>
            <w:tcW w:w="7338" w:type="dxa"/>
          </w:tcPr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24E2A" w:rsidRPr="00335A45">
        <w:trPr>
          <w:trHeight w:val="206"/>
          <w:jc w:val="center"/>
        </w:trPr>
        <w:tc>
          <w:tcPr>
            <w:tcW w:w="7338" w:type="dxa"/>
          </w:tcPr>
          <w:p w:rsidR="00D24E2A" w:rsidRPr="00335A45" w:rsidRDefault="00D24E2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24E2A" w:rsidRPr="00335A45" w:rsidRDefault="00D24E2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D24E2A" w:rsidRPr="00335A45" w:rsidRDefault="00D24E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24E2A" w:rsidRPr="00335A45">
        <w:trPr>
          <w:trHeight w:val="206"/>
          <w:jc w:val="center"/>
        </w:trPr>
        <w:tc>
          <w:tcPr>
            <w:tcW w:w="7338" w:type="dxa"/>
          </w:tcPr>
          <w:p w:rsidR="00D24E2A" w:rsidRPr="00335A45" w:rsidRDefault="00D24E2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D24E2A" w:rsidRPr="00335A45" w:rsidRDefault="00D24E2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24E2A" w:rsidRPr="00335A45" w:rsidRDefault="00D24E2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D24E2A" w:rsidRPr="00335A45" w:rsidRDefault="00D24E2A" w:rsidP="006465AE">
      <w:pPr>
        <w:jc w:val="both"/>
        <w:rPr>
          <w:lang w:val="ru-RU" w:eastAsia="ru-RU"/>
        </w:rPr>
      </w:pPr>
    </w:p>
    <w:sectPr w:rsidR="00D24E2A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E2A" w:rsidRDefault="00D24E2A">
      <w:r>
        <w:separator/>
      </w:r>
    </w:p>
  </w:endnote>
  <w:endnote w:type="continuationSeparator" w:id="1">
    <w:p w:rsidR="00D24E2A" w:rsidRDefault="00D24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E2A" w:rsidRDefault="00D24E2A">
      <w:r>
        <w:separator/>
      </w:r>
    </w:p>
  </w:footnote>
  <w:footnote w:type="continuationSeparator" w:id="1">
    <w:p w:rsidR="00D24E2A" w:rsidRDefault="00D24E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E2A" w:rsidRDefault="00D24E2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24E2A" w:rsidRDefault="00D24E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C761A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0161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85B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23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523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5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23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236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3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3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3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3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3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5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3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23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23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95236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23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236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5236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523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36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236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23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523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523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523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23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23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23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23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7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5</Pages>
  <Words>1646</Words>
  <Characters>9383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2020-06-09T12:58:00Z</cp:lastPrinted>
  <dcterms:created xsi:type="dcterms:W3CDTF">2020-06-09T13:15:00Z</dcterms:created>
  <dcterms:modified xsi:type="dcterms:W3CDTF">2020-06-09T13:30:00Z</dcterms:modified>
</cp:coreProperties>
</file>