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B72" w:rsidRPr="00335A45" w:rsidRDefault="00775B7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152</w:t>
      </w:r>
    </w:p>
    <w:p w:rsidR="00775B72" w:rsidRPr="00335A45" w:rsidRDefault="00775B7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775B72" w:rsidRPr="00335A45" w:rsidRDefault="00775B72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775B72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75B72" w:rsidRPr="00335A45" w:rsidRDefault="00775B72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75B72" w:rsidRPr="00335A45" w:rsidRDefault="00775B72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775B72" w:rsidRDefault="00775B72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775B72" w:rsidRPr="0077375B" w:rsidRDefault="00775B72" w:rsidP="0013491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134911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134911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775B72" w:rsidRPr="0077375B" w:rsidRDefault="00775B72" w:rsidP="0013491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2D1243">
        <w:rPr>
          <w:lang w:val="ru-RU"/>
        </w:rPr>
        <w:t>Цефтриаксон</w:t>
      </w:r>
      <w:r w:rsidRPr="0077375B">
        <w:rPr>
          <w:lang w:val="ru-RU"/>
        </w:rPr>
        <w:t xml:space="preserve">».  </w:t>
      </w:r>
    </w:p>
    <w:p w:rsidR="00775B72" w:rsidRPr="002D1243" w:rsidRDefault="00775B72" w:rsidP="00134911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2D1243">
        <w:rPr>
          <w:color w:val="000000"/>
          <w:lang w:val="ru-RU"/>
        </w:rPr>
        <w:t>203234901331923490100101490012120000</w:t>
      </w:r>
    </w:p>
    <w:p w:rsidR="00775B72" w:rsidRPr="0077375B" w:rsidRDefault="00775B72" w:rsidP="00134911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499986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(четыреста </w:t>
      </w:r>
      <w:r>
        <w:rPr>
          <w:lang w:val="ru-RU"/>
        </w:rPr>
        <w:t>девяносто 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девятьсот восемьдесят шесть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00 </w:t>
      </w:r>
      <w:r w:rsidRPr="0077375B">
        <w:rPr>
          <w:lang w:val="ru-RU"/>
        </w:rPr>
        <w:t>копеек).</w:t>
      </w:r>
    </w:p>
    <w:p w:rsidR="00775B72" w:rsidRPr="0077375B" w:rsidRDefault="00775B72" w:rsidP="0013491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42551C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77375B">
        <w:rPr>
          <w:lang w:val="ru-RU"/>
        </w:rPr>
        <w:t>.</w:t>
      </w:r>
    </w:p>
    <w:p w:rsidR="00775B72" w:rsidRPr="00C652DA" w:rsidRDefault="00775B72" w:rsidP="0013491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C652DA">
        <w:rPr>
          <w:lang w:val="ru-RU"/>
        </w:rPr>
        <w:t>Поставщик производит первую поставку медицинской продукции в количестве 1/3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30 сентября 2020 г.</w:t>
      </w:r>
    </w:p>
    <w:p w:rsidR="00775B72" w:rsidRPr="0077375B" w:rsidRDefault="00775B72" w:rsidP="0013491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Внебюджетные фонды (ОМС).</w:t>
      </w:r>
    </w:p>
    <w:p w:rsidR="00775B72" w:rsidRPr="0077375B" w:rsidRDefault="00775B72" w:rsidP="0013491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775B72" w:rsidRPr="0077375B" w:rsidRDefault="00775B72" w:rsidP="00134911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775B72" w:rsidRPr="0077375B" w:rsidRDefault="00775B72" w:rsidP="0013491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C652DA">
        <w:rPr>
          <w:color w:val="000000"/>
          <w:sz w:val="24"/>
          <w:szCs w:val="24"/>
        </w:rPr>
        <w:t>28.05.2020 11:25</w:t>
      </w:r>
      <w:r w:rsidRPr="0077375B">
        <w:rPr>
          <w:sz w:val="24"/>
          <w:szCs w:val="24"/>
        </w:rPr>
        <w:t xml:space="preserve"> (московское время).</w:t>
      </w:r>
    </w:p>
    <w:p w:rsidR="00775B72" w:rsidRPr="0077375B" w:rsidRDefault="00775B72" w:rsidP="0013491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775B72" w:rsidRDefault="00775B72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775B72" w:rsidRPr="00335A45">
        <w:trPr>
          <w:jc w:val="center"/>
        </w:trPr>
        <w:tc>
          <w:tcPr>
            <w:tcW w:w="9828" w:type="dxa"/>
            <w:gridSpan w:val="5"/>
          </w:tcPr>
          <w:p w:rsidR="00775B72" w:rsidRPr="00335A45" w:rsidRDefault="00775B7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775B72" w:rsidRPr="00FB4C2E">
        <w:trPr>
          <w:jc w:val="center"/>
        </w:trPr>
        <w:tc>
          <w:tcPr>
            <w:tcW w:w="2820" w:type="dxa"/>
          </w:tcPr>
          <w:p w:rsidR="00775B72" w:rsidRPr="00335A45" w:rsidRDefault="00775B7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775B72" w:rsidRPr="00335A45" w:rsidRDefault="00775B7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775B72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775B72" w:rsidRPr="00335A45" w:rsidRDefault="00775B72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775B72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775B72" w:rsidRPr="00335A45" w:rsidRDefault="00775B72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775B72" w:rsidRPr="00335A45" w:rsidRDefault="00775B7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775B72" w:rsidRPr="00335A45">
        <w:trPr>
          <w:jc w:val="center"/>
        </w:trPr>
        <w:tc>
          <w:tcPr>
            <w:tcW w:w="9828" w:type="dxa"/>
            <w:gridSpan w:val="5"/>
          </w:tcPr>
          <w:p w:rsidR="00775B72" w:rsidRPr="00335A45" w:rsidRDefault="00775B72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775B72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775B72" w:rsidRPr="00335A45" w:rsidRDefault="00775B7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775B72" w:rsidRPr="00335A45" w:rsidRDefault="00775B7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775B72" w:rsidRPr="00335A45" w:rsidRDefault="00775B7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775B72" w:rsidRPr="00335A45" w:rsidRDefault="00775B72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775B72" w:rsidRPr="00335A45" w:rsidRDefault="00775B7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775B72" w:rsidRPr="00335A45" w:rsidRDefault="00775B7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775B72" w:rsidRPr="00335A45" w:rsidRDefault="00775B72" w:rsidP="00A841CC">
            <w:pPr>
              <w:ind w:right="-80"/>
              <w:jc w:val="both"/>
              <w:rPr>
                <w:lang w:val="ru-RU"/>
              </w:rPr>
            </w:pPr>
          </w:p>
          <w:p w:rsidR="00775B72" w:rsidRPr="00335A45" w:rsidRDefault="00775B7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775B72" w:rsidRPr="00335A45" w:rsidRDefault="00775B7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775B72" w:rsidRPr="00335A45" w:rsidRDefault="00775B7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10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775B72" w:rsidRPr="00335A45" w:rsidRDefault="00775B72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775B7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335A45" w:rsidRDefault="00775B7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335A45" w:rsidRDefault="00775B7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335A45" w:rsidRDefault="00775B7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335A45" w:rsidRDefault="00775B7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335A45" w:rsidRDefault="00775B7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775B7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335A45" w:rsidRDefault="00775B72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134911" w:rsidRDefault="00775B72" w:rsidP="0013491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457 487.19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335A45" w:rsidRDefault="00775B72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7879DF" w:rsidRDefault="00775B72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10.06.2020 12:13:24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957C4E" w:rsidRDefault="00775B72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EA-49971</w:t>
            </w:r>
          </w:p>
        </w:tc>
      </w:tr>
      <w:tr w:rsidR="00775B7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335A45" w:rsidRDefault="00775B72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957C4E" w:rsidRDefault="00775B72" w:rsidP="00957C4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459 987.12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335A45" w:rsidRDefault="00775B72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7879DF" w:rsidRDefault="00775B72" w:rsidP="008429B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10.06.2020 12:11:43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957C4E" w:rsidRDefault="00775B72" w:rsidP="008429B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EA-49858</w:t>
            </w:r>
          </w:p>
        </w:tc>
      </w:tr>
      <w:tr w:rsidR="00775B7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335A45" w:rsidRDefault="00775B72" w:rsidP="00700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134911" w:rsidRDefault="00775B72" w:rsidP="0013491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492 486.21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335A45" w:rsidRDefault="00775B72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7879DF" w:rsidRDefault="00775B72" w:rsidP="00700BCA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10.06.2020 12:03:01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75B72" w:rsidRPr="00957C4E" w:rsidRDefault="00775B72" w:rsidP="00700BCA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EA-49974</w:t>
            </w:r>
          </w:p>
        </w:tc>
      </w:tr>
    </w:tbl>
    <w:p w:rsidR="00775B72" w:rsidRPr="00335A45" w:rsidRDefault="00775B72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775B72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75B72" w:rsidRPr="00335A45" w:rsidRDefault="00775B7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775B72" w:rsidRPr="00335A45" w:rsidRDefault="00775B7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75B72" w:rsidRPr="00335A45" w:rsidRDefault="00775B7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775B72" w:rsidRPr="00335A45" w:rsidRDefault="00775B7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5B72" w:rsidRPr="00335A45" w:rsidRDefault="00775B7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775B72" w:rsidRPr="003D0DE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75B72" w:rsidRPr="00134911" w:rsidRDefault="00775B72" w:rsidP="0091379E">
            <w:pPr>
              <w:jc w:val="center"/>
              <w:rPr>
                <w:lang w:val="ru-RU"/>
              </w:rPr>
            </w:pPr>
            <w:r w:rsidRPr="00134911">
              <w:rPr>
                <w:color w:val="000000"/>
                <w:shd w:val="clear" w:color="auto" w:fill="F9F9F9"/>
              </w:rPr>
              <w:t>EA-49971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75B72" w:rsidRPr="00957C4E" w:rsidRDefault="00775B72" w:rsidP="00FE5198">
            <w:pPr>
              <w:jc w:val="center"/>
            </w:pPr>
            <w:r w:rsidRPr="003E1244">
              <w:rPr>
                <w:rFonts w:ascii="Roboto" w:hAnsi="Roboto" w:cs="Roboto"/>
                <w:color w:val="000000"/>
                <w:shd w:val="clear" w:color="auto" w:fill="FFFFFF"/>
              </w:rPr>
              <w:t>05.06.2020 10:51:27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ОБЩЕСТВО С ОГРАНИЧЕННОЙ ОТВЕТСТВЕННОСТЬЮ «КОМПАНИЯ «ОРГАНИКА»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ИНН6165196363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ОГРН1156196061251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КПП616501001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Место нахождения (жительства)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344064, ОБЛ РОСТОВСКАЯ, Г РОСТОВ-НА-ДОНУ, УЛ ВАВИЛОВА, ДОМ 59Д,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Почтовый адрес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344064, Ростовская область, г. Ростов-на-Дону, ул. Вавилова, д. 59д</w:t>
            </w:r>
          </w:p>
          <w:p w:rsidR="00775B72" w:rsidRPr="00134911" w:rsidRDefault="00775B72" w:rsidP="00134911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134911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Корнилова Светлана Викторовна</w:t>
            </w:r>
          </w:p>
          <w:p w:rsidR="00775B72" w:rsidRPr="00134911" w:rsidRDefault="00775B72" w:rsidP="0093521C">
            <w:pPr>
              <w:rPr>
                <w:lang w:val="ru-RU"/>
              </w:rPr>
            </w:pPr>
            <w:r>
              <w:t>Телефон 79185543162</w:t>
            </w:r>
          </w:p>
        </w:tc>
      </w:tr>
      <w:tr w:rsidR="00775B72" w:rsidRPr="00FB4C2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75B72" w:rsidRPr="00134911" w:rsidRDefault="00775B72" w:rsidP="0091379E">
            <w:pPr>
              <w:jc w:val="center"/>
              <w:rPr>
                <w:lang w:val="ru-RU"/>
              </w:rPr>
            </w:pPr>
            <w:r w:rsidRPr="00134911">
              <w:rPr>
                <w:color w:val="000000"/>
                <w:shd w:val="clear" w:color="auto" w:fill="FFFFFF"/>
              </w:rPr>
              <w:t>EA-49858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75B72" w:rsidRPr="00957C4E" w:rsidRDefault="00775B72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3E1244">
              <w:rPr>
                <w:rFonts w:ascii="Roboto" w:hAnsi="Roboto" w:cs="Roboto"/>
                <w:color w:val="000000"/>
                <w:shd w:val="clear" w:color="auto" w:fill="F9F9F9"/>
              </w:rPr>
              <w:t>04.06.2020 15:06:43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ОБЩЕСТВО С ОГРАНИЧЕННОЙ ОТВЕТСТВЕННОСТЬЮ "ФАРМСЕРВИС"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ИНН2312178145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ОГРН1112312000393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КПП231201001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Место нахождения (жительства)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350018, КРАЙ КРАСНОДАРСКИЙ, Г КРАСНОДАР, УЛ СОРМОВСКАЯ, ДОМ 7, ЛИТЕР Г, ОФИС 139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Почтовый адрес</w:t>
            </w:r>
          </w:p>
          <w:p w:rsidR="00775B72" w:rsidRPr="00134911" w:rsidRDefault="00775B72" w:rsidP="00134911">
            <w:pPr>
              <w:rPr>
                <w:lang w:val="ru-RU"/>
              </w:rPr>
            </w:pPr>
            <w:r w:rsidRPr="00134911">
              <w:rPr>
                <w:lang w:val="ru-RU"/>
              </w:rPr>
              <w:t>350020, Россия, Краснодарский край, г. Краснодар, ул. Коммунаров, д. 276 Литер Б</w:t>
            </w:r>
          </w:p>
          <w:p w:rsidR="00775B72" w:rsidRPr="00134911" w:rsidRDefault="00775B72" w:rsidP="00134911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134911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775B72" w:rsidRDefault="00775B72" w:rsidP="00134911">
            <w:r>
              <w:t>Паренькова Ирина Борисовна</w:t>
            </w:r>
          </w:p>
          <w:p w:rsidR="00775B72" w:rsidRPr="00134911" w:rsidRDefault="00775B72" w:rsidP="00762AC4">
            <w:pPr>
              <w:rPr>
                <w:lang w:val="ru-RU"/>
              </w:rPr>
            </w:pPr>
            <w:r>
              <w:t>Телефон 88002500001</w:t>
            </w:r>
          </w:p>
        </w:tc>
      </w:tr>
      <w:tr w:rsidR="00775B72" w:rsidRPr="00FB4C2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75B72" w:rsidRPr="00134911" w:rsidRDefault="00775B72" w:rsidP="0091379E">
            <w:pPr>
              <w:jc w:val="center"/>
              <w:rPr>
                <w:lang w:val="ru-RU"/>
              </w:rPr>
            </w:pPr>
            <w:r w:rsidRPr="00134911">
              <w:rPr>
                <w:color w:val="000000"/>
                <w:shd w:val="clear" w:color="auto" w:fill="F9F9F9"/>
              </w:rPr>
              <w:t>EA-49974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75B72" w:rsidRPr="00957C4E" w:rsidRDefault="00775B72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3E1244">
              <w:rPr>
                <w:rFonts w:ascii="Roboto" w:hAnsi="Roboto" w:cs="Roboto"/>
                <w:color w:val="000000"/>
                <w:shd w:val="clear" w:color="auto" w:fill="FFFFFF"/>
              </w:rPr>
              <w:t>05.06.2020 11:10:19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5B72" w:rsidRPr="006549AF" w:rsidRDefault="00775B72" w:rsidP="006549AF">
            <w:pPr>
              <w:rPr>
                <w:lang w:val="ru-RU"/>
              </w:rPr>
            </w:pPr>
            <w:r w:rsidRPr="006549AF">
              <w:rPr>
                <w:lang w:val="ru-RU"/>
              </w:rPr>
              <w:t>АКЦИОНЕРНОЕ ОБЩЕСТВО "Р-ФАРМ"</w:t>
            </w:r>
          </w:p>
          <w:p w:rsidR="00775B72" w:rsidRPr="006549AF" w:rsidRDefault="00775B72" w:rsidP="006549AF">
            <w:pPr>
              <w:rPr>
                <w:lang w:val="ru-RU"/>
              </w:rPr>
            </w:pPr>
            <w:r w:rsidRPr="006549AF">
              <w:rPr>
                <w:lang w:val="ru-RU"/>
              </w:rPr>
              <w:t>ИНН7726311464</w:t>
            </w:r>
          </w:p>
          <w:p w:rsidR="00775B72" w:rsidRPr="006549AF" w:rsidRDefault="00775B72" w:rsidP="006549AF">
            <w:pPr>
              <w:rPr>
                <w:lang w:val="ru-RU"/>
              </w:rPr>
            </w:pPr>
            <w:r w:rsidRPr="006549AF">
              <w:rPr>
                <w:lang w:val="ru-RU"/>
              </w:rPr>
              <w:t>ОГРН1027739700020</w:t>
            </w:r>
          </w:p>
          <w:p w:rsidR="00775B72" w:rsidRPr="006549AF" w:rsidRDefault="00775B72" w:rsidP="006549AF">
            <w:pPr>
              <w:rPr>
                <w:lang w:val="ru-RU"/>
              </w:rPr>
            </w:pPr>
            <w:r w:rsidRPr="006549AF">
              <w:rPr>
                <w:lang w:val="ru-RU"/>
              </w:rPr>
              <w:t>КПП773401001</w:t>
            </w:r>
          </w:p>
          <w:p w:rsidR="00775B72" w:rsidRPr="006549AF" w:rsidRDefault="00775B72" w:rsidP="006549AF">
            <w:pPr>
              <w:rPr>
                <w:lang w:val="ru-RU"/>
              </w:rPr>
            </w:pPr>
            <w:r w:rsidRPr="006549AF">
              <w:rPr>
                <w:lang w:val="ru-RU"/>
              </w:rPr>
              <w:t>Место нахождения (жительства)</w:t>
            </w:r>
          </w:p>
          <w:p w:rsidR="00775B72" w:rsidRPr="006549AF" w:rsidRDefault="00775B72" w:rsidP="006549AF">
            <w:pPr>
              <w:rPr>
                <w:lang w:val="ru-RU"/>
              </w:rPr>
            </w:pPr>
            <w:r w:rsidRPr="006549AF">
              <w:rPr>
                <w:lang w:val="ru-RU"/>
              </w:rPr>
              <w:t>123154, Г МОСКВА, УЛ БЕРЗАРИНА, ДОМ 19, КОРПУС 1,</w:t>
            </w:r>
          </w:p>
          <w:p w:rsidR="00775B72" w:rsidRPr="006549AF" w:rsidRDefault="00775B72" w:rsidP="006549AF">
            <w:pPr>
              <w:rPr>
                <w:lang w:val="ru-RU"/>
              </w:rPr>
            </w:pPr>
            <w:r w:rsidRPr="006549AF">
              <w:rPr>
                <w:lang w:val="ru-RU"/>
              </w:rPr>
              <w:t>Почтовый адрес</w:t>
            </w:r>
          </w:p>
          <w:p w:rsidR="00775B72" w:rsidRPr="006549AF" w:rsidRDefault="00775B72" w:rsidP="006549AF">
            <w:pPr>
              <w:rPr>
                <w:lang w:val="ru-RU"/>
              </w:rPr>
            </w:pPr>
            <w:r w:rsidRPr="006549AF">
              <w:rPr>
                <w:lang w:val="ru-RU"/>
              </w:rPr>
              <w:t>123154, Г МОСКВА, УЛ БЕРЗАРИНА, ДОМ 19, КОРПУС 1</w:t>
            </w:r>
          </w:p>
          <w:p w:rsidR="00775B72" w:rsidRPr="006549AF" w:rsidRDefault="00775B72" w:rsidP="006549AF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6549AF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775B72" w:rsidRPr="006549AF" w:rsidRDefault="00775B72" w:rsidP="006549AF">
            <w:pPr>
              <w:rPr>
                <w:lang w:val="ru-RU"/>
              </w:rPr>
            </w:pPr>
            <w:r w:rsidRPr="006549AF">
              <w:rPr>
                <w:lang w:val="ru-RU"/>
              </w:rPr>
              <w:t>Игнатьев Василий Геннадьевич</w:t>
            </w:r>
          </w:p>
          <w:p w:rsidR="00775B72" w:rsidRPr="006549AF" w:rsidRDefault="00775B72" w:rsidP="006549AF">
            <w:pPr>
              <w:rPr>
                <w:lang w:val="ru-RU"/>
              </w:rPr>
            </w:pPr>
            <w:r w:rsidRPr="006549AF">
              <w:rPr>
                <w:lang w:val="ru-RU"/>
              </w:rPr>
              <w:t>Телефон 74959567937</w:t>
            </w:r>
          </w:p>
          <w:p w:rsidR="00775B72" w:rsidRPr="00762AC4" w:rsidRDefault="00775B72" w:rsidP="008404A2">
            <w:pPr>
              <w:rPr>
                <w:lang w:val="ru-RU"/>
              </w:rPr>
            </w:pPr>
          </w:p>
        </w:tc>
      </w:tr>
    </w:tbl>
    <w:p w:rsidR="00775B72" w:rsidRPr="00335A45" w:rsidRDefault="00775B72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775B72" w:rsidRPr="00335A45" w:rsidRDefault="00775B72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134911">
        <w:rPr>
          <w:color w:val="000000"/>
          <w:shd w:val="clear" w:color="auto" w:fill="F9F9F9"/>
        </w:rPr>
        <w:t>EA</w:t>
      </w:r>
      <w:r w:rsidRPr="006549AF">
        <w:rPr>
          <w:color w:val="000000"/>
          <w:shd w:val="clear" w:color="auto" w:fill="F9F9F9"/>
          <w:lang w:val="ru-RU"/>
        </w:rPr>
        <w:t>-49971</w:t>
      </w:r>
      <w:r w:rsidRPr="00335A45">
        <w:rPr>
          <w:lang w:val="ru-RU"/>
        </w:rPr>
        <w:t xml:space="preserve">- </w:t>
      </w:r>
      <w:r w:rsidRPr="00134911">
        <w:rPr>
          <w:lang w:val="ru-RU"/>
        </w:rPr>
        <w:t>ОБЩЕСТВО С ОГРАНИЧЕННОЙ ОТВЕТСТВЕННОСТЬЮ «КОМПАНИЯ «ОРГАНИКА»</w:t>
      </w:r>
      <w:r w:rsidRPr="00335A45">
        <w:rPr>
          <w:lang w:val="ru-RU"/>
        </w:rPr>
        <w:t xml:space="preserve">, № </w:t>
      </w:r>
      <w:r w:rsidRPr="00134911">
        <w:rPr>
          <w:color w:val="000000"/>
          <w:shd w:val="clear" w:color="auto" w:fill="FFFFFF"/>
        </w:rPr>
        <w:t>EA</w:t>
      </w:r>
      <w:r w:rsidRPr="006549AF">
        <w:rPr>
          <w:color w:val="000000"/>
          <w:shd w:val="clear" w:color="auto" w:fill="FFFFFF"/>
          <w:lang w:val="ru-RU"/>
        </w:rPr>
        <w:t>-49858</w:t>
      </w:r>
      <w:r w:rsidRPr="00335A45">
        <w:rPr>
          <w:lang w:val="ru-RU"/>
        </w:rPr>
        <w:t xml:space="preserve">- </w:t>
      </w:r>
      <w:r w:rsidRPr="00134911">
        <w:rPr>
          <w:lang w:val="ru-RU"/>
        </w:rPr>
        <w:t>ОБЩЕСТВО С ОГРАНИЧЕННОЙ ОТВЕТСТВЕННОСТЬЮ "ФАРМСЕРВИС"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134911">
        <w:rPr>
          <w:color w:val="000000"/>
          <w:shd w:val="clear" w:color="auto" w:fill="F9F9F9"/>
        </w:rPr>
        <w:t>EA</w:t>
      </w:r>
      <w:r w:rsidRPr="006549AF">
        <w:rPr>
          <w:color w:val="000000"/>
          <w:shd w:val="clear" w:color="auto" w:fill="F9F9F9"/>
          <w:lang w:val="ru-RU"/>
        </w:rPr>
        <w:t>-49974</w:t>
      </w:r>
      <w:r w:rsidRPr="00335A45">
        <w:rPr>
          <w:lang w:val="ru-RU"/>
        </w:rPr>
        <w:t xml:space="preserve">- </w:t>
      </w:r>
      <w:r w:rsidRPr="006549AF">
        <w:rPr>
          <w:lang w:val="ru-RU"/>
        </w:rPr>
        <w:t>АКЦИОНЕРНОЕ ОБЩЕСТВО "Р-ФАРМ"</w:t>
      </w:r>
      <w:r>
        <w:rPr>
          <w:lang w:val="ru-RU"/>
        </w:rPr>
        <w:t>.</w:t>
      </w:r>
    </w:p>
    <w:p w:rsidR="00775B72" w:rsidRPr="00335A45" w:rsidRDefault="00775B72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775B72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775B72" w:rsidRPr="00335A45" w:rsidRDefault="00775B72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775B72" w:rsidRPr="00335A45" w:rsidRDefault="00775B72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775B72" w:rsidRPr="00335A45">
        <w:trPr>
          <w:trHeight w:val="274"/>
        </w:trPr>
        <w:tc>
          <w:tcPr>
            <w:tcW w:w="2204" w:type="dxa"/>
            <w:vMerge/>
          </w:tcPr>
          <w:p w:rsidR="00775B72" w:rsidRPr="00335A45" w:rsidRDefault="00775B72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775B72" w:rsidRPr="00335A45" w:rsidRDefault="00775B72" w:rsidP="00AA4A97">
            <w:pPr>
              <w:jc w:val="center"/>
              <w:rPr>
                <w:lang w:val="ru-RU"/>
              </w:rPr>
            </w:pPr>
          </w:p>
          <w:p w:rsidR="00775B72" w:rsidRPr="00335A45" w:rsidRDefault="00775B72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775B72" w:rsidRPr="00335A45" w:rsidRDefault="00775B72" w:rsidP="00AA4A97">
            <w:pPr>
              <w:ind w:right="-21"/>
              <w:jc w:val="center"/>
              <w:rPr>
                <w:lang w:val="ru-RU"/>
              </w:rPr>
            </w:pPr>
          </w:p>
          <w:p w:rsidR="00775B72" w:rsidRPr="00335A45" w:rsidRDefault="00775B72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775B72" w:rsidRPr="00335A45" w:rsidRDefault="00775B72" w:rsidP="0056026D">
            <w:pPr>
              <w:jc w:val="center"/>
              <w:rPr>
                <w:lang w:val="ru-RU"/>
              </w:rPr>
            </w:pPr>
          </w:p>
          <w:p w:rsidR="00775B72" w:rsidRPr="00335A45" w:rsidRDefault="00775B72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775B72" w:rsidRPr="00335A45" w:rsidRDefault="00775B72" w:rsidP="00AA4A97">
            <w:pPr>
              <w:jc w:val="center"/>
              <w:rPr>
                <w:lang w:val="ru-RU"/>
              </w:rPr>
            </w:pPr>
          </w:p>
          <w:p w:rsidR="00775B72" w:rsidRPr="00335A45" w:rsidRDefault="00775B7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775B72" w:rsidRPr="00335A45" w:rsidRDefault="00775B72" w:rsidP="0056026D">
            <w:pPr>
              <w:jc w:val="center"/>
              <w:rPr>
                <w:lang w:val="ru-RU"/>
              </w:rPr>
            </w:pPr>
          </w:p>
          <w:p w:rsidR="00775B72" w:rsidRPr="00335A45" w:rsidRDefault="00775B7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775B72" w:rsidRPr="00FB4C2E">
        <w:trPr>
          <w:trHeight w:val="938"/>
        </w:trPr>
        <w:tc>
          <w:tcPr>
            <w:tcW w:w="2204" w:type="dxa"/>
            <w:vAlign w:val="center"/>
          </w:tcPr>
          <w:p w:rsidR="00775B72" w:rsidRPr="00335A45" w:rsidRDefault="00775B7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134911">
              <w:rPr>
                <w:color w:val="000000"/>
                <w:shd w:val="clear" w:color="auto" w:fill="F9F9F9"/>
              </w:rPr>
              <w:t>EA</w:t>
            </w:r>
            <w:r w:rsidRPr="006549AF">
              <w:rPr>
                <w:color w:val="000000"/>
                <w:shd w:val="clear" w:color="auto" w:fill="F9F9F9"/>
                <w:lang w:val="ru-RU"/>
              </w:rPr>
              <w:t>-49971</w:t>
            </w:r>
            <w:r w:rsidRPr="00335A45">
              <w:rPr>
                <w:lang w:val="ru-RU"/>
              </w:rPr>
              <w:t xml:space="preserve">- </w:t>
            </w:r>
            <w:r w:rsidRPr="00134911">
              <w:rPr>
                <w:lang w:val="ru-RU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1700" w:type="dxa"/>
          </w:tcPr>
          <w:p w:rsidR="00775B72" w:rsidRPr="00335A45" w:rsidRDefault="00775B7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75B72" w:rsidRPr="00335A45" w:rsidRDefault="00775B7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75B72" w:rsidRPr="00335A45" w:rsidRDefault="00775B7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75B72" w:rsidRPr="00335A45" w:rsidRDefault="00775B7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75B72" w:rsidRPr="00335A45" w:rsidRDefault="00775B7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75B72" w:rsidRPr="00FB4C2E">
        <w:trPr>
          <w:trHeight w:val="938"/>
        </w:trPr>
        <w:tc>
          <w:tcPr>
            <w:tcW w:w="2204" w:type="dxa"/>
            <w:vAlign w:val="center"/>
          </w:tcPr>
          <w:p w:rsidR="00775B72" w:rsidRPr="00335A45" w:rsidRDefault="00775B72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134911">
              <w:rPr>
                <w:color w:val="000000"/>
                <w:shd w:val="clear" w:color="auto" w:fill="FFFFFF"/>
              </w:rPr>
              <w:t>EA</w:t>
            </w:r>
            <w:r w:rsidRPr="006549AF">
              <w:rPr>
                <w:color w:val="000000"/>
                <w:shd w:val="clear" w:color="auto" w:fill="FFFFFF"/>
                <w:lang w:val="ru-RU"/>
              </w:rPr>
              <w:t>-49858</w:t>
            </w:r>
            <w:r w:rsidRPr="00335A45">
              <w:rPr>
                <w:lang w:val="ru-RU"/>
              </w:rPr>
              <w:t xml:space="preserve">- </w:t>
            </w:r>
            <w:r w:rsidRPr="00134911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775B72" w:rsidRPr="00335A45" w:rsidRDefault="00775B72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75B72" w:rsidRPr="00335A45" w:rsidRDefault="00775B72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75B72" w:rsidRPr="00335A45" w:rsidRDefault="00775B72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75B72" w:rsidRPr="00335A45" w:rsidRDefault="00775B72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75B72" w:rsidRPr="00335A45" w:rsidRDefault="00775B72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75B72" w:rsidRPr="00FB4C2E">
        <w:trPr>
          <w:trHeight w:val="938"/>
        </w:trPr>
        <w:tc>
          <w:tcPr>
            <w:tcW w:w="2204" w:type="dxa"/>
            <w:vAlign w:val="center"/>
          </w:tcPr>
          <w:p w:rsidR="00775B72" w:rsidRPr="00335A45" w:rsidRDefault="00775B72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134911">
              <w:rPr>
                <w:color w:val="000000"/>
                <w:shd w:val="clear" w:color="auto" w:fill="F9F9F9"/>
              </w:rPr>
              <w:t>EA</w:t>
            </w:r>
            <w:r w:rsidRPr="006549AF">
              <w:rPr>
                <w:color w:val="000000"/>
                <w:shd w:val="clear" w:color="auto" w:fill="F9F9F9"/>
                <w:lang w:val="ru-RU"/>
              </w:rPr>
              <w:t>-49974</w:t>
            </w:r>
            <w:r w:rsidRPr="00335A45">
              <w:rPr>
                <w:lang w:val="ru-RU"/>
              </w:rPr>
              <w:t xml:space="preserve">- </w:t>
            </w:r>
            <w:r w:rsidRPr="006549AF">
              <w:rPr>
                <w:lang w:val="ru-RU"/>
              </w:rPr>
              <w:t>АКЦИОНЕРНОЕ ОБЩЕСТВО "Р-ФАРМ"</w:t>
            </w:r>
          </w:p>
        </w:tc>
        <w:tc>
          <w:tcPr>
            <w:tcW w:w="1700" w:type="dxa"/>
          </w:tcPr>
          <w:p w:rsidR="00775B72" w:rsidRPr="00335A45" w:rsidRDefault="00775B72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75B72" w:rsidRPr="00335A45" w:rsidRDefault="00775B72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75B72" w:rsidRPr="00335A45" w:rsidRDefault="00775B72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75B72" w:rsidRPr="00335A45" w:rsidRDefault="00775B72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75B72" w:rsidRPr="00335A45" w:rsidRDefault="00775B72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775B72" w:rsidRPr="00335A45" w:rsidRDefault="00775B72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D1243">
        <w:rPr>
          <w:lang w:val="ru-RU"/>
        </w:rPr>
        <w:t>Цефтриаксон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134911">
        <w:rPr>
          <w:lang w:val="ru-RU"/>
        </w:rPr>
        <w:t>ОБЩЕСТВО С ОГРАНИЧЕННОЙ ОТВЕТСТВЕННОСТЬЮ «КОМПАНИЯ «ОРГАНИКА»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6549AF">
        <w:rPr>
          <w:color w:val="000000"/>
          <w:lang w:val="ru-RU"/>
        </w:rPr>
        <w:t>457 487.19</w:t>
      </w:r>
      <w:r w:rsidRPr="00335A45">
        <w:rPr>
          <w:lang w:val="ru-RU"/>
        </w:rPr>
        <w:t xml:space="preserve"> рублей.  </w:t>
      </w:r>
    </w:p>
    <w:p w:rsidR="00775B72" w:rsidRPr="00335A45" w:rsidRDefault="00775B72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775B72" w:rsidRPr="00335A45">
        <w:trPr>
          <w:trHeight w:val="206"/>
          <w:jc w:val="center"/>
        </w:trPr>
        <w:tc>
          <w:tcPr>
            <w:tcW w:w="7338" w:type="dxa"/>
          </w:tcPr>
          <w:p w:rsidR="00775B72" w:rsidRPr="00335A45" w:rsidRDefault="00775B7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75B72" w:rsidRPr="00335A45" w:rsidRDefault="00775B7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775B72" w:rsidRPr="00335A45" w:rsidRDefault="00775B7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75B72" w:rsidRPr="00335A45" w:rsidRDefault="00775B7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775B72" w:rsidRPr="00335A45" w:rsidRDefault="00775B7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75B72" w:rsidRPr="00335A45">
        <w:trPr>
          <w:trHeight w:val="206"/>
          <w:jc w:val="center"/>
        </w:trPr>
        <w:tc>
          <w:tcPr>
            <w:tcW w:w="7338" w:type="dxa"/>
          </w:tcPr>
          <w:p w:rsidR="00775B72" w:rsidRPr="00335A45" w:rsidRDefault="00775B72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75B72" w:rsidRPr="00335A45" w:rsidRDefault="00775B72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775B72" w:rsidRPr="00335A45" w:rsidRDefault="00775B7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775B72" w:rsidRPr="00335A45" w:rsidRDefault="00775B7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75B72" w:rsidRPr="00335A45" w:rsidRDefault="00775B7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775B72" w:rsidRPr="00335A45" w:rsidRDefault="00775B7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75B72" w:rsidRPr="00335A45" w:rsidRDefault="00775B7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775B72" w:rsidRPr="00335A45" w:rsidRDefault="00775B7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75B72" w:rsidRPr="00335A45">
        <w:trPr>
          <w:trHeight w:val="206"/>
          <w:jc w:val="center"/>
        </w:trPr>
        <w:tc>
          <w:tcPr>
            <w:tcW w:w="7338" w:type="dxa"/>
          </w:tcPr>
          <w:p w:rsidR="00775B72" w:rsidRPr="00335A45" w:rsidRDefault="00775B7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775B72" w:rsidRPr="00335A45" w:rsidRDefault="00775B7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775B72" w:rsidRPr="00335A45" w:rsidRDefault="00775B7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775B72" w:rsidRPr="00335A45" w:rsidRDefault="00775B72" w:rsidP="006465AE">
      <w:pPr>
        <w:jc w:val="both"/>
        <w:rPr>
          <w:lang w:val="ru-RU" w:eastAsia="ru-RU"/>
        </w:rPr>
      </w:pPr>
    </w:p>
    <w:sectPr w:rsidR="00775B72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B72" w:rsidRDefault="00775B72">
      <w:r>
        <w:separator/>
      </w:r>
    </w:p>
  </w:endnote>
  <w:endnote w:type="continuationSeparator" w:id="1">
    <w:p w:rsidR="00775B72" w:rsidRDefault="00775B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B72" w:rsidRDefault="00775B72">
      <w:r>
        <w:separator/>
      </w:r>
    </w:p>
  </w:footnote>
  <w:footnote w:type="continuationSeparator" w:id="1">
    <w:p w:rsidR="00775B72" w:rsidRDefault="00775B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B72" w:rsidRDefault="00775B72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75B72" w:rsidRDefault="00775B7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441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944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4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441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9441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44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44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44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44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6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5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9944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6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6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99441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5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6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99441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44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4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5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994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44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5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5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9944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441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5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5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9944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5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6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9944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5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5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99441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5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5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9944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5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6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99441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5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6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9944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5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5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9944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44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65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6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9944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441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9441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944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44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44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44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44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44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4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4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4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44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44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944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8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41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441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9441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944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944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44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44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441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4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4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19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1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0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1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2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2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4</Pages>
  <Words>1323</Words>
  <Characters>7546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2020-06-10T13:39:00Z</cp:lastPrinted>
  <dcterms:created xsi:type="dcterms:W3CDTF">2020-06-10T13:25:00Z</dcterms:created>
  <dcterms:modified xsi:type="dcterms:W3CDTF">2020-06-10T13:39:00Z</dcterms:modified>
</cp:coreProperties>
</file>