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A41" w:rsidRPr="00335A45" w:rsidRDefault="00F27A4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153</w:t>
      </w:r>
    </w:p>
    <w:p w:rsidR="00F27A41" w:rsidRPr="00335A45" w:rsidRDefault="00F27A4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27A41" w:rsidRPr="00335A45" w:rsidRDefault="00F27A4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27A4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27A41" w:rsidRPr="00335A45" w:rsidRDefault="00F27A4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27A41" w:rsidRPr="00335A45" w:rsidRDefault="00F27A4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F27A41" w:rsidRDefault="00F27A4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27A41" w:rsidRPr="0077375B" w:rsidRDefault="00F27A41" w:rsidP="009742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9742B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9742B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F27A41" w:rsidRPr="0077375B" w:rsidRDefault="00F27A41" w:rsidP="009742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5A2280">
        <w:rPr>
          <w:lang w:val="ru-RU"/>
        </w:rPr>
        <w:t>Оказание услуги по проведению специальной оценки условий труда</w:t>
      </w:r>
      <w:r w:rsidRPr="0077375B">
        <w:rPr>
          <w:lang w:val="ru-RU"/>
        </w:rPr>
        <w:t xml:space="preserve">».  </w:t>
      </w:r>
    </w:p>
    <w:p w:rsidR="00F27A41" w:rsidRPr="005A2280" w:rsidRDefault="00F27A41" w:rsidP="009742B1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5A2280">
        <w:rPr>
          <w:color w:val="000000"/>
          <w:lang w:val="ru-RU"/>
        </w:rPr>
        <w:t>203234901331923490100101670017120244</w:t>
      </w:r>
    </w:p>
    <w:p w:rsidR="00F27A41" w:rsidRPr="0077375B" w:rsidRDefault="00F27A41" w:rsidP="009742B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247500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 xml:space="preserve">двести сорок семь </w:t>
      </w:r>
      <w:r w:rsidRPr="0077375B">
        <w:rPr>
          <w:lang w:val="ru-RU"/>
        </w:rPr>
        <w:t xml:space="preserve">тысяч </w:t>
      </w:r>
      <w:r>
        <w:rPr>
          <w:lang w:val="ru-RU"/>
        </w:rPr>
        <w:t>пятьсот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F27A41" w:rsidRPr="0046783C" w:rsidRDefault="00F27A41" w:rsidP="009742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E4B14">
        <w:rPr>
          <w:lang w:val="ru-RU"/>
        </w:rPr>
        <w:t>Оплата  Услуг осуществляется Заказчиком в следующем порядке:  оплата Услуг, оказанных Исполнителем по Контракту, осуществляется Заказчиком  по факту оказания</w:t>
      </w:r>
      <w:r>
        <w:rPr>
          <w:lang w:val="ru-RU"/>
        </w:rPr>
        <w:t xml:space="preserve"> </w:t>
      </w:r>
      <w:r w:rsidRPr="00FE4B14">
        <w:rPr>
          <w:lang w:val="ru-RU"/>
        </w:rPr>
        <w:t>Услуг  в течение 30 дней со дня подписания Сторонами акта</w:t>
      </w:r>
      <w:r>
        <w:rPr>
          <w:lang w:val="ru-RU"/>
        </w:rPr>
        <w:t xml:space="preserve"> </w:t>
      </w:r>
      <w:r w:rsidRPr="00FE4B14">
        <w:rPr>
          <w:lang w:val="ru-RU"/>
        </w:rPr>
        <w:t>сдачи-приемки оказанных Услуг, предусмотренного приложением № 3к Контракту, и представления Исполнителем счета на оплату Услуг.</w:t>
      </w:r>
      <w:r w:rsidRPr="0046783C">
        <w:rPr>
          <w:lang w:val="ru-RU"/>
        </w:rPr>
        <w:t>.</w:t>
      </w:r>
    </w:p>
    <w:p w:rsidR="00F27A41" w:rsidRPr="00080D8B" w:rsidRDefault="00F27A41" w:rsidP="009742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FE4B14">
        <w:rPr>
          <w:lang w:val="ru-RU"/>
        </w:rPr>
        <w:t>В течение 30 дней с даты подписания контракта</w:t>
      </w:r>
      <w:r w:rsidRPr="00080D8B">
        <w:rPr>
          <w:lang w:val="ru-RU"/>
        </w:rPr>
        <w:t>.</w:t>
      </w:r>
    </w:p>
    <w:p w:rsidR="00F27A41" w:rsidRPr="0077375B" w:rsidRDefault="00F27A41" w:rsidP="009742B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FE4B14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F27A41" w:rsidRPr="0077375B" w:rsidRDefault="00F27A41" w:rsidP="009742B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F27A41" w:rsidRPr="0077375B" w:rsidRDefault="00F27A41" w:rsidP="009742B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27A41" w:rsidRPr="0077375B" w:rsidRDefault="00F27A41" w:rsidP="009742B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E4B14">
        <w:rPr>
          <w:color w:val="000000"/>
          <w:sz w:val="24"/>
          <w:szCs w:val="24"/>
        </w:rPr>
        <w:t>28.05.2020 12:02</w:t>
      </w:r>
      <w:r w:rsidRPr="0077375B">
        <w:rPr>
          <w:sz w:val="24"/>
          <w:szCs w:val="24"/>
        </w:rPr>
        <w:t xml:space="preserve"> (московское время).</w:t>
      </w:r>
    </w:p>
    <w:p w:rsidR="00F27A41" w:rsidRDefault="00F27A41" w:rsidP="009742B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F27A41" w:rsidRDefault="00F27A4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27A41" w:rsidRPr="00335A45">
        <w:trPr>
          <w:jc w:val="center"/>
        </w:trPr>
        <w:tc>
          <w:tcPr>
            <w:tcW w:w="9828" w:type="dxa"/>
            <w:gridSpan w:val="5"/>
          </w:tcPr>
          <w:p w:rsidR="00F27A41" w:rsidRPr="00335A45" w:rsidRDefault="00F27A4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F27A41" w:rsidRPr="00793F63">
        <w:trPr>
          <w:jc w:val="center"/>
        </w:trPr>
        <w:tc>
          <w:tcPr>
            <w:tcW w:w="2820" w:type="dxa"/>
          </w:tcPr>
          <w:p w:rsidR="00F27A41" w:rsidRPr="00335A45" w:rsidRDefault="00F27A4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27A41" w:rsidRPr="00335A45" w:rsidRDefault="00F27A4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27A41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F27A41" w:rsidRPr="00335A45" w:rsidRDefault="00F27A41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F27A41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F27A41" w:rsidRPr="00335A45" w:rsidRDefault="00F27A4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27A41" w:rsidRPr="00335A45" w:rsidRDefault="00F27A4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F27A41" w:rsidRPr="00335A45">
        <w:trPr>
          <w:jc w:val="center"/>
        </w:trPr>
        <w:tc>
          <w:tcPr>
            <w:tcW w:w="9828" w:type="dxa"/>
            <w:gridSpan w:val="5"/>
          </w:tcPr>
          <w:p w:rsidR="00F27A41" w:rsidRPr="00335A45" w:rsidRDefault="00F27A41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F27A4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27A41" w:rsidRPr="00335A45" w:rsidRDefault="00F27A4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F27A41" w:rsidRPr="00335A45" w:rsidRDefault="00F27A4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F27A41" w:rsidRPr="00335A45" w:rsidRDefault="00F27A4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27A41" w:rsidRPr="00335A45" w:rsidRDefault="00F27A4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F27A41" w:rsidRPr="00335A45" w:rsidRDefault="00F27A4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F27A41" w:rsidRPr="00335A45" w:rsidRDefault="00F27A4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F27A41" w:rsidRPr="00335A45" w:rsidRDefault="00F27A41" w:rsidP="00A841CC">
            <w:pPr>
              <w:ind w:right="-80"/>
              <w:jc w:val="both"/>
              <w:rPr>
                <w:lang w:val="ru-RU"/>
              </w:rPr>
            </w:pPr>
          </w:p>
          <w:p w:rsidR="00F27A41" w:rsidRPr="00335A45" w:rsidRDefault="00F27A4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F27A41" w:rsidRPr="00335A45" w:rsidRDefault="00F27A4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F27A41" w:rsidRPr="00335A45" w:rsidRDefault="00F27A4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11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27A41" w:rsidRPr="00335A45" w:rsidRDefault="00F27A4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134911" w:rsidRDefault="00F27A41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33 412.50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7879DF" w:rsidRDefault="00F27A4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10.06.2020 11:27:50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57C4E" w:rsidRDefault="00F27A4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EA-50087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57C4E" w:rsidRDefault="00F27A41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34 650.00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7879DF" w:rsidRDefault="00F27A4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10.06.2020 11:22:29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57C4E" w:rsidRDefault="00F27A4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EA-49938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Default="00F27A41" w:rsidP="002B05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Default="00F27A41" w:rsidP="002B052D">
            <w:pPr>
              <w:ind w:right="134"/>
              <w:jc w:val="center"/>
              <w:rPr>
                <w:rFonts w:ascii="Roboto" w:hAnsi="Roboto" w:cs="Roboto"/>
                <w:color w:val="000000"/>
                <w:sz w:val="27"/>
                <w:szCs w:val="27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36 300.00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Default="00F27A41" w:rsidP="002B052D">
            <w:pPr>
              <w:ind w:right="134"/>
              <w:jc w:val="center"/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10.06.2020 11:21:16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Default="00F27A41" w:rsidP="002B052D">
            <w:pPr>
              <w:jc w:val="center"/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EA-50045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134911" w:rsidRDefault="00F27A41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43 725.00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7879DF" w:rsidRDefault="00F27A4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10.06.2020 11:08:47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57C4E" w:rsidRDefault="00F27A4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EA-50062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134911" w:rsidRDefault="00F27A41" w:rsidP="0013491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54 000.00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7879DF" w:rsidRDefault="00F27A41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10.06.2020 10:59:28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57C4E" w:rsidRDefault="00F27A41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EA-50089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8429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A2711" w:rsidRDefault="00F27A41" w:rsidP="009A271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69 300.00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7879DF" w:rsidRDefault="00F27A41" w:rsidP="008429B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10.06.2020 11:00:29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57C4E" w:rsidRDefault="00F27A41" w:rsidP="008429B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EA-49869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Default="00F27A41" w:rsidP="00700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A2711" w:rsidRDefault="00F27A41" w:rsidP="009A271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71 775.00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Default="00F27A41" w:rsidP="00700BCA">
            <w:pPr>
              <w:ind w:right="134"/>
              <w:jc w:val="center"/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10.06.2020 10:56:31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Default="00F27A41" w:rsidP="00700BCA">
            <w:pPr>
              <w:jc w:val="center"/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EA-49325</w:t>
            </w:r>
          </w:p>
        </w:tc>
      </w:tr>
      <w:tr w:rsidR="00F27A4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134911" w:rsidRDefault="00F27A41" w:rsidP="0013491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100 650.00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7879DF" w:rsidRDefault="00F27A41" w:rsidP="00700BCA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10.06.2020 11:06:08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7A41" w:rsidRPr="00957C4E" w:rsidRDefault="00F27A41" w:rsidP="00700BCA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EA-49944</w:t>
            </w:r>
          </w:p>
        </w:tc>
      </w:tr>
    </w:tbl>
    <w:p w:rsidR="00F27A41" w:rsidRPr="00335A45" w:rsidRDefault="00F27A4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27A4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27A41" w:rsidRPr="00335A45" w:rsidRDefault="00F27A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F27A41" w:rsidRPr="00335A45" w:rsidRDefault="00F27A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335A45" w:rsidRDefault="00F27A4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F27A41" w:rsidRPr="00335A45" w:rsidRDefault="00F27A4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335A45" w:rsidRDefault="00F27A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27A41" w:rsidRPr="00793F6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lang w:val="ru-RU"/>
              </w:rPr>
            </w:pPr>
            <w:r w:rsidRPr="009A2711">
              <w:rPr>
                <w:color w:val="000000"/>
                <w:shd w:val="clear" w:color="auto" w:fill="F9F9F9"/>
              </w:rPr>
              <w:t>EA-50087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2B052D">
            <w:pPr>
              <w:jc w:val="center"/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07.06.2020 22:43:21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ОБЩЕСТВО С ОГРАНИЧЕННОЙ ОТВЕТСТВЕННОСТЬЮ "ЮРКОН"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ИНН5612066367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ОГРН1085658012131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КПП561201001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Место нахождения (жительства)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460035, ОБЛ ОРЕНБУРГСКАЯ, Г ОРЕНБУРГ, УЛ НОВГОРОДСКАЯ, ДОМ 99,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Почтовый адрес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460035, г. Оренбург, ул. Новгородская/ Комсомольская, д.99/231</w:t>
            </w:r>
          </w:p>
          <w:p w:rsidR="00F27A41" w:rsidRPr="00494ABF" w:rsidRDefault="00F27A41" w:rsidP="00494ABF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494AB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27A41" w:rsidRPr="00134911" w:rsidRDefault="00F27A41" w:rsidP="002B052D">
            <w:pPr>
              <w:rPr>
                <w:lang w:val="ru-RU"/>
              </w:rPr>
            </w:pPr>
            <w:r w:rsidRPr="00494ABF">
              <w:rPr>
                <w:lang w:val="ru-RU"/>
              </w:rPr>
              <w:t>Телефон 73532672044</w:t>
            </w:r>
          </w:p>
        </w:tc>
      </w:tr>
      <w:tr w:rsidR="00F27A41" w:rsidRPr="00793F6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lang w:val="ru-RU"/>
              </w:rPr>
            </w:pPr>
            <w:r w:rsidRPr="009A2711">
              <w:rPr>
                <w:color w:val="000000"/>
                <w:shd w:val="clear" w:color="auto" w:fill="FFFFFF"/>
              </w:rPr>
              <w:t>EA-49938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2B052D">
            <w:pPr>
              <w:jc w:val="center"/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05.06.2020 08:46:32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ОБЩЕСТВО С ОГРАНИЧЕННОЙ ОТВЕТСТВЕННОСТЬЮ "ЦЕНТР БЕЗОПАСНОСТИ ТРУДА"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ИНН7017284843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ОГРН1117017008591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КПП701701001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Место нахождения (жительства)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634511, ОБЛ ТОМСКАЯ70, Г ТОМСК, С ТИМИРЯЗЕВСКОЕ, МКР СОЛНЕЧНЫЙ, ДОМ 9,</w:t>
            </w:r>
          </w:p>
          <w:p w:rsidR="00F27A41" w:rsidRPr="00494ABF" w:rsidRDefault="00F27A41" w:rsidP="00494ABF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494AB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Логашова Ольга Александровна</w:t>
            </w:r>
          </w:p>
          <w:p w:rsidR="00F27A41" w:rsidRPr="00134911" w:rsidRDefault="00F27A41" w:rsidP="002B052D">
            <w:pPr>
              <w:rPr>
                <w:lang w:val="ru-RU"/>
              </w:rPr>
            </w:pPr>
            <w:r w:rsidRPr="00494ABF">
              <w:rPr>
                <w:lang w:val="ru-RU"/>
              </w:rPr>
              <w:t>Телефон 79085597196</w:t>
            </w:r>
          </w:p>
        </w:tc>
      </w:tr>
      <w:tr w:rsidR="00F27A41" w:rsidRPr="00FB4C2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color w:val="000000"/>
                <w:shd w:val="clear" w:color="auto" w:fill="F9F9F9"/>
              </w:rPr>
            </w:pPr>
            <w:r w:rsidRPr="009A2711">
              <w:rPr>
                <w:color w:val="000000"/>
                <w:shd w:val="clear" w:color="auto" w:fill="F9F9F9"/>
              </w:rPr>
              <w:t>EA-50045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2B052D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05.06.2020 17:31:41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ОБЩЕСТВО С ОГРАНИЧЕННОЙ ОТВЕТСТВЕННОСТЬЮ "РАЦИО"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ИНН3525357197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ОГРН1153525030152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КПП352501001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Место нахождения (жительства)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160004, ОБЛ ВОЛОГОДСКАЯ35, Г ВОЛОГДА, УЛ ОКТЯБРЬСКАЯ, ДОМ 66, ОФИС 1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Почтовый адрес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Россия, 160004, г. Вологда, ул. Октябрьская, д. 66, оф. 1</w:t>
            </w:r>
          </w:p>
          <w:p w:rsidR="00F27A41" w:rsidRPr="00494ABF" w:rsidRDefault="00F27A41" w:rsidP="00494ABF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494AB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Селедкова Анастасия Владимировна</w:t>
            </w:r>
          </w:p>
          <w:p w:rsidR="00F27A41" w:rsidRPr="00494ABF" w:rsidRDefault="00F27A41" w:rsidP="002B052D">
            <w:pPr>
              <w:rPr>
                <w:lang w:val="ru-RU"/>
              </w:rPr>
            </w:pPr>
            <w:r>
              <w:t>Телефон 88172210017</w:t>
            </w:r>
          </w:p>
        </w:tc>
      </w:tr>
      <w:tr w:rsidR="00F27A41" w:rsidRPr="00AA04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lang w:val="ru-RU"/>
              </w:rPr>
            </w:pPr>
            <w:r w:rsidRPr="009A2711">
              <w:rPr>
                <w:color w:val="000000"/>
                <w:shd w:val="clear" w:color="auto" w:fill="FFFFFF"/>
              </w:rPr>
              <w:t>EA-50062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2B052D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06.06.2020 22:55:55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ОБЩЕСТВО С ОГРАНИЧЕННОЙ ОТВЕТСТВЕННОСТЬЮ "ЦЕНТР ЭКСПЕРТИЗЫ ТРУДА"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ИНН2311199390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ОГРН1152311015559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КПП231101001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Место нахождения (жительства)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350072, КРАЙ КРАСНОДАРСКИЙ, Г КРАСНОДАР, УЛ МОСКОВСКАЯ, ЗДАНИЕ 5,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Почтовый адрес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Россия, 350072, Краснодарский край, г. Краснодар, ул. Московская,5</w:t>
            </w:r>
          </w:p>
          <w:p w:rsidR="00F27A41" w:rsidRPr="00494ABF" w:rsidRDefault="00F27A41" w:rsidP="00494ABF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494ABF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27A41" w:rsidRPr="00494ABF" w:rsidRDefault="00F27A41" w:rsidP="00494ABF">
            <w:pPr>
              <w:rPr>
                <w:lang w:val="ru-RU"/>
              </w:rPr>
            </w:pPr>
            <w:r w:rsidRPr="00494ABF">
              <w:rPr>
                <w:lang w:val="ru-RU"/>
              </w:rPr>
              <w:t>Ищенко Евгений Олегович</w:t>
            </w:r>
          </w:p>
          <w:p w:rsidR="00F27A41" w:rsidRPr="00494ABF" w:rsidRDefault="00F27A41" w:rsidP="002B052D">
            <w:pPr>
              <w:rPr>
                <w:lang w:val="ru-RU"/>
              </w:rPr>
            </w:pPr>
            <w:r>
              <w:t>Телефон +79883535894</w:t>
            </w:r>
          </w:p>
        </w:tc>
      </w:tr>
      <w:tr w:rsidR="00F27A41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lang w:val="ru-RU"/>
              </w:rPr>
            </w:pPr>
            <w:r w:rsidRPr="009A2711">
              <w:rPr>
                <w:color w:val="000000"/>
                <w:shd w:val="clear" w:color="auto" w:fill="F9F9F9"/>
              </w:rPr>
              <w:t>EA-50089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FE5198">
            <w:pPr>
              <w:jc w:val="center"/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07.06.2020 23:01:40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ОБЩЕСТВО С ОГРАНИЧЕННОЙ ОТВЕТСТВЕННОСТЬЮ "ЭСГ "ОХРАНА ТРУДА"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ИНН7709909310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ОГРН1127746617965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КПП770901001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Место нахождения (жительства)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 xml:space="preserve">105005, Г МОСКВА, УЛ КАЗАКОВА, ДОМ 8, СТРОЕНИЕ 2, ПОМЕЩЕНИЕ </w:t>
            </w:r>
            <w:r>
              <w:t>II</w:t>
            </w:r>
            <w:r w:rsidRPr="00A42F3A">
              <w:rPr>
                <w:lang w:val="ru-RU"/>
              </w:rPr>
              <w:t xml:space="preserve"> КОМН 1В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Почтовый адрес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105082, РФ, г. Москва, Переведеновский пер., д. 13 стр. 4</w:t>
            </w:r>
          </w:p>
          <w:p w:rsidR="00F27A41" w:rsidRDefault="00F27A41" w:rsidP="00A42F3A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F27A41" w:rsidRPr="00A42F3A" w:rsidRDefault="00F27A41" w:rsidP="0093521C">
            <w:pPr>
              <w:rPr>
                <w:lang w:val="ru-RU"/>
              </w:rPr>
            </w:pPr>
            <w:r>
              <w:t>Телефон 84952291492</w:t>
            </w:r>
          </w:p>
        </w:tc>
      </w:tr>
      <w:tr w:rsidR="00F27A41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lang w:val="ru-RU"/>
              </w:rPr>
            </w:pPr>
            <w:r w:rsidRPr="009A2711">
              <w:rPr>
                <w:color w:val="000000"/>
                <w:shd w:val="clear" w:color="auto" w:fill="FFFFFF"/>
              </w:rPr>
              <w:t>EA-49869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FE5198">
            <w:pPr>
              <w:jc w:val="center"/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04.06.2020 15:41:00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ОБЩЕСТВО С ОГРАНИЧЕННОЙ ОТВЕТСТВЕННОСТЬЮ "АРМИКТ"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ИНН0816022143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ОГРН1120816015176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КПП081601001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Место нахождения (жительства)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358005, РЕСП КАЛМЫКИЯ08, Г ЭЛИСТА, УЛ ХОМУТНИКОВА, ДОМ 127, КОРПУС 2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Почтовый адрес</w:t>
            </w:r>
          </w:p>
          <w:p w:rsidR="00F27A41" w:rsidRDefault="00F27A41" w:rsidP="00A42F3A">
            <w:r w:rsidRPr="00A42F3A">
              <w:rPr>
                <w:lang w:val="ru-RU"/>
              </w:rPr>
              <w:t xml:space="preserve">г. Волгоград ул. </w:t>
            </w:r>
            <w:r>
              <w:t>Липецкая 8</w:t>
            </w:r>
          </w:p>
          <w:p w:rsidR="00F27A41" w:rsidRDefault="00F27A41" w:rsidP="00A42F3A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F27A41" w:rsidRPr="00A42F3A" w:rsidRDefault="00F27A41" w:rsidP="0093521C">
            <w:pPr>
              <w:rPr>
                <w:lang w:val="ru-RU"/>
              </w:rPr>
            </w:pPr>
            <w:r>
              <w:t>Телефон 79377405888</w:t>
            </w:r>
          </w:p>
        </w:tc>
      </w:tr>
      <w:tr w:rsidR="00F27A41" w:rsidRPr="00793F6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color w:val="000000"/>
                <w:shd w:val="clear" w:color="auto" w:fill="F9F9F9"/>
              </w:rPr>
            </w:pPr>
            <w:r w:rsidRPr="009A2711">
              <w:rPr>
                <w:color w:val="000000"/>
                <w:shd w:val="clear" w:color="auto" w:fill="F9F9F9"/>
              </w:rPr>
              <w:t>EA-49325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29.05.2020 12:10:07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ОБЩЕСТВО С ОГРАНИЧЕННОЙ ОТВЕТСТВЕННОСТЬЮ "КАРЬЕРА"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ИНН2310136750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ОГРН1092310000155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КПП231001001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Место нахождения (жительства)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350000, КРАЙ КРАСНОДАРСКИЙ, Г КРАСНОДАР, УЛ ИМ. ЛЕНИНА, 70,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Почтовый адрес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350000, г.Краснодар, ул.Ленина, 70</w:t>
            </w:r>
          </w:p>
          <w:p w:rsidR="00F27A41" w:rsidRPr="00A42F3A" w:rsidRDefault="00F27A41" w:rsidP="00A42F3A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A42F3A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Жихарев Сергей Геннадьевич</w:t>
            </w:r>
          </w:p>
          <w:p w:rsidR="00F27A41" w:rsidRPr="00134911" w:rsidRDefault="00F27A41" w:rsidP="00762AC4">
            <w:pPr>
              <w:rPr>
                <w:lang w:val="ru-RU"/>
              </w:rPr>
            </w:pPr>
            <w:r w:rsidRPr="00A42F3A">
              <w:rPr>
                <w:lang w:val="ru-RU"/>
              </w:rPr>
              <w:t>Телефон 8612626462</w:t>
            </w:r>
          </w:p>
        </w:tc>
      </w:tr>
      <w:tr w:rsidR="00F27A41" w:rsidRPr="00AA04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7A41" w:rsidRPr="009A2711" w:rsidRDefault="00F27A41" w:rsidP="002B052D">
            <w:pPr>
              <w:jc w:val="center"/>
              <w:rPr>
                <w:lang w:val="ru-RU"/>
              </w:rPr>
            </w:pPr>
            <w:r w:rsidRPr="009A2711">
              <w:rPr>
                <w:color w:val="000000"/>
                <w:shd w:val="clear" w:color="auto" w:fill="FFFFFF"/>
              </w:rPr>
              <w:t>EA-49944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7A41" w:rsidRPr="00957C4E" w:rsidRDefault="00F27A4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D60C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05.06.2020 08:59:53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ОБЩЕСТВО С ОГРАНИЧЕННОЙ ОТВЕТСТВЕННОСТЬЮ "СЛУЖБА АТТЕСТАЦИИ РАБОЧИХ МЕСТ"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ИНН5404516054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ОГРН1145476083290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КПП540601001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Место нахождения (жительства)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630005, ОБЛ НОВОСИБИРСКАЯ, Г НОВОСИБИРСК, УЛ НЕКРАСОВА, ДОМ 63/1, ЭТАЖ 2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Почтовый адрес</w:t>
            </w:r>
          </w:p>
          <w:p w:rsidR="00F27A41" w:rsidRPr="00A42F3A" w:rsidRDefault="00F27A41" w:rsidP="00A42F3A">
            <w:pPr>
              <w:rPr>
                <w:lang w:val="ru-RU"/>
              </w:rPr>
            </w:pPr>
            <w:r w:rsidRPr="00A42F3A">
              <w:rPr>
                <w:lang w:val="ru-RU"/>
              </w:rPr>
              <w:t>630055, Новосибирская, Новосибирск, Некрасова,63/1, этаж 2</w:t>
            </w:r>
          </w:p>
          <w:p w:rsidR="00F27A41" w:rsidRDefault="00F27A41" w:rsidP="00A42F3A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F27A41" w:rsidRPr="00A42F3A" w:rsidRDefault="00F27A41" w:rsidP="008404A2">
            <w:pPr>
              <w:rPr>
                <w:lang w:val="ru-RU"/>
              </w:rPr>
            </w:pPr>
            <w:r>
              <w:t>Телефон 83832868400</w:t>
            </w:r>
          </w:p>
        </w:tc>
      </w:tr>
    </w:tbl>
    <w:p w:rsidR="00F27A41" w:rsidRPr="00335A45" w:rsidRDefault="00F27A4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27A41" w:rsidRPr="00335A45" w:rsidRDefault="00F27A41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9A2711">
        <w:rPr>
          <w:color w:val="000000"/>
          <w:shd w:val="clear" w:color="auto" w:fill="F9F9F9"/>
        </w:rPr>
        <w:t>EA</w:t>
      </w:r>
      <w:r w:rsidRPr="00A42F3A">
        <w:rPr>
          <w:color w:val="000000"/>
          <w:shd w:val="clear" w:color="auto" w:fill="F9F9F9"/>
          <w:lang w:val="ru-RU"/>
        </w:rPr>
        <w:t>-50087</w:t>
      </w:r>
      <w:r w:rsidRPr="00335A45">
        <w:rPr>
          <w:lang w:val="ru-RU"/>
        </w:rPr>
        <w:t xml:space="preserve">- </w:t>
      </w:r>
      <w:r w:rsidRPr="00494ABF">
        <w:rPr>
          <w:lang w:val="ru-RU"/>
        </w:rPr>
        <w:t>ОБЩЕСТВО С ОГРАНИЧЕННОЙ ОТВЕТСТВЕННОСТЬЮ "ЮРКОН"</w:t>
      </w:r>
      <w:r w:rsidRPr="00335A45">
        <w:rPr>
          <w:lang w:val="ru-RU"/>
        </w:rPr>
        <w:t xml:space="preserve">, № </w:t>
      </w:r>
      <w:r w:rsidRPr="009A2711">
        <w:rPr>
          <w:color w:val="000000"/>
          <w:shd w:val="clear" w:color="auto" w:fill="FFFFFF"/>
        </w:rPr>
        <w:t>EA</w:t>
      </w:r>
      <w:r w:rsidRPr="00A42F3A">
        <w:rPr>
          <w:color w:val="000000"/>
          <w:shd w:val="clear" w:color="auto" w:fill="FFFFFF"/>
          <w:lang w:val="ru-RU"/>
        </w:rPr>
        <w:t>-49938</w:t>
      </w:r>
      <w:r w:rsidRPr="00335A45">
        <w:rPr>
          <w:lang w:val="ru-RU"/>
        </w:rPr>
        <w:t xml:space="preserve">- </w:t>
      </w:r>
      <w:r w:rsidRPr="00494ABF">
        <w:rPr>
          <w:lang w:val="ru-RU"/>
        </w:rPr>
        <w:t>ОБЩЕСТВО С ОГРАНИЧЕННОЙ ОТВЕТСТВЕННОСТЬЮ "ЦЕНТР БЕЗОПАСНОСТИ ТРУДА"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9A2711">
        <w:rPr>
          <w:color w:val="000000"/>
          <w:shd w:val="clear" w:color="auto" w:fill="F9F9F9"/>
        </w:rPr>
        <w:t>EA</w:t>
      </w:r>
      <w:r w:rsidRPr="00A42F3A">
        <w:rPr>
          <w:color w:val="000000"/>
          <w:shd w:val="clear" w:color="auto" w:fill="F9F9F9"/>
          <w:lang w:val="ru-RU"/>
        </w:rPr>
        <w:t>-50045</w:t>
      </w:r>
      <w:r w:rsidRPr="00335A45">
        <w:rPr>
          <w:lang w:val="ru-RU"/>
        </w:rPr>
        <w:t xml:space="preserve">- </w:t>
      </w:r>
      <w:r w:rsidRPr="00494ABF">
        <w:rPr>
          <w:lang w:val="ru-RU"/>
        </w:rPr>
        <w:t>ОБЩЕСТВО С ОГРАНИЧЕННОЙ ОТВЕТСТВЕННОСТЬЮ "РАЦИО"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9A2711">
        <w:rPr>
          <w:color w:val="000000"/>
          <w:shd w:val="clear" w:color="auto" w:fill="FFFFFF"/>
        </w:rPr>
        <w:t>EA</w:t>
      </w:r>
      <w:r w:rsidRPr="00A42F3A">
        <w:rPr>
          <w:color w:val="000000"/>
          <w:shd w:val="clear" w:color="auto" w:fill="FFFFFF"/>
          <w:lang w:val="ru-RU"/>
        </w:rPr>
        <w:t>-50062</w:t>
      </w:r>
      <w:r w:rsidRPr="00335A45">
        <w:rPr>
          <w:lang w:val="ru-RU"/>
        </w:rPr>
        <w:t xml:space="preserve">- </w:t>
      </w:r>
      <w:r w:rsidRPr="00494ABF">
        <w:rPr>
          <w:lang w:val="ru-RU"/>
        </w:rPr>
        <w:t>ОБЩЕСТВО С ОГРАНИЧЕННОЙ ОТВЕТСТВЕННОСТЬЮ "ЦЕНТР ЭКСПЕРТИЗЫ ТРУДА"</w:t>
      </w:r>
      <w:r w:rsidRPr="00335A45">
        <w:rPr>
          <w:lang w:val="ru-RU"/>
        </w:rPr>
        <w:t xml:space="preserve">, № </w:t>
      </w:r>
      <w:r w:rsidRPr="009A2711">
        <w:rPr>
          <w:color w:val="000000"/>
          <w:shd w:val="clear" w:color="auto" w:fill="F9F9F9"/>
        </w:rPr>
        <w:t>EA</w:t>
      </w:r>
      <w:r w:rsidRPr="00A42F3A">
        <w:rPr>
          <w:color w:val="000000"/>
          <w:shd w:val="clear" w:color="auto" w:fill="F9F9F9"/>
          <w:lang w:val="ru-RU"/>
        </w:rPr>
        <w:t>-50089</w:t>
      </w:r>
      <w:r w:rsidRPr="00335A45">
        <w:rPr>
          <w:lang w:val="ru-RU"/>
        </w:rPr>
        <w:t xml:space="preserve">- </w:t>
      </w:r>
      <w:r w:rsidRPr="00A42F3A">
        <w:rPr>
          <w:lang w:val="ru-RU"/>
        </w:rPr>
        <w:t>ОБЩЕСТВО С ОГРАНИЧЕННОЙ ОТВЕТСТВЕННОСТЬЮ "ЭСГ "ОХРАНА ТРУДА"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9A2711">
        <w:rPr>
          <w:color w:val="000000"/>
          <w:shd w:val="clear" w:color="auto" w:fill="FFFFFF"/>
        </w:rPr>
        <w:t>EA</w:t>
      </w:r>
      <w:r w:rsidRPr="00107A79">
        <w:rPr>
          <w:color w:val="000000"/>
          <w:shd w:val="clear" w:color="auto" w:fill="FFFFFF"/>
          <w:lang w:val="ru-RU"/>
        </w:rPr>
        <w:t>-49869</w:t>
      </w:r>
      <w:r w:rsidRPr="00335A45">
        <w:rPr>
          <w:lang w:val="ru-RU"/>
        </w:rPr>
        <w:t xml:space="preserve">- </w:t>
      </w:r>
      <w:r w:rsidRPr="00A42F3A">
        <w:rPr>
          <w:lang w:val="ru-RU"/>
        </w:rPr>
        <w:t>ОБЩЕСТВО С ОГРАНИЧЕННОЙ ОТВЕТСТВЕННОСТЬЮ "АРМИКТ"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9A2711">
        <w:rPr>
          <w:color w:val="000000"/>
          <w:shd w:val="clear" w:color="auto" w:fill="F9F9F9"/>
        </w:rPr>
        <w:t>EA</w:t>
      </w:r>
      <w:r w:rsidRPr="00107A79">
        <w:rPr>
          <w:color w:val="000000"/>
          <w:shd w:val="clear" w:color="auto" w:fill="F9F9F9"/>
          <w:lang w:val="ru-RU"/>
        </w:rPr>
        <w:t>-49325</w:t>
      </w:r>
      <w:r w:rsidRPr="00335A45">
        <w:rPr>
          <w:lang w:val="ru-RU"/>
        </w:rPr>
        <w:t xml:space="preserve">- </w:t>
      </w:r>
      <w:r w:rsidRPr="00A42F3A">
        <w:rPr>
          <w:lang w:val="ru-RU"/>
        </w:rPr>
        <w:t>ОБЩЕСТВО С ОГРАНИЧЕННОЙ ОТВЕТСТВЕННОСТЬЮ "КАРЬЕРА"</w:t>
      </w:r>
      <w:r w:rsidRPr="00335A45">
        <w:rPr>
          <w:lang w:val="ru-RU"/>
        </w:rPr>
        <w:t xml:space="preserve">, № </w:t>
      </w:r>
      <w:r w:rsidRPr="009A2711">
        <w:rPr>
          <w:color w:val="000000"/>
          <w:shd w:val="clear" w:color="auto" w:fill="FFFFFF"/>
        </w:rPr>
        <w:t>EA</w:t>
      </w:r>
      <w:r w:rsidRPr="00107A79">
        <w:rPr>
          <w:color w:val="000000"/>
          <w:shd w:val="clear" w:color="auto" w:fill="FFFFFF"/>
          <w:lang w:val="ru-RU"/>
        </w:rPr>
        <w:t>-49944</w:t>
      </w:r>
      <w:r w:rsidRPr="00335A45">
        <w:rPr>
          <w:lang w:val="ru-RU"/>
        </w:rPr>
        <w:t xml:space="preserve">- </w:t>
      </w:r>
      <w:r w:rsidRPr="00A42F3A">
        <w:rPr>
          <w:lang w:val="ru-RU"/>
        </w:rPr>
        <w:t xml:space="preserve">ОБЩЕСТВО С ОГРАНИЧЕННОЙ ОТВЕТСТВЕННОСТЬЮ </w:t>
      </w:r>
      <w:r>
        <w:rPr>
          <w:lang w:val="ru-RU"/>
        </w:rPr>
        <w:t>"СЛУЖБА АТТЕСТАЦИИ РАБОЧИХ МЕСТ</w:t>
      </w:r>
      <w:r w:rsidRPr="006549AF">
        <w:rPr>
          <w:lang w:val="ru-RU"/>
        </w:rPr>
        <w:t>"</w:t>
      </w:r>
      <w:r>
        <w:rPr>
          <w:lang w:val="ru-RU"/>
        </w:rPr>
        <w:t>.</w:t>
      </w:r>
    </w:p>
    <w:p w:rsidR="00F27A41" w:rsidRPr="00335A45" w:rsidRDefault="00F27A4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27A4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F27A41" w:rsidRPr="00335A45" w:rsidRDefault="00F27A4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27A41" w:rsidRPr="00335A45" w:rsidRDefault="00F27A4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27A41" w:rsidRPr="00335A45">
        <w:trPr>
          <w:trHeight w:val="274"/>
        </w:trPr>
        <w:tc>
          <w:tcPr>
            <w:tcW w:w="2204" w:type="dxa"/>
            <w:vMerge/>
          </w:tcPr>
          <w:p w:rsidR="00F27A41" w:rsidRPr="00335A45" w:rsidRDefault="00F27A4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27A41" w:rsidRPr="00335A45" w:rsidRDefault="00F27A41" w:rsidP="00AA4A97">
            <w:pPr>
              <w:jc w:val="center"/>
              <w:rPr>
                <w:lang w:val="ru-RU"/>
              </w:rPr>
            </w:pPr>
          </w:p>
          <w:p w:rsidR="00F27A41" w:rsidRPr="00335A45" w:rsidRDefault="00F27A41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27A41" w:rsidRPr="00335A45" w:rsidRDefault="00F27A41" w:rsidP="00AA4A97">
            <w:pPr>
              <w:ind w:right="-21"/>
              <w:jc w:val="center"/>
              <w:rPr>
                <w:lang w:val="ru-RU"/>
              </w:rPr>
            </w:pPr>
          </w:p>
          <w:p w:rsidR="00F27A41" w:rsidRPr="00335A45" w:rsidRDefault="00F27A4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27A41" w:rsidRPr="00335A45" w:rsidRDefault="00F27A41" w:rsidP="0056026D">
            <w:pPr>
              <w:jc w:val="center"/>
              <w:rPr>
                <w:lang w:val="ru-RU"/>
              </w:rPr>
            </w:pPr>
          </w:p>
          <w:p w:rsidR="00F27A41" w:rsidRPr="00335A45" w:rsidRDefault="00F27A41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27A41" w:rsidRPr="00335A45" w:rsidRDefault="00F27A41" w:rsidP="00AA4A97">
            <w:pPr>
              <w:jc w:val="center"/>
              <w:rPr>
                <w:lang w:val="ru-RU"/>
              </w:rPr>
            </w:pPr>
          </w:p>
          <w:p w:rsidR="00F27A41" w:rsidRPr="00335A45" w:rsidRDefault="00F27A4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27A41" w:rsidRPr="00335A45" w:rsidRDefault="00F27A41" w:rsidP="0056026D">
            <w:pPr>
              <w:jc w:val="center"/>
              <w:rPr>
                <w:lang w:val="ru-RU"/>
              </w:rPr>
            </w:pPr>
          </w:p>
          <w:p w:rsidR="00F27A41" w:rsidRPr="00335A45" w:rsidRDefault="00F27A4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9F9F9"/>
              </w:rPr>
              <w:t>EA</w:t>
            </w:r>
            <w:r w:rsidRPr="00A42F3A">
              <w:rPr>
                <w:color w:val="000000"/>
                <w:shd w:val="clear" w:color="auto" w:fill="F9F9F9"/>
                <w:lang w:val="ru-RU"/>
              </w:rPr>
              <w:t>-50087</w:t>
            </w:r>
            <w:r w:rsidRPr="00335A45">
              <w:rPr>
                <w:lang w:val="ru-RU"/>
              </w:rPr>
              <w:t xml:space="preserve">- </w:t>
            </w:r>
            <w:r w:rsidRPr="00494ABF">
              <w:rPr>
                <w:lang w:val="ru-RU"/>
              </w:rPr>
              <w:t>ОБЩЕСТВО С ОГРАНИЧЕННОЙ ОТВЕТСТВЕННОСТЬЮ "ЮРКОН"</w:t>
            </w:r>
          </w:p>
        </w:tc>
        <w:tc>
          <w:tcPr>
            <w:tcW w:w="1700" w:type="dxa"/>
          </w:tcPr>
          <w:p w:rsidR="00F27A41" w:rsidRPr="00335A45" w:rsidRDefault="00F27A4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FFFFF"/>
              </w:rPr>
              <w:t>EA</w:t>
            </w:r>
            <w:r w:rsidRPr="00A42F3A">
              <w:rPr>
                <w:color w:val="000000"/>
                <w:shd w:val="clear" w:color="auto" w:fill="FFFFFF"/>
                <w:lang w:val="ru-RU"/>
              </w:rPr>
              <w:t>-49938</w:t>
            </w:r>
            <w:r w:rsidRPr="00335A45">
              <w:rPr>
                <w:lang w:val="ru-RU"/>
              </w:rPr>
              <w:t xml:space="preserve">- </w:t>
            </w:r>
            <w:r w:rsidRPr="00494ABF">
              <w:rPr>
                <w:lang w:val="ru-RU"/>
              </w:rPr>
              <w:t>ОБЩЕСТВО С ОГРАНИЧЕННОЙ ОТВЕТСТВЕННОСТЬЮ "ЦЕНТР БЕЗОПАСНОСТИ ТРУДА"</w:t>
            </w:r>
          </w:p>
        </w:tc>
        <w:tc>
          <w:tcPr>
            <w:tcW w:w="1700" w:type="dxa"/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9F9F9"/>
              </w:rPr>
              <w:t>EA</w:t>
            </w:r>
            <w:r w:rsidRPr="00A42F3A">
              <w:rPr>
                <w:color w:val="000000"/>
                <w:shd w:val="clear" w:color="auto" w:fill="F9F9F9"/>
                <w:lang w:val="ru-RU"/>
              </w:rPr>
              <w:t>-50045</w:t>
            </w:r>
            <w:r w:rsidRPr="00335A45">
              <w:rPr>
                <w:lang w:val="ru-RU"/>
              </w:rPr>
              <w:t xml:space="preserve">- </w:t>
            </w:r>
            <w:r w:rsidRPr="00494ABF">
              <w:rPr>
                <w:lang w:val="ru-RU"/>
              </w:rPr>
              <w:t>ОБЩЕСТВО С ОГРАНИЧЕННОЙ ОТВЕТСТВЕННОСТЬЮ "РАЦИО"</w:t>
            </w:r>
          </w:p>
        </w:tc>
        <w:tc>
          <w:tcPr>
            <w:tcW w:w="1700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FFFFF"/>
              </w:rPr>
              <w:t>EA</w:t>
            </w:r>
            <w:r w:rsidRPr="00A42F3A">
              <w:rPr>
                <w:color w:val="000000"/>
                <w:shd w:val="clear" w:color="auto" w:fill="FFFFFF"/>
                <w:lang w:val="ru-RU"/>
              </w:rPr>
              <w:t>-50062</w:t>
            </w:r>
            <w:r w:rsidRPr="00335A45">
              <w:rPr>
                <w:lang w:val="ru-RU"/>
              </w:rPr>
              <w:t xml:space="preserve">- </w:t>
            </w:r>
            <w:r w:rsidRPr="00494ABF">
              <w:rPr>
                <w:lang w:val="ru-RU"/>
              </w:rPr>
              <w:t>ОБЩЕСТВО С ОГРАНИЧЕННОЙ ОТВЕТСТВЕННОСТЬЮ "ЦЕНТР ЭКСПЕРТИЗЫ ТРУДА"</w:t>
            </w:r>
          </w:p>
        </w:tc>
        <w:tc>
          <w:tcPr>
            <w:tcW w:w="1700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9F9F9"/>
              </w:rPr>
              <w:t>EA</w:t>
            </w:r>
            <w:r w:rsidRPr="00A42F3A">
              <w:rPr>
                <w:color w:val="000000"/>
                <w:shd w:val="clear" w:color="auto" w:fill="F9F9F9"/>
                <w:lang w:val="ru-RU"/>
              </w:rPr>
              <w:t>-50089</w:t>
            </w:r>
            <w:r w:rsidRPr="00335A45">
              <w:rPr>
                <w:lang w:val="ru-RU"/>
              </w:rPr>
              <w:t xml:space="preserve">- </w:t>
            </w:r>
            <w:r w:rsidRPr="00A42F3A">
              <w:rPr>
                <w:lang w:val="ru-RU"/>
              </w:rPr>
              <w:t>ОБЩЕСТВО С ОГРАНИЧЕННОЙ ОТВЕТСТВЕННОСТЬЮ "ЭСГ "ОХРАНА ТРУДА"</w:t>
            </w:r>
          </w:p>
        </w:tc>
        <w:tc>
          <w:tcPr>
            <w:tcW w:w="1700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FFFFF"/>
              </w:rPr>
              <w:t>EA</w:t>
            </w:r>
            <w:r w:rsidRPr="00107A79">
              <w:rPr>
                <w:color w:val="000000"/>
                <w:shd w:val="clear" w:color="auto" w:fill="FFFFFF"/>
                <w:lang w:val="ru-RU"/>
              </w:rPr>
              <w:t>-49869</w:t>
            </w:r>
            <w:r w:rsidRPr="00335A45">
              <w:rPr>
                <w:lang w:val="ru-RU"/>
              </w:rPr>
              <w:t xml:space="preserve">- </w:t>
            </w:r>
            <w:r w:rsidRPr="00A42F3A">
              <w:rPr>
                <w:lang w:val="ru-RU"/>
              </w:rPr>
              <w:t>ОБЩЕСТВО С ОГРАНИЧЕННОЙ ОТВЕТСТВЕННОСТЬЮ "АРМИКТ"</w:t>
            </w:r>
          </w:p>
        </w:tc>
        <w:tc>
          <w:tcPr>
            <w:tcW w:w="1700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9F9F9"/>
              </w:rPr>
              <w:t>EA</w:t>
            </w:r>
            <w:r w:rsidRPr="00107A79">
              <w:rPr>
                <w:color w:val="000000"/>
                <w:shd w:val="clear" w:color="auto" w:fill="F9F9F9"/>
                <w:lang w:val="ru-RU"/>
              </w:rPr>
              <w:t>-49325</w:t>
            </w:r>
            <w:r w:rsidRPr="00335A45">
              <w:rPr>
                <w:lang w:val="ru-RU"/>
              </w:rPr>
              <w:t xml:space="preserve">- </w:t>
            </w:r>
            <w:r w:rsidRPr="00A42F3A">
              <w:rPr>
                <w:lang w:val="ru-RU"/>
              </w:rPr>
              <w:t>ОБЩЕСТВО С ОГРАНИЧЕННОЙ ОТВЕТСТВЕННОСТЬЮ "КАРЬЕРА"</w:t>
            </w:r>
          </w:p>
        </w:tc>
        <w:tc>
          <w:tcPr>
            <w:tcW w:w="1700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7A41" w:rsidRPr="00793F63">
        <w:trPr>
          <w:trHeight w:val="938"/>
        </w:trPr>
        <w:tc>
          <w:tcPr>
            <w:tcW w:w="2204" w:type="dxa"/>
            <w:vAlign w:val="center"/>
          </w:tcPr>
          <w:p w:rsidR="00F27A41" w:rsidRPr="00335A45" w:rsidRDefault="00F27A4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A2711">
              <w:rPr>
                <w:color w:val="000000"/>
                <w:shd w:val="clear" w:color="auto" w:fill="FFFFFF"/>
              </w:rPr>
              <w:t>EA</w:t>
            </w:r>
            <w:r w:rsidRPr="00107A79">
              <w:rPr>
                <w:color w:val="000000"/>
                <w:shd w:val="clear" w:color="auto" w:fill="FFFFFF"/>
                <w:lang w:val="ru-RU"/>
              </w:rPr>
              <w:t>-49944</w:t>
            </w:r>
            <w:r w:rsidRPr="00335A45">
              <w:rPr>
                <w:lang w:val="ru-RU"/>
              </w:rPr>
              <w:t xml:space="preserve">- </w:t>
            </w:r>
            <w:r w:rsidRPr="00A42F3A">
              <w:rPr>
                <w:lang w:val="ru-RU"/>
              </w:rPr>
              <w:t xml:space="preserve">ОБЩЕСТВО С ОГРАНИЧЕННОЙ ОТВЕТСТВЕННОСТЬЮ </w:t>
            </w:r>
            <w:r>
              <w:rPr>
                <w:lang w:val="ru-RU"/>
              </w:rPr>
              <w:t>"СЛУЖБА АТТЕСТАЦИИ РАБОЧИХ МЕСТ</w:t>
            </w:r>
            <w:r w:rsidRPr="006549AF">
              <w:rPr>
                <w:lang w:val="ru-RU"/>
              </w:rPr>
              <w:t>"</w:t>
            </w:r>
          </w:p>
        </w:tc>
        <w:tc>
          <w:tcPr>
            <w:tcW w:w="1700" w:type="dxa"/>
          </w:tcPr>
          <w:p w:rsidR="00F27A41" w:rsidRPr="00335A45" w:rsidRDefault="00F27A4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7A41" w:rsidRPr="00335A45" w:rsidRDefault="00F27A4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7A41" w:rsidRPr="00335A45" w:rsidRDefault="00F27A4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7A41" w:rsidRPr="00335A45" w:rsidRDefault="00F27A4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27A41" w:rsidRPr="00335A45" w:rsidRDefault="00F27A4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5A2280">
        <w:rPr>
          <w:lang w:val="ru-RU"/>
        </w:rPr>
        <w:t>Оказание услуги по проведению специальной оценки условий труда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94ABF">
        <w:rPr>
          <w:lang w:val="ru-RU"/>
        </w:rPr>
        <w:t>ОБЩЕСТВО С ОГРАНИЧЕННОЙ ОТВЕТСТВЕННОСТЬЮ "ЮРКОН"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BA6A89">
        <w:rPr>
          <w:color w:val="000000"/>
          <w:lang w:val="ru-RU"/>
        </w:rPr>
        <w:t>33 412.50</w:t>
      </w:r>
      <w:r w:rsidRPr="00335A45">
        <w:rPr>
          <w:lang w:val="ru-RU"/>
        </w:rPr>
        <w:t xml:space="preserve"> рублей.  </w:t>
      </w:r>
    </w:p>
    <w:p w:rsidR="00F27A41" w:rsidRPr="00335A45" w:rsidRDefault="00F27A4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27A41" w:rsidRPr="00335A45">
        <w:trPr>
          <w:trHeight w:val="206"/>
          <w:jc w:val="center"/>
        </w:trPr>
        <w:tc>
          <w:tcPr>
            <w:tcW w:w="7338" w:type="dxa"/>
          </w:tcPr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27A41" w:rsidRPr="00335A45">
        <w:trPr>
          <w:trHeight w:val="206"/>
          <w:jc w:val="center"/>
        </w:trPr>
        <w:tc>
          <w:tcPr>
            <w:tcW w:w="7338" w:type="dxa"/>
          </w:tcPr>
          <w:p w:rsidR="00F27A41" w:rsidRPr="00335A45" w:rsidRDefault="00F27A4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7A41" w:rsidRPr="00335A45" w:rsidRDefault="00F27A4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F27A41" w:rsidRPr="00335A45" w:rsidRDefault="00F27A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27A41" w:rsidRPr="00335A45">
        <w:trPr>
          <w:trHeight w:val="206"/>
          <w:jc w:val="center"/>
        </w:trPr>
        <w:tc>
          <w:tcPr>
            <w:tcW w:w="7338" w:type="dxa"/>
          </w:tcPr>
          <w:p w:rsidR="00F27A41" w:rsidRPr="00335A45" w:rsidRDefault="00F27A4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F27A41" w:rsidRPr="00335A45" w:rsidRDefault="00F27A4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27A41" w:rsidRPr="00335A45" w:rsidRDefault="00F27A4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F27A41" w:rsidRPr="00335A45" w:rsidRDefault="00F27A41" w:rsidP="006465AE">
      <w:pPr>
        <w:jc w:val="both"/>
        <w:rPr>
          <w:lang w:val="ru-RU" w:eastAsia="ru-RU"/>
        </w:rPr>
      </w:pPr>
    </w:p>
    <w:sectPr w:rsidR="00F27A4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A41" w:rsidRDefault="00F27A41">
      <w:r>
        <w:separator/>
      </w:r>
    </w:p>
  </w:endnote>
  <w:endnote w:type="continuationSeparator" w:id="1">
    <w:p w:rsidR="00F27A41" w:rsidRDefault="00F27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A41" w:rsidRDefault="00F27A41">
      <w:r>
        <w:separator/>
      </w:r>
    </w:p>
  </w:footnote>
  <w:footnote w:type="continuationSeparator" w:id="1">
    <w:p w:rsidR="00F27A41" w:rsidRDefault="00F27A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A41" w:rsidRDefault="00F27A4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7A41" w:rsidRDefault="00F27A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2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2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6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2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26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6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7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6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7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6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7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6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7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6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6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3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125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2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2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25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2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0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2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26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25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2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12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2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6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6</Pages>
  <Words>2173</Words>
  <Characters>12392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8</cp:revision>
  <cp:lastPrinted>2020-06-11T07:25:00Z</cp:lastPrinted>
  <dcterms:created xsi:type="dcterms:W3CDTF">2020-06-11T06:27:00Z</dcterms:created>
  <dcterms:modified xsi:type="dcterms:W3CDTF">2020-06-11T07:25:00Z</dcterms:modified>
</cp:coreProperties>
</file>