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BEC" w:rsidRPr="00335A45" w:rsidRDefault="009D6BEC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155</w:t>
      </w:r>
    </w:p>
    <w:p w:rsidR="009D6BEC" w:rsidRPr="00335A45" w:rsidRDefault="009D6BEC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9D6BEC" w:rsidRPr="00335A45" w:rsidRDefault="009D6BEC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9D6BEC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D6BEC" w:rsidRPr="00335A45" w:rsidRDefault="009D6BEC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D6BEC" w:rsidRPr="00335A45" w:rsidRDefault="009D6BEC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16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июня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9D6BEC" w:rsidRDefault="009D6BEC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9D6BEC" w:rsidRPr="0077375B" w:rsidRDefault="009D6BEC" w:rsidP="00E6076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crbzak@mail.ru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9D6BEC" w:rsidRPr="0077375B" w:rsidRDefault="009D6BEC" w:rsidP="00E6076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B90534">
        <w:rPr>
          <w:lang w:val="ru-RU"/>
        </w:rPr>
        <w:t>Набор для осмотра зубов</w:t>
      </w:r>
      <w:r w:rsidRPr="0077375B">
        <w:rPr>
          <w:lang w:val="ru-RU"/>
        </w:rPr>
        <w:t xml:space="preserve">».  </w:t>
      </w:r>
    </w:p>
    <w:p w:rsidR="009D6BEC" w:rsidRPr="00B90534" w:rsidRDefault="009D6BEC" w:rsidP="00E60762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B90534">
        <w:rPr>
          <w:color w:val="000000"/>
          <w:lang w:val="ru-RU"/>
        </w:rPr>
        <w:t>203234901331923490100101710013250244</w:t>
      </w:r>
    </w:p>
    <w:p w:rsidR="009D6BEC" w:rsidRPr="0077375B" w:rsidRDefault="009D6BEC" w:rsidP="00E60762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498757</w:t>
      </w:r>
      <w:r w:rsidRPr="0077375B">
        <w:rPr>
          <w:lang w:val="ru-RU"/>
        </w:rPr>
        <w:t xml:space="preserve"> руб. </w:t>
      </w:r>
      <w:r>
        <w:rPr>
          <w:lang w:val="ru-RU"/>
        </w:rPr>
        <w:t>50</w:t>
      </w:r>
      <w:r w:rsidRPr="0077375B">
        <w:rPr>
          <w:lang w:val="ru-RU"/>
        </w:rPr>
        <w:t xml:space="preserve"> коп. (четыреста </w:t>
      </w:r>
      <w:r>
        <w:rPr>
          <w:lang w:val="ru-RU"/>
        </w:rPr>
        <w:t>девяносто восемь</w:t>
      </w:r>
      <w:r w:rsidRPr="0077375B">
        <w:rPr>
          <w:lang w:val="ru-RU"/>
        </w:rPr>
        <w:t xml:space="preserve"> тысяч </w:t>
      </w:r>
      <w:r>
        <w:rPr>
          <w:lang w:val="ru-RU"/>
        </w:rPr>
        <w:t>семьсот пятьдесят семь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 xml:space="preserve">50 </w:t>
      </w:r>
      <w:r w:rsidRPr="0077375B">
        <w:rPr>
          <w:lang w:val="ru-RU"/>
        </w:rPr>
        <w:t>копеек).</w:t>
      </w:r>
    </w:p>
    <w:p w:rsidR="009D6BEC" w:rsidRPr="00B90534" w:rsidRDefault="009D6BEC" w:rsidP="00E6076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B90534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9D6BEC" w:rsidRPr="00B90534" w:rsidRDefault="009D6BEC" w:rsidP="00E6076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Россия, Краснодарский край, г. Славянск-на-Кубани, ул. Батарейная, 377. </w:t>
      </w:r>
      <w:r w:rsidRPr="00B90534">
        <w:rPr>
          <w:lang w:val="ru-RU"/>
        </w:rPr>
        <w:t>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30 ноября 2020 г.</w:t>
      </w:r>
    </w:p>
    <w:p w:rsidR="009D6BEC" w:rsidRPr="0077375B" w:rsidRDefault="009D6BEC" w:rsidP="00E6076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Внебюджетные фонды (ОМС).</w:t>
      </w:r>
    </w:p>
    <w:p w:rsidR="009D6BEC" w:rsidRPr="0077375B" w:rsidRDefault="009D6BEC" w:rsidP="00E60762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9D6BEC" w:rsidRPr="0077375B" w:rsidRDefault="009D6BEC" w:rsidP="00E60762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9D6BEC" w:rsidRPr="0077375B" w:rsidRDefault="009D6BEC" w:rsidP="00E60762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B90534">
        <w:rPr>
          <w:color w:val="000000"/>
          <w:sz w:val="24"/>
          <w:szCs w:val="24"/>
        </w:rPr>
        <w:t>02.06.2020 10:28</w:t>
      </w:r>
      <w:r w:rsidRPr="0077375B">
        <w:rPr>
          <w:sz w:val="24"/>
          <w:szCs w:val="24"/>
        </w:rPr>
        <w:t xml:space="preserve"> (московское время).</w:t>
      </w:r>
    </w:p>
    <w:p w:rsidR="009D6BEC" w:rsidRPr="0077375B" w:rsidRDefault="009D6BEC" w:rsidP="00E60762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9D6BEC" w:rsidRDefault="009D6BEC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9D6BEC" w:rsidRPr="00335A45">
        <w:trPr>
          <w:jc w:val="center"/>
        </w:trPr>
        <w:tc>
          <w:tcPr>
            <w:tcW w:w="9828" w:type="dxa"/>
            <w:gridSpan w:val="5"/>
          </w:tcPr>
          <w:p w:rsidR="009D6BEC" w:rsidRPr="00335A45" w:rsidRDefault="009D6BEC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9D6BEC" w:rsidRPr="00793F63">
        <w:trPr>
          <w:jc w:val="center"/>
        </w:trPr>
        <w:tc>
          <w:tcPr>
            <w:tcW w:w="2820" w:type="dxa"/>
          </w:tcPr>
          <w:p w:rsidR="009D6BEC" w:rsidRPr="00335A45" w:rsidRDefault="009D6BEC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9D6BEC" w:rsidRPr="00335A45" w:rsidRDefault="009D6BEC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Главный врач ГБУЗ «Славянская ЦРБ»МЗ КК.</w:t>
            </w:r>
          </w:p>
        </w:tc>
      </w:tr>
      <w:tr w:rsidR="009D6BEC" w:rsidRPr="00335A45">
        <w:trPr>
          <w:trHeight w:val="80"/>
          <w:jc w:val="center"/>
        </w:trPr>
        <w:tc>
          <w:tcPr>
            <w:tcW w:w="9828" w:type="dxa"/>
            <w:gridSpan w:val="5"/>
          </w:tcPr>
          <w:p w:rsidR="009D6BEC" w:rsidRPr="00335A45" w:rsidRDefault="009D6BEC" w:rsidP="00A841CC">
            <w:pPr>
              <w:jc w:val="both"/>
            </w:pPr>
            <w:r w:rsidRPr="00335A45">
              <w:t xml:space="preserve">Секретарь комиссии - </w:t>
            </w:r>
          </w:p>
        </w:tc>
      </w:tr>
      <w:tr w:rsidR="009D6BEC" w:rsidRPr="00335A45">
        <w:trPr>
          <w:trHeight w:val="300"/>
          <w:jc w:val="center"/>
        </w:trPr>
        <w:tc>
          <w:tcPr>
            <w:tcW w:w="2882" w:type="dxa"/>
            <w:gridSpan w:val="3"/>
          </w:tcPr>
          <w:p w:rsidR="009D6BEC" w:rsidRPr="00335A45" w:rsidRDefault="009D6BEC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9D6BEC" w:rsidRPr="00335A45" w:rsidRDefault="009D6BEC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9D6BEC" w:rsidRPr="00335A45">
        <w:trPr>
          <w:jc w:val="center"/>
        </w:trPr>
        <w:tc>
          <w:tcPr>
            <w:tcW w:w="9828" w:type="dxa"/>
            <w:gridSpan w:val="5"/>
          </w:tcPr>
          <w:p w:rsidR="009D6BEC" w:rsidRPr="00335A45" w:rsidRDefault="009D6BEC" w:rsidP="00A841CC">
            <w:pPr>
              <w:jc w:val="both"/>
            </w:pPr>
            <w:r w:rsidRPr="00335A45">
              <w:t>Члены комиссии –</w:t>
            </w:r>
          </w:p>
        </w:tc>
      </w:tr>
      <w:tr w:rsidR="009D6BEC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9D6BEC" w:rsidRPr="00335A45" w:rsidRDefault="009D6BEC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9D6BEC" w:rsidRPr="00335A45" w:rsidRDefault="009D6BEC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9D6BEC" w:rsidRPr="00335A45" w:rsidRDefault="009D6BEC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9D6BEC" w:rsidRPr="00335A45" w:rsidRDefault="009D6BEC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9D6BEC" w:rsidRPr="00335A45" w:rsidRDefault="009D6BEC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9D6BEC" w:rsidRPr="00335A45" w:rsidRDefault="009D6BEC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9D6BEC" w:rsidRPr="00335A45" w:rsidRDefault="009D6BEC" w:rsidP="00A841CC">
            <w:pPr>
              <w:ind w:right="-80"/>
              <w:jc w:val="both"/>
              <w:rPr>
                <w:lang w:val="ru-RU"/>
              </w:rPr>
            </w:pPr>
          </w:p>
          <w:p w:rsidR="009D6BEC" w:rsidRPr="00335A45" w:rsidRDefault="009D6BEC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заведующая аптекой.</w:t>
            </w:r>
          </w:p>
        </w:tc>
      </w:tr>
    </w:tbl>
    <w:p w:rsidR="009D6BEC" w:rsidRPr="00335A45" w:rsidRDefault="009D6BEC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9D6BEC" w:rsidRPr="00335A45" w:rsidRDefault="009D6BEC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16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июня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08 часов 0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9D6BEC" w:rsidRPr="00335A45" w:rsidRDefault="009D6BEC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9D6BEC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D6BEC" w:rsidRPr="00335A45" w:rsidRDefault="009D6BEC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D6BEC" w:rsidRPr="00335A45" w:rsidRDefault="009D6BEC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D6BEC" w:rsidRPr="00335A45" w:rsidRDefault="009D6BEC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D6BEC" w:rsidRPr="00335A45" w:rsidRDefault="009D6BEC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D6BEC" w:rsidRPr="00335A45" w:rsidRDefault="009D6BEC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9D6BEC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D6BEC" w:rsidRPr="00335A45" w:rsidRDefault="009D6BEC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D6BEC" w:rsidRPr="00134911" w:rsidRDefault="009D6BEC" w:rsidP="002B052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167 083.57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D6BEC" w:rsidRPr="00335A45" w:rsidRDefault="009D6BEC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D6BEC" w:rsidRPr="007879DF" w:rsidRDefault="009D6BEC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15.06.2020 12:34:23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D6BEC" w:rsidRPr="00957C4E" w:rsidRDefault="009D6BEC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EA-50364</w:t>
            </w:r>
          </w:p>
        </w:tc>
      </w:tr>
      <w:tr w:rsidR="009D6BEC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D6BEC" w:rsidRPr="00335A45" w:rsidRDefault="009D6BEC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D6BEC" w:rsidRPr="00957C4E" w:rsidRDefault="009D6BEC" w:rsidP="002B052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169 577.36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D6BEC" w:rsidRPr="00335A45" w:rsidRDefault="009D6BEC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D6BEC" w:rsidRPr="007879DF" w:rsidRDefault="009D6BEC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15.06.2020 12:33:54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D6BEC" w:rsidRPr="00957C4E" w:rsidRDefault="009D6BEC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EA-50331</w:t>
            </w:r>
          </w:p>
        </w:tc>
      </w:tr>
    </w:tbl>
    <w:p w:rsidR="009D6BEC" w:rsidRPr="00335A45" w:rsidRDefault="009D6BEC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9D6BEC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D6BEC" w:rsidRPr="00335A45" w:rsidRDefault="009D6BEC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9D6BEC" w:rsidRPr="00335A45" w:rsidRDefault="009D6BEC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D6BEC" w:rsidRPr="00335A45" w:rsidRDefault="009D6BEC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времярегистрации</w:t>
            </w:r>
          </w:p>
          <w:p w:rsidR="009D6BEC" w:rsidRPr="00335A45" w:rsidRDefault="009D6BEC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6BEC" w:rsidRPr="00335A45" w:rsidRDefault="009D6BEC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9D6BEC" w:rsidRPr="003D0DEA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D6BEC" w:rsidRPr="00957C4E" w:rsidRDefault="009D6BEC" w:rsidP="00FF7882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EA-50364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D6BEC" w:rsidRPr="00957C4E" w:rsidRDefault="009D6BEC" w:rsidP="00FE5198">
            <w:pPr>
              <w:jc w:val="center"/>
            </w:pPr>
            <w:r w:rsidRPr="00B90534">
              <w:rPr>
                <w:rFonts w:ascii="Roboto" w:hAnsi="Roboto" w:cs="Roboto"/>
                <w:color w:val="000000"/>
                <w:shd w:val="clear" w:color="auto" w:fill="FFFFFF"/>
              </w:rPr>
              <w:t>09.06.2020 19:57:56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6BEC" w:rsidRDefault="009D6BEC" w:rsidP="00E60762">
            <w:r>
              <w:t>ОБЩЕСТВО С ОГРАНИЧЕННОЙ ОТВЕТСТВЕННОСТЬЮ "СПЕЦСНАБМАРКЕТ"</w:t>
            </w:r>
          </w:p>
          <w:p w:rsidR="009D6BEC" w:rsidRDefault="009D6BEC" w:rsidP="00E60762">
            <w:r>
              <w:t>ИНН5254486665</w:t>
            </w:r>
          </w:p>
          <w:p w:rsidR="009D6BEC" w:rsidRDefault="009D6BEC" w:rsidP="00E60762">
            <w:r>
              <w:t>ОГРН1125254001949</w:t>
            </w:r>
          </w:p>
          <w:p w:rsidR="009D6BEC" w:rsidRDefault="009D6BEC" w:rsidP="00E60762">
            <w:r>
              <w:t>КПП525401001</w:t>
            </w:r>
          </w:p>
          <w:p w:rsidR="009D6BEC" w:rsidRDefault="009D6BEC" w:rsidP="00E60762">
            <w:r>
              <w:t>Место нахождения (жительства)</w:t>
            </w:r>
          </w:p>
          <w:p w:rsidR="009D6BEC" w:rsidRDefault="009D6BEC" w:rsidP="00E60762">
            <w:r>
              <w:t>607188, ОБЛ НИЖЕГОРОДСКАЯ, Г САРОВ, УЛ СИЛКИНА, 25</w:t>
            </w:r>
          </w:p>
          <w:p w:rsidR="009D6BEC" w:rsidRDefault="009D6BEC" w:rsidP="00E60762">
            <w:r>
              <w:t>Почтовый адрес</w:t>
            </w:r>
          </w:p>
          <w:p w:rsidR="009D6BEC" w:rsidRDefault="009D6BEC" w:rsidP="00E60762">
            <w:r>
              <w:t>607188, ОБЛ НИЖЕГОРОДСКАЯ, Г САРОВ, УЛ СИЛКИНА, 25</w:t>
            </w:r>
          </w:p>
          <w:p w:rsidR="009D6BEC" w:rsidRDefault="009D6BEC" w:rsidP="00E60762">
            <w:pPr>
              <w:pStyle w:val="Heading4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</w:rPr>
            </w:pPr>
            <w:r>
              <w:rPr>
                <w:rFonts w:ascii="Circe" w:hAnsi="Circe" w:cs="Circe"/>
                <w:color w:val="000000"/>
                <w:sz w:val="22"/>
                <w:szCs w:val="22"/>
              </w:rPr>
              <w:t>Контактное лицо</w:t>
            </w:r>
          </w:p>
          <w:p w:rsidR="009D6BEC" w:rsidRPr="00E60762" w:rsidRDefault="009D6BEC" w:rsidP="0093521C">
            <w:pPr>
              <w:rPr>
                <w:lang w:val="ru-RU"/>
              </w:rPr>
            </w:pPr>
            <w:r>
              <w:t>Телефон 79877452472</w:t>
            </w:r>
          </w:p>
        </w:tc>
      </w:tr>
      <w:tr w:rsidR="009D6BEC" w:rsidRPr="00793F63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D6BEC" w:rsidRPr="00957C4E" w:rsidRDefault="009D6BEC" w:rsidP="00FF7882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EA-50331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D6BEC" w:rsidRPr="00957C4E" w:rsidRDefault="009D6BEC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B90534">
              <w:rPr>
                <w:rFonts w:ascii="Roboto" w:hAnsi="Roboto" w:cs="Roboto"/>
                <w:color w:val="000000"/>
                <w:shd w:val="clear" w:color="auto" w:fill="FFFFFF"/>
              </w:rPr>
              <w:t>09.06.2020 15:23:51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6BEC" w:rsidRDefault="009D6BEC" w:rsidP="00E60762">
            <w:r>
              <w:t>ОБЩЕСТВО С ОГРАНИЧЕННОЙ ОТВЕТСТВЕННОСТЬЮ "ФАРМАМЕД"</w:t>
            </w:r>
          </w:p>
          <w:p w:rsidR="009D6BEC" w:rsidRDefault="009D6BEC" w:rsidP="00E60762">
            <w:r>
              <w:t>ИНН2308070533</w:t>
            </w:r>
          </w:p>
          <w:p w:rsidR="009D6BEC" w:rsidRDefault="009D6BEC" w:rsidP="00E60762">
            <w:r>
              <w:t>ОГРН1022301214924</w:t>
            </w:r>
          </w:p>
          <w:p w:rsidR="009D6BEC" w:rsidRDefault="009D6BEC" w:rsidP="00E60762">
            <w:r>
              <w:t>КПП230801001</w:t>
            </w:r>
          </w:p>
          <w:p w:rsidR="009D6BEC" w:rsidRDefault="009D6BEC" w:rsidP="00E60762">
            <w:r>
              <w:t>Место нахождения (жительства)</w:t>
            </w:r>
          </w:p>
          <w:p w:rsidR="009D6BEC" w:rsidRDefault="009D6BEC" w:rsidP="00E60762">
            <w:r>
              <w:t>350051, КРАЙ КРАСНОДАРСКИЙ, Г КРАСНОДАР, УЛ ИМ. ФЕДОРА ЛУЗАНА, ДОМ 6, КОМ 12</w:t>
            </w:r>
          </w:p>
          <w:p w:rsidR="009D6BEC" w:rsidRDefault="009D6BEC" w:rsidP="00E60762">
            <w:r>
              <w:t>Почтовый адрес</w:t>
            </w:r>
          </w:p>
          <w:p w:rsidR="009D6BEC" w:rsidRDefault="009D6BEC" w:rsidP="00E60762">
            <w:r>
              <w:t>350051, КРАЙ КРАСНОДАРСКИЙ, Г КРАСНОДАР, УЛ ИМ ФЕДОРА ЛУЗАНА, ДОМ 6, КОМ 12</w:t>
            </w:r>
          </w:p>
          <w:p w:rsidR="009D6BEC" w:rsidRDefault="009D6BEC" w:rsidP="00E60762">
            <w:pPr>
              <w:pStyle w:val="Heading4"/>
              <w:spacing w:before="0" w:after="0" w:line="355" w:lineRule="atLeast"/>
              <w:rPr>
                <w:rFonts w:ascii="Circe" w:hAnsi="Circe" w:cs="Circe"/>
                <w:color w:val="000000"/>
              </w:rPr>
            </w:pPr>
            <w:r>
              <w:rPr>
                <w:rFonts w:ascii="Circe" w:hAnsi="Circe" w:cs="Circe"/>
                <w:color w:val="000000"/>
              </w:rPr>
              <w:t>Контактное лицо</w:t>
            </w:r>
          </w:p>
          <w:p w:rsidR="009D6BEC" w:rsidRDefault="009D6BEC" w:rsidP="00E60762">
            <w:r>
              <w:t>Мазур Андрей Михайлович</w:t>
            </w:r>
          </w:p>
          <w:p w:rsidR="009D6BEC" w:rsidRPr="00E60762" w:rsidRDefault="009D6BEC" w:rsidP="00762AC4">
            <w:pPr>
              <w:rPr>
                <w:lang w:val="ru-RU"/>
              </w:rPr>
            </w:pPr>
            <w:r>
              <w:t>Телефон 79184844844</w:t>
            </w:r>
          </w:p>
        </w:tc>
      </w:tr>
    </w:tbl>
    <w:p w:rsidR="009D6BEC" w:rsidRPr="00335A45" w:rsidRDefault="009D6BEC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9D6BEC" w:rsidRPr="00335A45" w:rsidRDefault="009D6BEC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E60762">
        <w:rPr>
          <w:color w:val="000000"/>
          <w:shd w:val="clear" w:color="auto" w:fill="F9F9F9"/>
        </w:rPr>
        <w:t>EA-50364</w:t>
      </w:r>
      <w:r w:rsidRPr="00335A45">
        <w:rPr>
          <w:lang w:val="ru-RU"/>
        </w:rPr>
        <w:t xml:space="preserve">- </w:t>
      </w:r>
      <w:r w:rsidRPr="00E60762">
        <w:rPr>
          <w:lang w:val="ru-RU"/>
        </w:rPr>
        <w:t>ОБЩЕСТВО С ОГРАНИЧЕННОЙ ОТВЕТСТВЕННОСТЬЮ "СПЕЦСНАБМАРКЕТ"</w:t>
      </w:r>
      <w:r w:rsidRPr="00335A45">
        <w:rPr>
          <w:lang w:val="ru-RU"/>
        </w:rPr>
        <w:t xml:space="preserve">, № </w:t>
      </w:r>
      <w:r w:rsidRPr="00E60762">
        <w:rPr>
          <w:color w:val="000000"/>
          <w:shd w:val="clear" w:color="auto" w:fill="FFFFFF"/>
        </w:rPr>
        <w:t>EA-50331</w:t>
      </w:r>
      <w:r w:rsidRPr="00335A45">
        <w:rPr>
          <w:lang w:val="ru-RU"/>
        </w:rPr>
        <w:t xml:space="preserve">- </w:t>
      </w:r>
      <w:r>
        <w:t>ОБЩЕСТВО С ОГРАНИЧЕННОЙ ОТВЕТСТВЕННОСТЬЮ "ФАРМАМЕД"</w:t>
      </w:r>
      <w:r>
        <w:rPr>
          <w:lang w:val="ru-RU"/>
        </w:rPr>
        <w:t>.</w:t>
      </w:r>
    </w:p>
    <w:p w:rsidR="009D6BEC" w:rsidRPr="00335A45" w:rsidRDefault="009D6BEC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9D6BEC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9D6BEC" w:rsidRPr="00335A45" w:rsidRDefault="009D6BEC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9D6BEC" w:rsidRPr="00335A45" w:rsidRDefault="009D6BEC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9D6BEC" w:rsidRPr="00335A45">
        <w:trPr>
          <w:trHeight w:val="274"/>
        </w:trPr>
        <w:tc>
          <w:tcPr>
            <w:tcW w:w="2204" w:type="dxa"/>
            <w:vMerge/>
          </w:tcPr>
          <w:p w:rsidR="009D6BEC" w:rsidRPr="00335A45" w:rsidRDefault="009D6BEC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9D6BEC" w:rsidRPr="00335A45" w:rsidRDefault="009D6BEC" w:rsidP="00AA4A97">
            <w:pPr>
              <w:jc w:val="center"/>
              <w:rPr>
                <w:lang w:val="ru-RU"/>
              </w:rPr>
            </w:pPr>
          </w:p>
          <w:p w:rsidR="009D6BEC" w:rsidRPr="00335A45" w:rsidRDefault="009D6BEC" w:rsidP="00AA4A9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9D6BEC" w:rsidRPr="00335A45" w:rsidRDefault="009D6BEC" w:rsidP="00AA4A97">
            <w:pPr>
              <w:ind w:right="-21"/>
              <w:jc w:val="center"/>
              <w:rPr>
                <w:lang w:val="ru-RU"/>
              </w:rPr>
            </w:pPr>
          </w:p>
          <w:p w:rsidR="009D6BEC" w:rsidRPr="00335A45" w:rsidRDefault="009D6BEC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9D6BEC" w:rsidRPr="00335A45" w:rsidRDefault="009D6BEC" w:rsidP="0056026D">
            <w:pPr>
              <w:jc w:val="center"/>
              <w:rPr>
                <w:lang w:val="ru-RU"/>
              </w:rPr>
            </w:pPr>
          </w:p>
          <w:p w:rsidR="009D6BEC" w:rsidRPr="00335A45" w:rsidRDefault="009D6BEC" w:rsidP="001B1EE5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9D6BEC" w:rsidRPr="00335A45" w:rsidRDefault="009D6BEC" w:rsidP="00AA4A97">
            <w:pPr>
              <w:jc w:val="center"/>
              <w:rPr>
                <w:lang w:val="ru-RU"/>
              </w:rPr>
            </w:pPr>
          </w:p>
          <w:p w:rsidR="009D6BEC" w:rsidRPr="00335A45" w:rsidRDefault="009D6BEC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9D6BEC" w:rsidRPr="00335A45" w:rsidRDefault="009D6BEC" w:rsidP="0056026D">
            <w:pPr>
              <w:jc w:val="center"/>
              <w:rPr>
                <w:lang w:val="ru-RU"/>
              </w:rPr>
            </w:pPr>
          </w:p>
          <w:p w:rsidR="009D6BEC" w:rsidRPr="00335A45" w:rsidRDefault="009D6BEC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9D6BEC" w:rsidRPr="00793F63">
        <w:trPr>
          <w:trHeight w:val="938"/>
        </w:trPr>
        <w:tc>
          <w:tcPr>
            <w:tcW w:w="2204" w:type="dxa"/>
            <w:vAlign w:val="center"/>
          </w:tcPr>
          <w:p w:rsidR="009D6BEC" w:rsidRPr="00335A45" w:rsidRDefault="009D6BEC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E60762">
              <w:rPr>
                <w:color w:val="000000"/>
                <w:shd w:val="clear" w:color="auto" w:fill="F9F9F9"/>
              </w:rPr>
              <w:t>EA-50364</w:t>
            </w:r>
            <w:r w:rsidRPr="00335A45">
              <w:rPr>
                <w:lang w:val="ru-RU"/>
              </w:rPr>
              <w:t xml:space="preserve">- </w:t>
            </w:r>
            <w:r w:rsidRPr="00E60762">
              <w:rPr>
                <w:lang w:val="ru-RU"/>
              </w:rPr>
              <w:t>ОБЩЕСТВО С ОГРАНИЧЕННОЙ ОТВЕТСТВЕННОСТЬЮ "СПЕЦСНАБМАРКЕТ"</w:t>
            </w:r>
          </w:p>
        </w:tc>
        <w:tc>
          <w:tcPr>
            <w:tcW w:w="1700" w:type="dxa"/>
          </w:tcPr>
          <w:p w:rsidR="009D6BEC" w:rsidRPr="00335A45" w:rsidRDefault="009D6BEC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D6BEC" w:rsidRPr="00335A45" w:rsidRDefault="009D6BEC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D6BEC" w:rsidRPr="00335A45" w:rsidRDefault="009D6BEC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D6BEC" w:rsidRPr="00335A45" w:rsidRDefault="009D6BEC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D6BEC" w:rsidRPr="00335A45" w:rsidRDefault="009D6BEC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9D6BEC" w:rsidRPr="00793F63">
        <w:trPr>
          <w:trHeight w:val="938"/>
        </w:trPr>
        <w:tc>
          <w:tcPr>
            <w:tcW w:w="2204" w:type="dxa"/>
            <w:vAlign w:val="center"/>
          </w:tcPr>
          <w:p w:rsidR="009D6BEC" w:rsidRPr="00335A45" w:rsidRDefault="009D6BEC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E60762">
              <w:rPr>
                <w:color w:val="000000"/>
                <w:shd w:val="clear" w:color="auto" w:fill="FFFFFF"/>
              </w:rPr>
              <w:t>EA-50331</w:t>
            </w:r>
            <w:r w:rsidRPr="00335A45">
              <w:rPr>
                <w:lang w:val="ru-RU"/>
              </w:rPr>
              <w:t xml:space="preserve">- </w:t>
            </w:r>
            <w:r>
              <w:t>ОБЩЕСТВО С ОГРАНИЧЕННОЙ ОТВЕТСТВЕННОСТЬЮ "ФАРМАМЕД"</w:t>
            </w:r>
          </w:p>
        </w:tc>
        <w:tc>
          <w:tcPr>
            <w:tcW w:w="1700" w:type="dxa"/>
          </w:tcPr>
          <w:p w:rsidR="009D6BEC" w:rsidRPr="00335A45" w:rsidRDefault="009D6BEC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D6BEC" w:rsidRPr="00335A45" w:rsidRDefault="009D6BEC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D6BEC" w:rsidRPr="00335A45" w:rsidRDefault="009D6BEC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D6BEC" w:rsidRPr="00335A45" w:rsidRDefault="009D6BEC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D6BEC" w:rsidRPr="00335A45" w:rsidRDefault="009D6BEC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9D6BEC" w:rsidRPr="00335A45" w:rsidRDefault="009D6BEC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B90534">
        <w:rPr>
          <w:lang w:val="ru-RU"/>
        </w:rPr>
        <w:t>Набор для осмотра зубов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E60762">
        <w:rPr>
          <w:lang w:val="ru-RU"/>
        </w:rPr>
        <w:t>ОБЩЕСТВО С ОГРАНИЧЕННОЙ ОТВЕТСТВЕННОСТЬЮ "СПЕЦСНАБМАРКЕТ"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E60762">
        <w:rPr>
          <w:color w:val="000000"/>
          <w:lang w:val="ru-RU"/>
        </w:rPr>
        <w:t>167 083.57</w:t>
      </w:r>
      <w:r w:rsidRPr="00335A45">
        <w:rPr>
          <w:lang w:val="ru-RU"/>
        </w:rPr>
        <w:t xml:space="preserve"> рублей.  </w:t>
      </w:r>
    </w:p>
    <w:p w:rsidR="009D6BEC" w:rsidRPr="00335A45" w:rsidRDefault="009D6BEC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9D6BEC" w:rsidRPr="00335A45">
        <w:trPr>
          <w:trHeight w:val="206"/>
          <w:jc w:val="center"/>
        </w:trPr>
        <w:tc>
          <w:tcPr>
            <w:tcW w:w="7338" w:type="dxa"/>
          </w:tcPr>
          <w:p w:rsidR="009D6BEC" w:rsidRPr="00335A45" w:rsidRDefault="009D6BEC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D6BEC" w:rsidRPr="00335A45" w:rsidRDefault="009D6BEC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9D6BEC" w:rsidRPr="00335A45" w:rsidRDefault="009D6BEC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D6BEC" w:rsidRPr="00335A45" w:rsidRDefault="009D6BEC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Просоленко Ю.А.</w:t>
            </w:r>
          </w:p>
          <w:p w:rsidR="009D6BEC" w:rsidRPr="00335A45" w:rsidRDefault="009D6BEC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9D6BEC" w:rsidRPr="00335A45">
        <w:trPr>
          <w:trHeight w:val="206"/>
          <w:jc w:val="center"/>
        </w:trPr>
        <w:tc>
          <w:tcPr>
            <w:tcW w:w="7338" w:type="dxa"/>
          </w:tcPr>
          <w:p w:rsidR="009D6BEC" w:rsidRPr="00335A45" w:rsidRDefault="009D6BEC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D6BEC" w:rsidRPr="00335A45" w:rsidRDefault="009D6BEC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9D6BEC" w:rsidRPr="00335A45" w:rsidRDefault="009D6BEC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9D6BEC" w:rsidRPr="00335A45" w:rsidRDefault="009D6BEC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D6BEC" w:rsidRPr="00335A45" w:rsidRDefault="009D6BEC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Костюк Н.В.</w:t>
            </w:r>
          </w:p>
          <w:p w:rsidR="009D6BEC" w:rsidRPr="00335A45" w:rsidRDefault="009D6BEC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D6BEC" w:rsidRPr="00335A45" w:rsidRDefault="009D6BEC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9D6BEC" w:rsidRPr="00335A45" w:rsidRDefault="009D6BEC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9D6BEC" w:rsidRPr="00335A45">
        <w:trPr>
          <w:trHeight w:val="206"/>
          <w:jc w:val="center"/>
        </w:trPr>
        <w:tc>
          <w:tcPr>
            <w:tcW w:w="7338" w:type="dxa"/>
          </w:tcPr>
          <w:p w:rsidR="009D6BEC" w:rsidRPr="00335A45" w:rsidRDefault="009D6BEC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9D6BEC" w:rsidRPr="00335A45" w:rsidRDefault="009D6BEC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9D6BEC" w:rsidRPr="00335A45" w:rsidRDefault="009D6BEC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9D6BEC" w:rsidRPr="00335A45" w:rsidRDefault="009D6BEC" w:rsidP="006465AE">
      <w:pPr>
        <w:jc w:val="both"/>
        <w:rPr>
          <w:lang w:val="ru-RU" w:eastAsia="ru-RU"/>
        </w:rPr>
      </w:pPr>
    </w:p>
    <w:sectPr w:rsidR="009D6BEC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6BEC" w:rsidRDefault="009D6BEC">
      <w:r>
        <w:separator/>
      </w:r>
    </w:p>
  </w:endnote>
  <w:endnote w:type="continuationSeparator" w:id="1">
    <w:p w:rsidR="009D6BEC" w:rsidRDefault="009D6B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6BEC" w:rsidRDefault="009D6BEC">
      <w:r>
        <w:separator/>
      </w:r>
    </w:p>
  </w:footnote>
  <w:footnote w:type="continuationSeparator" w:id="1">
    <w:p w:rsidR="009D6BEC" w:rsidRDefault="009D6B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BEC" w:rsidRDefault="009D6BEC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9D6BEC" w:rsidRDefault="009D6BE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27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5D47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8A"/>
    <w:rsid w:val="00147A46"/>
    <w:rsid w:val="00147ADE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0D8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3EBD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0981"/>
    <w:rsid w:val="00221205"/>
    <w:rsid w:val="00221558"/>
    <w:rsid w:val="002230CC"/>
    <w:rsid w:val="002243BE"/>
    <w:rsid w:val="0022472C"/>
    <w:rsid w:val="002265D4"/>
    <w:rsid w:val="0022686D"/>
    <w:rsid w:val="00226F92"/>
    <w:rsid w:val="00226FCB"/>
    <w:rsid w:val="002300F6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043C"/>
    <w:rsid w:val="0036125D"/>
    <w:rsid w:val="00361411"/>
    <w:rsid w:val="00361867"/>
    <w:rsid w:val="00361A97"/>
    <w:rsid w:val="003620EC"/>
    <w:rsid w:val="003643C0"/>
    <w:rsid w:val="003649A3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6D0B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3F9"/>
    <w:rsid w:val="0069665B"/>
    <w:rsid w:val="006967C3"/>
    <w:rsid w:val="006A26CF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406"/>
    <w:rsid w:val="007447DD"/>
    <w:rsid w:val="00745D77"/>
    <w:rsid w:val="00746569"/>
    <w:rsid w:val="00746B92"/>
    <w:rsid w:val="00747D3C"/>
    <w:rsid w:val="00750289"/>
    <w:rsid w:val="00750CAD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375B"/>
    <w:rsid w:val="00775B72"/>
    <w:rsid w:val="00775C3B"/>
    <w:rsid w:val="00775EEC"/>
    <w:rsid w:val="00776796"/>
    <w:rsid w:val="00776A8D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879DF"/>
    <w:rsid w:val="00790C9E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CFA"/>
    <w:rsid w:val="007A2D6A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7D1A"/>
    <w:rsid w:val="00851035"/>
    <w:rsid w:val="00851088"/>
    <w:rsid w:val="00851383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5445"/>
    <w:rsid w:val="00956689"/>
    <w:rsid w:val="00956E1A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76B1"/>
    <w:rsid w:val="00977D57"/>
    <w:rsid w:val="00977F2F"/>
    <w:rsid w:val="009809C3"/>
    <w:rsid w:val="00981AF6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896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E5D"/>
    <w:rsid w:val="00A22F00"/>
    <w:rsid w:val="00A232F2"/>
    <w:rsid w:val="00A24BF0"/>
    <w:rsid w:val="00A25540"/>
    <w:rsid w:val="00A256E0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4B7"/>
    <w:rsid w:val="00A37FF7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6882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37D9A"/>
    <w:rsid w:val="00C40883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AC6"/>
    <w:rsid w:val="00C966F7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5D0D"/>
    <w:rsid w:val="00CE6F45"/>
    <w:rsid w:val="00CE788D"/>
    <w:rsid w:val="00CF0006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40F8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606"/>
    <w:rsid w:val="00EC2B6A"/>
    <w:rsid w:val="00EC5478"/>
    <w:rsid w:val="00EC6A40"/>
    <w:rsid w:val="00EC7101"/>
    <w:rsid w:val="00EC761A"/>
    <w:rsid w:val="00ED05CB"/>
    <w:rsid w:val="00ED176F"/>
    <w:rsid w:val="00ED1794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2FC"/>
    <w:rsid w:val="00F2444D"/>
    <w:rsid w:val="00F24D32"/>
    <w:rsid w:val="00F25ED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0161"/>
    <w:rsid w:val="00FB4371"/>
    <w:rsid w:val="00FB44B9"/>
    <w:rsid w:val="00FB45AA"/>
    <w:rsid w:val="00FB4C2E"/>
    <w:rsid w:val="00FB59BB"/>
    <w:rsid w:val="00FB60F1"/>
    <w:rsid w:val="00FB7629"/>
    <w:rsid w:val="00FB78AD"/>
    <w:rsid w:val="00FB7B89"/>
    <w:rsid w:val="00FC0EB1"/>
    <w:rsid w:val="00FC1102"/>
    <w:rsid w:val="00FC1686"/>
    <w:rsid w:val="00FC485B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606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06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460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606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19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0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606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4606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4606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606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606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606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6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6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606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606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36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0627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4606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606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606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37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063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4606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606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606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27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0636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4606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60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606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606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06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606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23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0630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4606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606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606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606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31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062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4606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606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606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06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606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606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28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063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460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606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606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29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0637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4606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606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606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34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0627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4606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606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60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34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062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4606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60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606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26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0638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4606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606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606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31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0637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4606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606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606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29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062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4606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606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606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06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606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606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40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0640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4606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606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4606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4606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606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606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0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606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0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606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0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606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06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606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06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606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06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606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06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606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0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4606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0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4606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06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606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06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4606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06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606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06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4606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06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4606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06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4606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06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4606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06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606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06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4606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06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606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06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606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06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4606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06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4606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06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4606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606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60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06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606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4606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4606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606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06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4606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606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06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460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4606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606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06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606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4606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06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606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0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06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06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06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606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6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6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6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6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6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6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6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6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6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7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8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8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8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8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8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8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8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8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8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8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8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8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8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8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8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8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8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8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8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8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8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8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8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8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8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8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8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8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8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8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8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6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8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3</Pages>
  <Words>1121</Words>
  <Characters>6391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2020-06-11T07:25:00Z</cp:lastPrinted>
  <dcterms:created xsi:type="dcterms:W3CDTF">2020-06-16T06:21:00Z</dcterms:created>
  <dcterms:modified xsi:type="dcterms:W3CDTF">2020-06-16T06:28:00Z</dcterms:modified>
</cp:coreProperties>
</file>