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1F3" w:rsidRPr="00335A45" w:rsidRDefault="00E861F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158</w:t>
      </w:r>
    </w:p>
    <w:p w:rsidR="00E861F3" w:rsidRPr="00335A45" w:rsidRDefault="00E861F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861F3" w:rsidRPr="00335A45" w:rsidRDefault="00E861F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861F3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861F3" w:rsidRPr="00335A45" w:rsidRDefault="00E861F3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861F3" w:rsidRPr="00335A45" w:rsidRDefault="00E861F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E861F3" w:rsidRDefault="00E861F3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861F3" w:rsidRPr="0077375B" w:rsidRDefault="00E861F3" w:rsidP="00237AD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237AD7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237AD7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E861F3" w:rsidRPr="0077375B" w:rsidRDefault="00E861F3" w:rsidP="00237AD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3D7C43">
        <w:rPr>
          <w:lang w:val="ru-RU"/>
        </w:rPr>
        <w:t>Изделия специальные</w:t>
      </w:r>
      <w:r w:rsidRPr="0077375B">
        <w:rPr>
          <w:lang w:val="ru-RU"/>
        </w:rPr>
        <w:t xml:space="preserve">».  </w:t>
      </w:r>
    </w:p>
    <w:p w:rsidR="00E861F3" w:rsidRPr="003D7C43" w:rsidRDefault="00E861F3" w:rsidP="00237AD7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3D7C43">
        <w:rPr>
          <w:color w:val="000000"/>
          <w:lang w:val="ru-RU"/>
        </w:rPr>
        <w:t>203234901331923490100101990012222244</w:t>
      </w:r>
    </w:p>
    <w:p w:rsidR="00E861F3" w:rsidRPr="0077375B" w:rsidRDefault="00E861F3" w:rsidP="00237AD7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409297</w:t>
      </w:r>
      <w:r w:rsidRPr="0077375B">
        <w:rPr>
          <w:lang w:val="ru-RU"/>
        </w:rPr>
        <w:t xml:space="preserve"> руб. </w:t>
      </w:r>
      <w:r>
        <w:rPr>
          <w:lang w:val="ru-RU"/>
        </w:rPr>
        <w:t>72</w:t>
      </w:r>
      <w:r w:rsidRPr="0077375B">
        <w:rPr>
          <w:lang w:val="ru-RU"/>
        </w:rPr>
        <w:t xml:space="preserve"> коп. (четыреста </w:t>
      </w:r>
      <w:r>
        <w:rPr>
          <w:lang w:val="ru-RU"/>
        </w:rPr>
        <w:t>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двести девяносто 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72 </w:t>
      </w:r>
      <w:r w:rsidRPr="0077375B">
        <w:rPr>
          <w:lang w:val="ru-RU"/>
        </w:rPr>
        <w:t>копе</w:t>
      </w:r>
      <w:r>
        <w:rPr>
          <w:lang w:val="ru-RU"/>
        </w:rPr>
        <w:t>йки</w:t>
      </w:r>
      <w:r w:rsidRPr="0077375B">
        <w:rPr>
          <w:lang w:val="ru-RU"/>
        </w:rPr>
        <w:t>).</w:t>
      </w:r>
    </w:p>
    <w:p w:rsidR="00E861F3" w:rsidRPr="00B90534" w:rsidRDefault="00E861F3" w:rsidP="00237AD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90534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E861F3" w:rsidRPr="003D7C43" w:rsidRDefault="00E861F3" w:rsidP="00237AD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3D7C43">
        <w:rPr>
          <w:lang w:val="ru-RU"/>
        </w:rPr>
        <w:t>Поставщик производит первую поставку продукции в количестве 1/4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сентября 2020 г.</w:t>
      </w:r>
    </w:p>
    <w:p w:rsidR="00E861F3" w:rsidRPr="0077375B" w:rsidRDefault="00E861F3" w:rsidP="00237AD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3D7C43">
        <w:rPr>
          <w:lang w:val="ru-RU"/>
        </w:rPr>
        <w:t>Внебюджетные фонды (ОМС), внебюджетные средства (</w:t>
      </w:r>
      <w:r>
        <w:rPr>
          <w:lang w:val="ru-RU"/>
        </w:rPr>
        <w:t>платные услуги), краевой бюджет</w:t>
      </w:r>
      <w:r w:rsidRPr="0077375B">
        <w:rPr>
          <w:lang w:val="ru-RU"/>
        </w:rPr>
        <w:t>.</w:t>
      </w:r>
    </w:p>
    <w:p w:rsidR="00E861F3" w:rsidRPr="0077375B" w:rsidRDefault="00E861F3" w:rsidP="00237AD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E861F3" w:rsidRPr="0077375B" w:rsidRDefault="00E861F3" w:rsidP="00237AD7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861F3" w:rsidRPr="0077375B" w:rsidRDefault="00E861F3" w:rsidP="00237AD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D7C43">
        <w:rPr>
          <w:color w:val="000000"/>
          <w:sz w:val="24"/>
          <w:szCs w:val="24"/>
        </w:rPr>
        <w:t>05.06.2020 10:51</w:t>
      </w:r>
      <w:r w:rsidRPr="0077375B">
        <w:rPr>
          <w:sz w:val="24"/>
          <w:szCs w:val="24"/>
        </w:rPr>
        <w:t xml:space="preserve"> (московское время).</w:t>
      </w:r>
    </w:p>
    <w:p w:rsidR="00E861F3" w:rsidRPr="0077375B" w:rsidRDefault="00E861F3" w:rsidP="00237AD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E861F3" w:rsidRDefault="00E861F3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861F3" w:rsidRPr="00335A45">
        <w:trPr>
          <w:jc w:val="center"/>
        </w:trPr>
        <w:tc>
          <w:tcPr>
            <w:tcW w:w="9828" w:type="dxa"/>
            <w:gridSpan w:val="5"/>
          </w:tcPr>
          <w:p w:rsidR="00E861F3" w:rsidRPr="00335A45" w:rsidRDefault="00E861F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E861F3" w:rsidRPr="00E77AC9">
        <w:trPr>
          <w:jc w:val="center"/>
        </w:trPr>
        <w:tc>
          <w:tcPr>
            <w:tcW w:w="2820" w:type="dxa"/>
          </w:tcPr>
          <w:p w:rsidR="00E861F3" w:rsidRPr="00335A45" w:rsidRDefault="00E861F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861F3" w:rsidRPr="00335A45" w:rsidRDefault="00E861F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E861F3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E861F3" w:rsidRPr="00335A45" w:rsidRDefault="00E861F3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E861F3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E861F3" w:rsidRPr="00335A45" w:rsidRDefault="00E861F3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861F3" w:rsidRPr="00335A45" w:rsidRDefault="00E861F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E861F3" w:rsidRPr="00335A45">
        <w:trPr>
          <w:jc w:val="center"/>
        </w:trPr>
        <w:tc>
          <w:tcPr>
            <w:tcW w:w="9828" w:type="dxa"/>
            <w:gridSpan w:val="5"/>
          </w:tcPr>
          <w:p w:rsidR="00E861F3" w:rsidRPr="00335A45" w:rsidRDefault="00E861F3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E861F3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861F3" w:rsidRPr="00335A45" w:rsidRDefault="00E861F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E861F3" w:rsidRPr="00335A45" w:rsidRDefault="00E861F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E861F3" w:rsidRPr="00335A45" w:rsidRDefault="00E861F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861F3" w:rsidRPr="00335A45" w:rsidRDefault="00E861F3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E861F3" w:rsidRPr="00335A45" w:rsidRDefault="00E861F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E861F3" w:rsidRPr="00335A45" w:rsidRDefault="00E861F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E861F3" w:rsidRPr="00335A45" w:rsidRDefault="00E861F3" w:rsidP="00A841CC">
            <w:pPr>
              <w:ind w:right="-80"/>
              <w:jc w:val="both"/>
              <w:rPr>
                <w:lang w:val="ru-RU"/>
              </w:rPr>
            </w:pPr>
          </w:p>
          <w:p w:rsidR="00E861F3" w:rsidRPr="00335A45" w:rsidRDefault="00E861F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E861F3" w:rsidRPr="00335A45" w:rsidRDefault="00E861F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E861F3" w:rsidRPr="00335A45" w:rsidRDefault="00E861F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861F3" w:rsidRPr="00335A45" w:rsidRDefault="00E861F3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E861F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335A45" w:rsidRDefault="00E861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335A45" w:rsidRDefault="00E861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335A45" w:rsidRDefault="00E861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335A45" w:rsidRDefault="00E861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335A45" w:rsidRDefault="00E861F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861F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335A45" w:rsidRDefault="00E861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134911" w:rsidRDefault="00E861F3" w:rsidP="002B05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405 204.74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335A45" w:rsidRDefault="00E861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7879DF" w:rsidRDefault="00E861F3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17.06.2020 10:02:23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957C4E" w:rsidRDefault="00E861F3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EA-50782</w:t>
            </w:r>
          </w:p>
        </w:tc>
      </w:tr>
      <w:tr w:rsidR="00E861F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335A45" w:rsidRDefault="00E861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957C4E" w:rsidRDefault="00E861F3" w:rsidP="002B052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407 251.23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335A45" w:rsidRDefault="00E861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7879DF" w:rsidRDefault="00E861F3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17.06.2020 10:01:08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861F3" w:rsidRPr="00957C4E" w:rsidRDefault="00E861F3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EA-50776</w:t>
            </w:r>
          </w:p>
        </w:tc>
      </w:tr>
    </w:tbl>
    <w:p w:rsidR="00E861F3" w:rsidRPr="00335A45" w:rsidRDefault="00E861F3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861F3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861F3" w:rsidRPr="00335A45" w:rsidRDefault="00E861F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E861F3" w:rsidRPr="00335A45" w:rsidRDefault="00E861F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861F3" w:rsidRPr="00335A45" w:rsidRDefault="00E861F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E861F3" w:rsidRPr="00335A45" w:rsidRDefault="00E861F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1F3" w:rsidRPr="00335A45" w:rsidRDefault="00E861F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861F3" w:rsidRPr="00237AD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861F3" w:rsidRPr="00237AD7" w:rsidRDefault="00E861F3" w:rsidP="00FF7882">
            <w:pPr>
              <w:jc w:val="center"/>
              <w:rPr>
                <w:lang w:val="ru-RU"/>
              </w:rPr>
            </w:pPr>
            <w:r w:rsidRPr="00237AD7">
              <w:rPr>
                <w:lang w:val="ru-RU"/>
              </w:rPr>
              <w:t>EA-50782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861F3" w:rsidRPr="00957C4E" w:rsidRDefault="00E861F3" w:rsidP="00FE5198">
            <w:pPr>
              <w:jc w:val="center"/>
            </w:pPr>
            <w:r w:rsidRPr="003D7C43">
              <w:rPr>
                <w:rFonts w:ascii="Roboto" w:hAnsi="Roboto" w:cs="Roboto"/>
                <w:color w:val="000000"/>
                <w:shd w:val="clear" w:color="auto" w:fill="FFFFFF"/>
              </w:rPr>
              <w:t>15.06.2020 09:11:47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Индивидуальный предприниматель КРАЛЬ ЕЛЕНА ВЛАДИМИРОВНА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ИНН230804510750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ОГРНИП317237500378674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Место нахождения (жительства)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КРАЙ КРАСНОДАРСКИЙ23, Г КРАСНОДАР, Ул. 70 октября дом 32 кв 26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Почтовый адрес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350089 г.Краснодар Ул. 70 октября дом 32 кв 26</w:t>
            </w:r>
          </w:p>
          <w:p w:rsidR="00E861F3" w:rsidRPr="00237AD7" w:rsidRDefault="00E861F3" w:rsidP="00237AD7">
            <w:pPr>
              <w:pStyle w:val="Heading4"/>
              <w:shd w:val="clear" w:color="auto" w:fill="FFFFFF"/>
              <w:spacing w:before="0" w:after="0" w:line="355" w:lineRule="atLeast"/>
              <w:rPr>
                <w:rFonts w:ascii="Circe" w:hAnsi="Circe" w:cs="Circe"/>
                <w:color w:val="000000"/>
                <w:lang w:val="ru-RU"/>
              </w:rPr>
            </w:pPr>
            <w:r w:rsidRPr="00237AD7">
              <w:rPr>
                <w:rFonts w:ascii="Circe" w:hAnsi="Circe" w:cs="Circe"/>
                <w:color w:val="000000"/>
                <w:lang w:val="ru-RU"/>
              </w:rPr>
              <w:t>Контактное лицо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Краль Елена Владимировна</w:t>
            </w:r>
          </w:p>
          <w:p w:rsidR="00E861F3" w:rsidRPr="00E60762" w:rsidRDefault="00E861F3" w:rsidP="0093521C">
            <w:pPr>
              <w:rPr>
                <w:lang w:val="ru-RU"/>
              </w:rPr>
            </w:pPr>
            <w:r w:rsidRPr="00237AD7">
              <w:rPr>
                <w:lang w:val="ru-RU"/>
              </w:rPr>
              <w:t>Телефон 79186335729</w:t>
            </w:r>
          </w:p>
        </w:tc>
      </w:tr>
      <w:tr w:rsidR="00E861F3" w:rsidRPr="00E77AC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861F3" w:rsidRPr="00237AD7" w:rsidRDefault="00E861F3" w:rsidP="00FF7882">
            <w:pPr>
              <w:jc w:val="center"/>
              <w:rPr>
                <w:lang w:val="ru-RU"/>
              </w:rPr>
            </w:pPr>
            <w:r w:rsidRPr="00237AD7">
              <w:rPr>
                <w:lang w:val="ru-RU"/>
              </w:rPr>
              <w:t>EA-50776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861F3" w:rsidRPr="00957C4E" w:rsidRDefault="00E861F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3D7C43">
              <w:rPr>
                <w:rFonts w:ascii="Roboto" w:hAnsi="Roboto" w:cs="Roboto"/>
                <w:color w:val="000000"/>
                <w:shd w:val="clear" w:color="auto" w:fill="FFFFFF"/>
              </w:rPr>
              <w:t>15.06.2020 08:10:52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Индивидуальный предприниматель ПОДЛОЗНАЯ ЮЛИЯ АНАТОЛЬЕВНА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ИНН490906409288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ОГРНИП320237500008314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Место нахождения (жительства)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КРАЙ КРАСНОДАРСКИЙ, Г КРАСНОДАР, проезд им. Репина д. кв. 57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Почтовый адрес</w:t>
            </w:r>
          </w:p>
          <w:p w:rsidR="00E861F3" w:rsidRPr="00237AD7" w:rsidRDefault="00E861F3" w:rsidP="00237AD7">
            <w:pPr>
              <w:rPr>
                <w:lang w:val="ru-RU"/>
              </w:rPr>
            </w:pPr>
            <w:r w:rsidRPr="00237AD7">
              <w:rPr>
                <w:lang w:val="ru-RU"/>
              </w:rPr>
              <w:t>КРАЙ КРАСНОДАРСКИЙ, Г КРАСНОДАР, проезд им. Репина д. кв. 57</w:t>
            </w:r>
          </w:p>
          <w:p w:rsidR="00E861F3" w:rsidRPr="00237AD7" w:rsidRDefault="00E861F3" w:rsidP="00237AD7">
            <w:pPr>
              <w:pStyle w:val="Heading4"/>
              <w:shd w:val="clear" w:color="auto" w:fill="FFFFFF"/>
              <w:spacing w:before="0" w:after="0" w:line="355" w:lineRule="atLeast"/>
              <w:rPr>
                <w:rFonts w:ascii="Circe" w:hAnsi="Circe" w:cs="Circe"/>
                <w:color w:val="000000"/>
                <w:lang w:val="ru-RU"/>
              </w:rPr>
            </w:pPr>
            <w:r w:rsidRPr="00237AD7">
              <w:rPr>
                <w:rFonts w:ascii="Circe" w:hAnsi="Circe" w:cs="Circe"/>
                <w:color w:val="000000"/>
                <w:lang w:val="ru-RU"/>
              </w:rPr>
              <w:t>Контактное лицо</w:t>
            </w:r>
          </w:p>
          <w:p w:rsidR="00E861F3" w:rsidRPr="00E60762" w:rsidRDefault="00E861F3" w:rsidP="00762AC4">
            <w:pPr>
              <w:rPr>
                <w:lang w:val="ru-RU"/>
              </w:rPr>
            </w:pPr>
            <w:r w:rsidRPr="00237AD7">
              <w:rPr>
                <w:lang w:val="ru-RU"/>
              </w:rPr>
              <w:t>Телефон +7986655001</w:t>
            </w:r>
          </w:p>
        </w:tc>
      </w:tr>
    </w:tbl>
    <w:p w:rsidR="00E861F3" w:rsidRPr="00335A45" w:rsidRDefault="00E861F3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861F3" w:rsidRPr="00335A45" w:rsidRDefault="00E861F3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237AD7">
        <w:rPr>
          <w:lang w:val="ru-RU"/>
        </w:rPr>
        <w:t>EA-50782</w:t>
      </w:r>
      <w:r w:rsidRPr="00335A45">
        <w:rPr>
          <w:lang w:val="ru-RU"/>
        </w:rPr>
        <w:t xml:space="preserve">- </w:t>
      </w:r>
      <w:r w:rsidRPr="00237AD7">
        <w:rPr>
          <w:lang w:val="ru-RU"/>
        </w:rPr>
        <w:t>Индивидуальный предприниматель КРАЛЬ ЕЛЕНА ВЛАДИМИРОВНА</w:t>
      </w:r>
      <w:r w:rsidRPr="00335A45">
        <w:rPr>
          <w:lang w:val="ru-RU"/>
        </w:rPr>
        <w:t xml:space="preserve">, № </w:t>
      </w:r>
      <w:r w:rsidRPr="00237AD7">
        <w:rPr>
          <w:lang w:val="ru-RU"/>
        </w:rPr>
        <w:t>EA-50776</w:t>
      </w:r>
      <w:r w:rsidRPr="00335A45">
        <w:rPr>
          <w:lang w:val="ru-RU"/>
        </w:rPr>
        <w:t xml:space="preserve">- </w:t>
      </w:r>
      <w:r w:rsidRPr="00237AD7">
        <w:rPr>
          <w:lang w:val="ru-RU"/>
        </w:rPr>
        <w:t>Индивидуальный предприниматель ПОДЛОЗНАЯ ЮЛИЯ АНАТОЛЬЕВНА</w:t>
      </w:r>
      <w:r>
        <w:rPr>
          <w:lang w:val="ru-RU"/>
        </w:rPr>
        <w:t>.</w:t>
      </w:r>
    </w:p>
    <w:p w:rsidR="00E861F3" w:rsidRPr="00335A45" w:rsidRDefault="00E861F3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861F3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E861F3" w:rsidRPr="00335A45" w:rsidRDefault="00E861F3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861F3" w:rsidRPr="00335A45" w:rsidRDefault="00E861F3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861F3" w:rsidRPr="00335A45">
        <w:trPr>
          <w:trHeight w:val="274"/>
        </w:trPr>
        <w:tc>
          <w:tcPr>
            <w:tcW w:w="2204" w:type="dxa"/>
            <w:vMerge/>
          </w:tcPr>
          <w:p w:rsidR="00E861F3" w:rsidRPr="00335A45" w:rsidRDefault="00E861F3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861F3" w:rsidRPr="00335A45" w:rsidRDefault="00E861F3" w:rsidP="00AA4A97">
            <w:pPr>
              <w:jc w:val="center"/>
              <w:rPr>
                <w:lang w:val="ru-RU"/>
              </w:rPr>
            </w:pPr>
          </w:p>
          <w:p w:rsidR="00E861F3" w:rsidRPr="00335A45" w:rsidRDefault="00E861F3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861F3" w:rsidRPr="00335A45" w:rsidRDefault="00E861F3" w:rsidP="00AA4A97">
            <w:pPr>
              <w:ind w:right="-21"/>
              <w:jc w:val="center"/>
              <w:rPr>
                <w:lang w:val="ru-RU"/>
              </w:rPr>
            </w:pPr>
          </w:p>
          <w:p w:rsidR="00E861F3" w:rsidRPr="00335A45" w:rsidRDefault="00E861F3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861F3" w:rsidRPr="00335A45" w:rsidRDefault="00E861F3" w:rsidP="0056026D">
            <w:pPr>
              <w:jc w:val="center"/>
              <w:rPr>
                <w:lang w:val="ru-RU"/>
              </w:rPr>
            </w:pPr>
          </w:p>
          <w:p w:rsidR="00E861F3" w:rsidRPr="00335A45" w:rsidRDefault="00E861F3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E861F3" w:rsidRPr="00335A45" w:rsidRDefault="00E861F3" w:rsidP="00AA4A97">
            <w:pPr>
              <w:jc w:val="center"/>
              <w:rPr>
                <w:lang w:val="ru-RU"/>
              </w:rPr>
            </w:pPr>
          </w:p>
          <w:p w:rsidR="00E861F3" w:rsidRPr="00335A45" w:rsidRDefault="00E861F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861F3" w:rsidRPr="00335A45" w:rsidRDefault="00E861F3" w:rsidP="0056026D">
            <w:pPr>
              <w:jc w:val="center"/>
              <w:rPr>
                <w:lang w:val="ru-RU"/>
              </w:rPr>
            </w:pPr>
          </w:p>
          <w:p w:rsidR="00E861F3" w:rsidRPr="00335A45" w:rsidRDefault="00E861F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E861F3" w:rsidRPr="00E77AC9">
        <w:trPr>
          <w:trHeight w:val="938"/>
        </w:trPr>
        <w:tc>
          <w:tcPr>
            <w:tcW w:w="2204" w:type="dxa"/>
            <w:vAlign w:val="center"/>
          </w:tcPr>
          <w:p w:rsidR="00E861F3" w:rsidRPr="00335A45" w:rsidRDefault="00E861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237AD7">
              <w:rPr>
                <w:lang w:val="ru-RU"/>
              </w:rPr>
              <w:t>EA-50782</w:t>
            </w:r>
            <w:r w:rsidRPr="00335A45">
              <w:rPr>
                <w:lang w:val="ru-RU"/>
              </w:rPr>
              <w:t xml:space="preserve">- </w:t>
            </w:r>
            <w:r w:rsidRPr="00237AD7">
              <w:rPr>
                <w:lang w:val="ru-RU"/>
              </w:rPr>
              <w:t>Индивидуальный предприниматель КРАЛЬ ЕЛЕНА ВЛАДИМИРОВНА</w:t>
            </w:r>
          </w:p>
        </w:tc>
        <w:tc>
          <w:tcPr>
            <w:tcW w:w="1700" w:type="dxa"/>
          </w:tcPr>
          <w:p w:rsidR="00E861F3" w:rsidRPr="00335A45" w:rsidRDefault="00E861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861F3" w:rsidRPr="00335A45" w:rsidRDefault="00E861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861F3" w:rsidRPr="00335A45" w:rsidRDefault="00E861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861F3" w:rsidRPr="00335A45" w:rsidRDefault="00E861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861F3" w:rsidRPr="00335A45" w:rsidRDefault="00E861F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861F3" w:rsidRPr="00E77AC9">
        <w:trPr>
          <w:trHeight w:val="938"/>
        </w:trPr>
        <w:tc>
          <w:tcPr>
            <w:tcW w:w="2204" w:type="dxa"/>
            <w:vAlign w:val="center"/>
          </w:tcPr>
          <w:p w:rsidR="00E861F3" w:rsidRPr="00335A45" w:rsidRDefault="00E861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237AD7">
              <w:rPr>
                <w:lang w:val="ru-RU"/>
              </w:rPr>
              <w:t>EA-50776</w:t>
            </w:r>
            <w:r w:rsidRPr="00335A45">
              <w:rPr>
                <w:lang w:val="ru-RU"/>
              </w:rPr>
              <w:t xml:space="preserve">- </w:t>
            </w:r>
            <w:r w:rsidRPr="00237AD7">
              <w:rPr>
                <w:lang w:val="ru-RU"/>
              </w:rPr>
              <w:t>Индивидуальный предприниматель ПОДЛОЗНАЯ ЮЛИЯ АНАТОЛЬЕВНА</w:t>
            </w:r>
          </w:p>
        </w:tc>
        <w:tc>
          <w:tcPr>
            <w:tcW w:w="1700" w:type="dxa"/>
          </w:tcPr>
          <w:p w:rsidR="00E861F3" w:rsidRPr="00335A45" w:rsidRDefault="00E861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861F3" w:rsidRPr="00335A45" w:rsidRDefault="00E861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861F3" w:rsidRPr="00335A45" w:rsidRDefault="00E861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861F3" w:rsidRPr="00335A45" w:rsidRDefault="00E861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861F3" w:rsidRPr="00335A45" w:rsidRDefault="00E861F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861F3" w:rsidRPr="00335A45" w:rsidRDefault="00E861F3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D7C43">
        <w:rPr>
          <w:lang w:val="ru-RU"/>
        </w:rPr>
        <w:t>Изделия специальные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37AD7">
        <w:rPr>
          <w:lang w:val="ru-RU"/>
        </w:rPr>
        <w:t>Индивидуальный предприниматель КРАЛЬ ЕЛЕНА ВЛАДИМИРОВНА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237AD7">
        <w:rPr>
          <w:color w:val="000000"/>
          <w:lang w:val="ru-RU"/>
        </w:rPr>
        <w:t>405 204.74</w:t>
      </w:r>
      <w:r w:rsidRPr="00335A45">
        <w:rPr>
          <w:lang w:val="ru-RU"/>
        </w:rPr>
        <w:t xml:space="preserve"> рублей.  </w:t>
      </w:r>
    </w:p>
    <w:p w:rsidR="00E861F3" w:rsidRPr="00335A45" w:rsidRDefault="00E861F3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861F3" w:rsidRPr="00335A45">
        <w:trPr>
          <w:trHeight w:val="206"/>
          <w:jc w:val="center"/>
        </w:trPr>
        <w:tc>
          <w:tcPr>
            <w:tcW w:w="7338" w:type="dxa"/>
          </w:tcPr>
          <w:p w:rsidR="00E861F3" w:rsidRPr="00335A45" w:rsidRDefault="00E861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861F3" w:rsidRPr="00335A45" w:rsidRDefault="00E861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861F3" w:rsidRPr="00335A45" w:rsidRDefault="00E861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861F3" w:rsidRPr="00335A45" w:rsidRDefault="00E861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E861F3" w:rsidRPr="00335A45" w:rsidRDefault="00E861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861F3" w:rsidRPr="00335A45">
        <w:trPr>
          <w:trHeight w:val="206"/>
          <w:jc w:val="center"/>
        </w:trPr>
        <w:tc>
          <w:tcPr>
            <w:tcW w:w="7338" w:type="dxa"/>
          </w:tcPr>
          <w:p w:rsidR="00E861F3" w:rsidRPr="00335A45" w:rsidRDefault="00E861F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861F3" w:rsidRPr="00335A45" w:rsidRDefault="00E861F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861F3" w:rsidRPr="00335A45" w:rsidRDefault="00E861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E861F3" w:rsidRPr="00335A45" w:rsidRDefault="00E861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861F3" w:rsidRPr="00335A45" w:rsidRDefault="00E861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E861F3" w:rsidRPr="00335A45" w:rsidRDefault="00E861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861F3" w:rsidRPr="00335A45" w:rsidRDefault="00E861F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E861F3" w:rsidRPr="00335A45" w:rsidRDefault="00E861F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861F3" w:rsidRPr="00335A45">
        <w:trPr>
          <w:trHeight w:val="206"/>
          <w:jc w:val="center"/>
        </w:trPr>
        <w:tc>
          <w:tcPr>
            <w:tcW w:w="7338" w:type="dxa"/>
          </w:tcPr>
          <w:p w:rsidR="00E861F3" w:rsidRPr="00335A45" w:rsidRDefault="00E861F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E861F3" w:rsidRPr="00335A45" w:rsidRDefault="00E861F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861F3" w:rsidRPr="00335A45" w:rsidRDefault="00E861F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E861F3" w:rsidRPr="00335A45" w:rsidRDefault="00E861F3" w:rsidP="006465AE">
      <w:pPr>
        <w:jc w:val="both"/>
        <w:rPr>
          <w:lang w:val="ru-RU" w:eastAsia="ru-RU"/>
        </w:rPr>
      </w:pPr>
    </w:p>
    <w:sectPr w:rsidR="00E861F3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1F3" w:rsidRDefault="00E861F3">
      <w:r>
        <w:separator/>
      </w:r>
    </w:p>
  </w:endnote>
  <w:endnote w:type="continuationSeparator" w:id="1">
    <w:p w:rsidR="00E861F3" w:rsidRDefault="00E861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1F3" w:rsidRDefault="00E861F3">
      <w:r>
        <w:separator/>
      </w:r>
    </w:p>
  </w:footnote>
  <w:footnote w:type="continuationSeparator" w:id="1">
    <w:p w:rsidR="00E861F3" w:rsidRDefault="00E861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1F3" w:rsidRDefault="00E861F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E861F3" w:rsidRDefault="00E861F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5D47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545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54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0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545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54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54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54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54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5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1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2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2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2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54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0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1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54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1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54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1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2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1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1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2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2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0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54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24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2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654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545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545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545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54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54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54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54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54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54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54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54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545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545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54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4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5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545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545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54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54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654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54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654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54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5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1137</Words>
  <Characters>6486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2020-06-17T12:44:00Z</cp:lastPrinted>
  <dcterms:created xsi:type="dcterms:W3CDTF">2020-06-17T12:37:00Z</dcterms:created>
  <dcterms:modified xsi:type="dcterms:W3CDTF">2020-06-17T12:44:00Z</dcterms:modified>
</cp:coreProperties>
</file>