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738" w:rsidRPr="00335A45" w:rsidRDefault="00E95738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163</w:t>
      </w:r>
    </w:p>
    <w:p w:rsidR="00E95738" w:rsidRPr="00335A45" w:rsidRDefault="00E95738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E95738" w:rsidRPr="00335A45" w:rsidRDefault="00E95738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E95738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95738" w:rsidRPr="00335A45" w:rsidRDefault="00E95738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95738" w:rsidRPr="00335A45" w:rsidRDefault="00E95738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18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июня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E95738" w:rsidRDefault="00E95738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E95738" w:rsidRPr="0077375B" w:rsidRDefault="00E95738" w:rsidP="009D0D2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9D0D25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9D0D25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E95738" w:rsidRPr="0077375B" w:rsidRDefault="00E95738" w:rsidP="009D0D2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DA5BE6">
        <w:rPr>
          <w:lang w:val="ru-RU"/>
        </w:rPr>
        <w:t>Лекарственные средства медицинские</w:t>
      </w:r>
      <w:r w:rsidRPr="0077375B">
        <w:rPr>
          <w:lang w:val="ru-RU"/>
        </w:rPr>
        <w:t xml:space="preserve">».  </w:t>
      </w:r>
    </w:p>
    <w:p w:rsidR="00E95738" w:rsidRPr="00DA5BE6" w:rsidRDefault="00E95738" w:rsidP="009D0D25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DA5BE6">
        <w:rPr>
          <w:color w:val="000000"/>
          <w:lang w:val="ru-RU"/>
        </w:rPr>
        <w:t>203234901331923490100102010010000244</w:t>
      </w:r>
    </w:p>
    <w:p w:rsidR="00E95738" w:rsidRPr="0077375B" w:rsidRDefault="00E95738" w:rsidP="009D0D25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352995</w:t>
      </w:r>
      <w:r w:rsidRPr="0077375B">
        <w:rPr>
          <w:lang w:val="ru-RU"/>
        </w:rPr>
        <w:t xml:space="preserve"> руб. </w:t>
      </w:r>
      <w:r>
        <w:rPr>
          <w:lang w:val="ru-RU"/>
        </w:rPr>
        <w:t>40</w:t>
      </w:r>
      <w:r w:rsidRPr="0077375B">
        <w:rPr>
          <w:lang w:val="ru-RU"/>
        </w:rPr>
        <w:t xml:space="preserve"> коп. (</w:t>
      </w:r>
      <w:r>
        <w:rPr>
          <w:lang w:val="ru-RU"/>
        </w:rPr>
        <w:t>триста пятьдесят две</w:t>
      </w:r>
      <w:r w:rsidRPr="0077375B">
        <w:rPr>
          <w:lang w:val="ru-RU"/>
        </w:rPr>
        <w:t xml:space="preserve"> тысяч</w:t>
      </w:r>
      <w:r>
        <w:rPr>
          <w:lang w:val="ru-RU"/>
        </w:rPr>
        <w:t>и</w:t>
      </w:r>
      <w:r w:rsidRPr="0077375B">
        <w:rPr>
          <w:lang w:val="ru-RU"/>
        </w:rPr>
        <w:t xml:space="preserve"> </w:t>
      </w:r>
      <w:r>
        <w:rPr>
          <w:lang w:val="ru-RU"/>
        </w:rPr>
        <w:t>девятьсот девяносто пять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 xml:space="preserve">40 </w:t>
      </w:r>
      <w:r w:rsidRPr="0077375B">
        <w:rPr>
          <w:lang w:val="ru-RU"/>
        </w:rPr>
        <w:t>копеек).</w:t>
      </w:r>
    </w:p>
    <w:p w:rsidR="00E95738" w:rsidRPr="0077375B" w:rsidRDefault="00E95738" w:rsidP="009D0D2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Оплата поставленного товара производится не более чем в течение тридцати календарных дней</w:t>
      </w:r>
      <w:r>
        <w:rPr>
          <w:lang w:val="ru-RU"/>
        </w:rPr>
        <w:t xml:space="preserve"> </w:t>
      </w:r>
      <w:r w:rsidRPr="0042551C">
        <w:rPr>
          <w:lang w:val="ru-RU"/>
        </w:rPr>
        <w:t>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</w:t>
      </w:r>
      <w:r w:rsidRPr="0077375B">
        <w:rPr>
          <w:lang w:val="ru-RU"/>
        </w:rPr>
        <w:t>.</w:t>
      </w:r>
    </w:p>
    <w:p w:rsidR="00E95738" w:rsidRPr="00DA5BE6" w:rsidRDefault="00E95738" w:rsidP="009D0D2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Россия, Краснодарский край, г. Славянск-на-Кубани, ул. Батарейная, 377. </w:t>
      </w:r>
      <w:r w:rsidRPr="00DA5BE6">
        <w:rPr>
          <w:lang w:val="ru-RU"/>
        </w:rPr>
        <w:t>Поставщик производит первую поставку медицинской продукции в количестве 1/6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</w:t>
      </w:r>
    </w:p>
    <w:p w:rsidR="00E95738" w:rsidRPr="0077375B" w:rsidRDefault="00E95738" w:rsidP="009D0D2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Внебюджетные фонды (ОМС).</w:t>
      </w:r>
    </w:p>
    <w:p w:rsidR="00E95738" w:rsidRPr="0077375B" w:rsidRDefault="00E95738" w:rsidP="009D0D25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E95738" w:rsidRPr="0077375B" w:rsidRDefault="00E95738" w:rsidP="009D0D25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E95738" w:rsidRPr="0077375B" w:rsidRDefault="00E95738" w:rsidP="009D0D25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DA5BE6">
        <w:rPr>
          <w:color w:val="000000"/>
          <w:sz w:val="24"/>
          <w:szCs w:val="24"/>
        </w:rPr>
        <w:t>08.06.2020 15:20</w:t>
      </w:r>
      <w:r w:rsidRPr="0077375B">
        <w:rPr>
          <w:sz w:val="24"/>
          <w:szCs w:val="24"/>
        </w:rPr>
        <w:t xml:space="preserve"> (московское время).</w:t>
      </w:r>
    </w:p>
    <w:p w:rsidR="00E95738" w:rsidRPr="0077375B" w:rsidRDefault="00E95738" w:rsidP="009D0D25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E95738" w:rsidRDefault="00E95738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E95738" w:rsidRPr="00335A45">
        <w:trPr>
          <w:jc w:val="center"/>
        </w:trPr>
        <w:tc>
          <w:tcPr>
            <w:tcW w:w="9828" w:type="dxa"/>
            <w:gridSpan w:val="5"/>
          </w:tcPr>
          <w:p w:rsidR="00E95738" w:rsidRPr="00335A45" w:rsidRDefault="00E95738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E95738" w:rsidRPr="006C7600">
        <w:trPr>
          <w:jc w:val="center"/>
        </w:trPr>
        <w:tc>
          <w:tcPr>
            <w:tcW w:w="2820" w:type="dxa"/>
          </w:tcPr>
          <w:p w:rsidR="00E95738" w:rsidRPr="00335A45" w:rsidRDefault="00E95738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E95738" w:rsidRPr="00335A45" w:rsidRDefault="00E95738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E95738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E95738" w:rsidRPr="00335A45" w:rsidRDefault="00E95738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E95738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E95738" w:rsidRPr="00335A45" w:rsidRDefault="00E95738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E95738" w:rsidRPr="00335A45" w:rsidRDefault="00E95738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E95738" w:rsidRPr="00335A45">
        <w:trPr>
          <w:jc w:val="center"/>
        </w:trPr>
        <w:tc>
          <w:tcPr>
            <w:tcW w:w="9828" w:type="dxa"/>
            <w:gridSpan w:val="5"/>
          </w:tcPr>
          <w:p w:rsidR="00E95738" w:rsidRPr="00335A45" w:rsidRDefault="00E95738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E95738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E95738" w:rsidRPr="00335A45" w:rsidRDefault="00E95738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E95738" w:rsidRPr="00335A45" w:rsidRDefault="00E95738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E95738" w:rsidRPr="00335A45" w:rsidRDefault="00E95738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E95738" w:rsidRPr="00335A45" w:rsidRDefault="00E95738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E95738" w:rsidRPr="00335A45" w:rsidRDefault="00E95738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E95738" w:rsidRPr="00335A45" w:rsidRDefault="00E95738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E95738" w:rsidRPr="00335A45" w:rsidRDefault="00E95738" w:rsidP="00A841CC">
            <w:pPr>
              <w:ind w:right="-80"/>
              <w:jc w:val="both"/>
              <w:rPr>
                <w:lang w:val="ru-RU"/>
              </w:rPr>
            </w:pPr>
          </w:p>
          <w:p w:rsidR="00E95738" w:rsidRPr="00335A45" w:rsidRDefault="00E95738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заведующая аптекой.</w:t>
            </w:r>
          </w:p>
        </w:tc>
      </w:tr>
    </w:tbl>
    <w:p w:rsidR="00E95738" w:rsidRPr="00335A45" w:rsidRDefault="00E95738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E95738" w:rsidRPr="00335A45" w:rsidRDefault="00E95738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18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июня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14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E95738" w:rsidRPr="00335A45" w:rsidRDefault="00E95738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E95738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5738" w:rsidRPr="00335A45" w:rsidRDefault="00E9573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5738" w:rsidRPr="00335A45" w:rsidRDefault="00E9573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5738" w:rsidRPr="00335A45" w:rsidRDefault="00E9573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5738" w:rsidRPr="00335A45" w:rsidRDefault="00E9573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5738" w:rsidRPr="00335A45" w:rsidRDefault="00E9573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E95738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5738" w:rsidRPr="00335A45" w:rsidRDefault="00E95738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5738" w:rsidRPr="00134911" w:rsidRDefault="00E95738" w:rsidP="002B052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298 095.02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5738" w:rsidRPr="00335A45" w:rsidRDefault="00E95738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5738" w:rsidRPr="007879DF" w:rsidRDefault="00E95738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18.06.2020 10:45:07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5738" w:rsidRPr="00957C4E" w:rsidRDefault="00E95738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EA-50853</w:t>
            </w:r>
          </w:p>
        </w:tc>
      </w:tr>
      <w:tr w:rsidR="00E95738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5738" w:rsidRPr="00335A45" w:rsidRDefault="00E95738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5738" w:rsidRPr="00957C4E" w:rsidRDefault="00E95738" w:rsidP="003B6012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299 860.00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5738" w:rsidRPr="00335A45" w:rsidRDefault="00E95738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5738" w:rsidRPr="007879DF" w:rsidRDefault="00E95738" w:rsidP="003B6012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18.06.2020 10:44:22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5738" w:rsidRPr="00957C4E" w:rsidRDefault="00E95738" w:rsidP="003B601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EA-50860</w:t>
            </w:r>
          </w:p>
        </w:tc>
      </w:tr>
      <w:tr w:rsidR="00E95738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5738" w:rsidRPr="00335A45" w:rsidRDefault="00E95738" w:rsidP="002B052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5738" w:rsidRPr="009D0D25" w:rsidRDefault="00E95738" w:rsidP="009D0D25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315 985.02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5738" w:rsidRPr="00335A45" w:rsidRDefault="00E95738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5738" w:rsidRPr="007879DF" w:rsidRDefault="00E95738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18.06.2020 10:40:30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5738" w:rsidRPr="00957C4E" w:rsidRDefault="00E95738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EA-50852</w:t>
            </w:r>
          </w:p>
        </w:tc>
      </w:tr>
    </w:tbl>
    <w:p w:rsidR="00E95738" w:rsidRPr="00335A45" w:rsidRDefault="00E95738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E95738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E95738" w:rsidRPr="00335A45" w:rsidRDefault="00E9573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E95738" w:rsidRPr="00335A45" w:rsidRDefault="00E9573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95738" w:rsidRPr="00335A45" w:rsidRDefault="00E95738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времярегистрации</w:t>
            </w:r>
          </w:p>
          <w:p w:rsidR="00E95738" w:rsidRPr="00335A45" w:rsidRDefault="00E95738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5738" w:rsidRPr="00335A45" w:rsidRDefault="00E9573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E95738" w:rsidRPr="006C7600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95738" w:rsidRPr="009D0D25" w:rsidRDefault="00E95738" w:rsidP="00FF7882">
            <w:pPr>
              <w:jc w:val="center"/>
              <w:rPr>
                <w:lang w:val="ru-RU"/>
              </w:rPr>
            </w:pPr>
            <w:r w:rsidRPr="009D0D25">
              <w:rPr>
                <w:lang w:val="ru-RU"/>
              </w:rPr>
              <w:t>EA-50853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95738" w:rsidRPr="003D7C43" w:rsidRDefault="00E95738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DA5BE6">
              <w:rPr>
                <w:rFonts w:ascii="Roboto" w:hAnsi="Roboto" w:cs="Roboto"/>
                <w:color w:val="000000"/>
                <w:shd w:val="clear" w:color="auto" w:fill="FFFFFF"/>
              </w:rPr>
              <w:t>15.06.2020 16:08:57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5738" w:rsidRPr="009D0D25" w:rsidRDefault="00E95738" w:rsidP="009D0D25">
            <w:pPr>
              <w:rPr>
                <w:lang w:val="ru-RU"/>
              </w:rPr>
            </w:pPr>
            <w:r w:rsidRPr="009D0D25">
              <w:rPr>
                <w:lang w:val="ru-RU"/>
              </w:rPr>
              <w:t>АКЦИОНЕРНОЕ ОБЩЕСТВО "Р-ФАРМ"</w:t>
            </w:r>
          </w:p>
          <w:p w:rsidR="00E95738" w:rsidRPr="009D0D25" w:rsidRDefault="00E95738" w:rsidP="009D0D25">
            <w:pPr>
              <w:rPr>
                <w:lang w:val="ru-RU"/>
              </w:rPr>
            </w:pPr>
            <w:r w:rsidRPr="009D0D25">
              <w:rPr>
                <w:lang w:val="ru-RU"/>
              </w:rPr>
              <w:t>ИНН7726311464</w:t>
            </w:r>
          </w:p>
          <w:p w:rsidR="00E95738" w:rsidRPr="009D0D25" w:rsidRDefault="00E95738" w:rsidP="009D0D25">
            <w:pPr>
              <w:rPr>
                <w:lang w:val="ru-RU"/>
              </w:rPr>
            </w:pPr>
            <w:r w:rsidRPr="009D0D25">
              <w:rPr>
                <w:lang w:val="ru-RU"/>
              </w:rPr>
              <w:t>ОГРН1027739700020</w:t>
            </w:r>
          </w:p>
          <w:p w:rsidR="00E95738" w:rsidRPr="009D0D25" w:rsidRDefault="00E95738" w:rsidP="009D0D25">
            <w:pPr>
              <w:rPr>
                <w:lang w:val="ru-RU"/>
              </w:rPr>
            </w:pPr>
            <w:r w:rsidRPr="009D0D25">
              <w:rPr>
                <w:lang w:val="ru-RU"/>
              </w:rPr>
              <w:t>КПП773401001</w:t>
            </w:r>
          </w:p>
          <w:p w:rsidR="00E95738" w:rsidRPr="009D0D25" w:rsidRDefault="00E95738" w:rsidP="009D0D25">
            <w:pPr>
              <w:rPr>
                <w:lang w:val="ru-RU"/>
              </w:rPr>
            </w:pPr>
            <w:r w:rsidRPr="009D0D25">
              <w:rPr>
                <w:lang w:val="ru-RU"/>
              </w:rPr>
              <w:t>Место нахождения (жительства)</w:t>
            </w:r>
          </w:p>
          <w:p w:rsidR="00E95738" w:rsidRPr="009D0D25" w:rsidRDefault="00E95738" w:rsidP="009D0D25">
            <w:pPr>
              <w:rPr>
                <w:lang w:val="ru-RU"/>
              </w:rPr>
            </w:pPr>
            <w:r w:rsidRPr="009D0D25">
              <w:rPr>
                <w:lang w:val="ru-RU"/>
              </w:rPr>
              <w:t>123154, Г МОСКВА, УЛ БЕРЗАРИНА, ДОМ 19, КОРПУС 1,</w:t>
            </w:r>
          </w:p>
          <w:p w:rsidR="00E95738" w:rsidRPr="009D0D25" w:rsidRDefault="00E95738" w:rsidP="009D0D25">
            <w:pPr>
              <w:rPr>
                <w:lang w:val="ru-RU"/>
              </w:rPr>
            </w:pPr>
            <w:r w:rsidRPr="009D0D25">
              <w:rPr>
                <w:lang w:val="ru-RU"/>
              </w:rPr>
              <w:t>Почтовый адрес</w:t>
            </w:r>
          </w:p>
          <w:p w:rsidR="00E95738" w:rsidRPr="009D0D25" w:rsidRDefault="00E95738" w:rsidP="009D0D25">
            <w:pPr>
              <w:rPr>
                <w:lang w:val="ru-RU"/>
              </w:rPr>
            </w:pPr>
            <w:r w:rsidRPr="009D0D25">
              <w:rPr>
                <w:lang w:val="ru-RU"/>
              </w:rPr>
              <w:t>123154, Г МОСКВА, УЛ БЕРЗАРИНА, ДОМ 19, КОРПУС 1</w:t>
            </w:r>
          </w:p>
          <w:p w:rsidR="00E95738" w:rsidRPr="009D0D25" w:rsidRDefault="00E95738" w:rsidP="009D0D25">
            <w:pPr>
              <w:pStyle w:val="Heading4"/>
              <w:spacing w:before="0" w:after="0" w:line="355" w:lineRule="atLeast"/>
              <w:rPr>
                <w:rFonts w:ascii="Circe" w:hAnsi="Circe" w:cs="Circe"/>
                <w:color w:val="000000"/>
                <w:lang w:val="ru-RU"/>
              </w:rPr>
            </w:pPr>
            <w:r w:rsidRPr="009D0D25">
              <w:rPr>
                <w:rFonts w:ascii="Circe" w:hAnsi="Circe" w:cs="Circe"/>
                <w:color w:val="000000"/>
                <w:lang w:val="ru-RU"/>
              </w:rPr>
              <w:t>Контактное лицо</w:t>
            </w:r>
          </w:p>
          <w:p w:rsidR="00E95738" w:rsidRPr="009D0D25" w:rsidRDefault="00E95738" w:rsidP="009D0D25">
            <w:pPr>
              <w:rPr>
                <w:lang w:val="ru-RU"/>
              </w:rPr>
            </w:pPr>
            <w:r w:rsidRPr="009D0D25">
              <w:rPr>
                <w:lang w:val="ru-RU"/>
              </w:rPr>
              <w:t>Игнатьев Василий Геннадьевич</w:t>
            </w:r>
          </w:p>
          <w:p w:rsidR="00E95738" w:rsidRPr="00237AD7" w:rsidRDefault="00E95738" w:rsidP="00237AD7">
            <w:pPr>
              <w:rPr>
                <w:lang w:val="ru-RU"/>
              </w:rPr>
            </w:pPr>
            <w:r w:rsidRPr="009D0D25">
              <w:rPr>
                <w:lang w:val="ru-RU"/>
              </w:rPr>
              <w:t>Телефон 74959567937</w:t>
            </w:r>
          </w:p>
        </w:tc>
      </w:tr>
      <w:tr w:rsidR="00E95738" w:rsidRPr="006C7600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95738" w:rsidRPr="009D0D25" w:rsidRDefault="00E95738" w:rsidP="00FF7882">
            <w:pPr>
              <w:jc w:val="center"/>
              <w:rPr>
                <w:lang w:val="ru-RU"/>
              </w:rPr>
            </w:pPr>
            <w:r w:rsidRPr="009D0D25">
              <w:rPr>
                <w:lang w:val="ru-RU"/>
              </w:rPr>
              <w:t>EA-50860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95738" w:rsidRPr="00957C4E" w:rsidRDefault="00E95738" w:rsidP="00FE5198">
            <w:pPr>
              <w:jc w:val="center"/>
            </w:pPr>
            <w:r w:rsidRPr="00DA5BE6">
              <w:rPr>
                <w:rFonts w:ascii="Roboto" w:hAnsi="Roboto" w:cs="Roboto"/>
                <w:color w:val="000000"/>
                <w:shd w:val="clear" w:color="auto" w:fill="FFFFFF"/>
              </w:rPr>
              <w:t>15.06.2020 16:25:22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5738" w:rsidRPr="009D0D25" w:rsidRDefault="00E95738" w:rsidP="009D0D25">
            <w:pPr>
              <w:rPr>
                <w:lang w:val="ru-RU"/>
              </w:rPr>
            </w:pPr>
            <w:r w:rsidRPr="009D0D25">
              <w:rPr>
                <w:lang w:val="ru-RU"/>
              </w:rPr>
              <w:t>ОБЩЕСТВО С ОГРАНИЧЕННОЙ ОТВЕТСТВЕННОСТЬЮ "МЕДСТАЙЛ"</w:t>
            </w:r>
          </w:p>
          <w:p w:rsidR="00E95738" w:rsidRPr="009D0D25" w:rsidRDefault="00E95738" w:rsidP="009D0D25">
            <w:pPr>
              <w:rPr>
                <w:lang w:val="ru-RU"/>
              </w:rPr>
            </w:pPr>
            <w:r w:rsidRPr="009D0D25">
              <w:rPr>
                <w:lang w:val="ru-RU"/>
              </w:rPr>
              <w:t>ИНН6102064981</w:t>
            </w:r>
          </w:p>
          <w:p w:rsidR="00E95738" w:rsidRPr="009D0D25" w:rsidRDefault="00E95738" w:rsidP="009D0D25">
            <w:pPr>
              <w:rPr>
                <w:lang w:val="ru-RU"/>
              </w:rPr>
            </w:pPr>
            <w:r w:rsidRPr="009D0D25">
              <w:rPr>
                <w:lang w:val="ru-RU"/>
              </w:rPr>
              <w:t>ОГРН1166196056872</w:t>
            </w:r>
          </w:p>
          <w:p w:rsidR="00E95738" w:rsidRPr="009D0D25" w:rsidRDefault="00E95738" w:rsidP="009D0D25">
            <w:pPr>
              <w:rPr>
                <w:lang w:val="ru-RU"/>
              </w:rPr>
            </w:pPr>
            <w:r w:rsidRPr="009D0D25">
              <w:rPr>
                <w:lang w:val="ru-RU"/>
              </w:rPr>
              <w:t>КПП610201001</w:t>
            </w:r>
          </w:p>
          <w:p w:rsidR="00E95738" w:rsidRPr="009D0D25" w:rsidRDefault="00E95738" w:rsidP="009D0D25">
            <w:pPr>
              <w:rPr>
                <w:lang w:val="ru-RU"/>
              </w:rPr>
            </w:pPr>
            <w:r w:rsidRPr="009D0D25">
              <w:rPr>
                <w:lang w:val="ru-RU"/>
              </w:rPr>
              <w:t>Место нахождения (жительства)</w:t>
            </w:r>
          </w:p>
          <w:p w:rsidR="00E95738" w:rsidRPr="009D0D25" w:rsidRDefault="00E95738" w:rsidP="009D0D25">
            <w:pPr>
              <w:rPr>
                <w:lang w:val="ru-RU"/>
              </w:rPr>
            </w:pPr>
            <w:r w:rsidRPr="009D0D25">
              <w:rPr>
                <w:lang w:val="ru-RU"/>
              </w:rPr>
              <w:t>346720, ОБЛ РОСТОВСКАЯ61, Г АКСАЙ, ПР-КТ ЛЕНИНА, ДОМ 43, КОМНАТА 8</w:t>
            </w:r>
          </w:p>
          <w:p w:rsidR="00E95738" w:rsidRPr="009D0D25" w:rsidRDefault="00E95738" w:rsidP="009D0D25">
            <w:pPr>
              <w:rPr>
                <w:lang w:val="ru-RU"/>
              </w:rPr>
            </w:pPr>
            <w:r w:rsidRPr="009D0D25">
              <w:rPr>
                <w:lang w:val="ru-RU"/>
              </w:rPr>
              <w:t>Почтовый адрес</w:t>
            </w:r>
          </w:p>
          <w:p w:rsidR="00E95738" w:rsidRPr="009D0D25" w:rsidRDefault="00E95738" w:rsidP="009D0D25">
            <w:pPr>
              <w:rPr>
                <w:lang w:val="ru-RU"/>
              </w:rPr>
            </w:pPr>
            <w:r w:rsidRPr="009D0D25">
              <w:rPr>
                <w:lang w:val="ru-RU"/>
              </w:rPr>
              <w:t>Ростовская область, г Ростов-на-Дону, Пролетарский район пр. 40-летия Победы дом №336</w:t>
            </w:r>
          </w:p>
          <w:p w:rsidR="00E95738" w:rsidRDefault="00E95738" w:rsidP="009D0D25">
            <w:pPr>
              <w:pStyle w:val="Heading4"/>
              <w:spacing w:before="0" w:after="0" w:line="355" w:lineRule="atLeast"/>
              <w:rPr>
                <w:rFonts w:ascii="Circe" w:hAnsi="Circe" w:cs="Circe"/>
                <w:color w:val="000000"/>
              </w:rPr>
            </w:pPr>
            <w:r>
              <w:rPr>
                <w:rFonts w:ascii="Circe" w:hAnsi="Circe" w:cs="Circe"/>
                <w:color w:val="000000"/>
              </w:rPr>
              <w:t>Контактное лицо</w:t>
            </w:r>
          </w:p>
          <w:p w:rsidR="00E95738" w:rsidRDefault="00E95738" w:rsidP="009D0D25">
            <w:r>
              <w:t>Телефон 88632709192</w:t>
            </w:r>
          </w:p>
          <w:p w:rsidR="00E95738" w:rsidRPr="00E60762" w:rsidRDefault="00E95738" w:rsidP="0093521C">
            <w:pPr>
              <w:rPr>
                <w:lang w:val="ru-RU"/>
              </w:rPr>
            </w:pPr>
          </w:p>
        </w:tc>
      </w:tr>
      <w:tr w:rsidR="00E95738" w:rsidRPr="006C7600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95738" w:rsidRPr="009D0D25" w:rsidRDefault="00E95738" w:rsidP="00FF7882">
            <w:pPr>
              <w:jc w:val="center"/>
              <w:rPr>
                <w:lang w:val="ru-RU"/>
              </w:rPr>
            </w:pPr>
            <w:r w:rsidRPr="009D0D25">
              <w:rPr>
                <w:lang w:val="ru-RU"/>
              </w:rPr>
              <w:t>EA-50852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95738" w:rsidRPr="00957C4E" w:rsidRDefault="00E95738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DA5BE6">
              <w:rPr>
                <w:rFonts w:ascii="Roboto" w:hAnsi="Roboto" w:cs="Roboto"/>
                <w:color w:val="000000"/>
                <w:shd w:val="clear" w:color="auto" w:fill="F9F9F9"/>
              </w:rPr>
              <w:t>15.06.2020 15:48:23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5738" w:rsidRPr="009D0D25" w:rsidRDefault="00E95738" w:rsidP="009D0D25">
            <w:pPr>
              <w:rPr>
                <w:lang w:val="ru-RU"/>
              </w:rPr>
            </w:pPr>
            <w:r w:rsidRPr="009D0D25">
              <w:rPr>
                <w:lang w:val="ru-RU"/>
              </w:rPr>
              <w:t>ОБЩЕСТВО С ОГРАНИЧЕННОЙ ОТВЕТСТВЕННОСТЬЮ "БИФАРМ"</w:t>
            </w:r>
          </w:p>
          <w:p w:rsidR="00E95738" w:rsidRPr="009D0D25" w:rsidRDefault="00E95738" w:rsidP="009D0D25">
            <w:pPr>
              <w:rPr>
                <w:lang w:val="ru-RU"/>
              </w:rPr>
            </w:pPr>
            <w:r w:rsidRPr="009D0D25">
              <w:rPr>
                <w:lang w:val="ru-RU"/>
              </w:rPr>
              <w:t>ИНН6166083490</w:t>
            </w:r>
          </w:p>
          <w:p w:rsidR="00E95738" w:rsidRPr="009D0D25" w:rsidRDefault="00E95738" w:rsidP="009D0D25">
            <w:pPr>
              <w:rPr>
                <w:lang w:val="ru-RU"/>
              </w:rPr>
            </w:pPr>
            <w:r w:rsidRPr="009D0D25">
              <w:rPr>
                <w:lang w:val="ru-RU"/>
              </w:rPr>
              <w:t>ОГРН1126193004486</w:t>
            </w:r>
          </w:p>
          <w:p w:rsidR="00E95738" w:rsidRPr="009D0D25" w:rsidRDefault="00E95738" w:rsidP="009D0D25">
            <w:pPr>
              <w:rPr>
                <w:lang w:val="ru-RU"/>
              </w:rPr>
            </w:pPr>
            <w:r w:rsidRPr="009D0D25">
              <w:rPr>
                <w:lang w:val="ru-RU"/>
              </w:rPr>
              <w:t>КПП616101001</w:t>
            </w:r>
          </w:p>
          <w:p w:rsidR="00E95738" w:rsidRPr="009D0D25" w:rsidRDefault="00E95738" w:rsidP="009D0D25">
            <w:pPr>
              <w:rPr>
                <w:lang w:val="ru-RU"/>
              </w:rPr>
            </w:pPr>
            <w:r w:rsidRPr="009D0D25">
              <w:rPr>
                <w:lang w:val="ru-RU"/>
              </w:rPr>
              <w:t>Место нахождения (жительства)</w:t>
            </w:r>
          </w:p>
          <w:p w:rsidR="00E95738" w:rsidRPr="009D0D25" w:rsidRDefault="00E95738" w:rsidP="009D0D25">
            <w:pPr>
              <w:rPr>
                <w:lang w:val="ru-RU"/>
              </w:rPr>
            </w:pPr>
            <w:r w:rsidRPr="009D0D25">
              <w:rPr>
                <w:lang w:val="ru-RU"/>
              </w:rPr>
              <w:t>344038, ОБЛ РОСТОВСКАЯ, Г РОСТОВ-НА-ДОНУ, ПР-КТ МИХАИЛА НАГИБИНА, 12/2, 1</w:t>
            </w:r>
          </w:p>
          <w:p w:rsidR="00E95738" w:rsidRPr="009D0D25" w:rsidRDefault="00E95738" w:rsidP="009D0D25">
            <w:pPr>
              <w:rPr>
                <w:lang w:val="ru-RU"/>
              </w:rPr>
            </w:pPr>
            <w:r w:rsidRPr="009D0D25">
              <w:rPr>
                <w:lang w:val="ru-RU"/>
              </w:rPr>
              <w:t>Почтовый адрес</w:t>
            </w:r>
          </w:p>
          <w:p w:rsidR="00E95738" w:rsidRPr="009D0D25" w:rsidRDefault="00E95738" w:rsidP="009D0D25">
            <w:pPr>
              <w:rPr>
                <w:lang w:val="ru-RU"/>
              </w:rPr>
            </w:pPr>
            <w:r w:rsidRPr="009D0D25">
              <w:rPr>
                <w:lang w:val="ru-RU"/>
              </w:rPr>
              <w:t>344038 г. Ростов-на-Дону, пр. М. Нагибина 12/2, ком. 1</w:t>
            </w:r>
          </w:p>
          <w:p w:rsidR="00E95738" w:rsidRPr="009D0D25" w:rsidRDefault="00E95738" w:rsidP="009D0D25">
            <w:pPr>
              <w:pStyle w:val="Heading4"/>
              <w:spacing w:before="0" w:after="0" w:line="355" w:lineRule="atLeast"/>
              <w:rPr>
                <w:rFonts w:ascii="Circe" w:hAnsi="Circe" w:cs="Circe"/>
                <w:color w:val="000000"/>
                <w:lang w:val="ru-RU"/>
              </w:rPr>
            </w:pPr>
            <w:r w:rsidRPr="009D0D25">
              <w:rPr>
                <w:rFonts w:ascii="Circe" w:hAnsi="Circe" w:cs="Circe"/>
                <w:color w:val="000000"/>
                <w:lang w:val="ru-RU"/>
              </w:rPr>
              <w:t>Контактное лицо</w:t>
            </w:r>
          </w:p>
          <w:p w:rsidR="00E95738" w:rsidRPr="00E60762" w:rsidRDefault="00E95738" w:rsidP="00762AC4">
            <w:pPr>
              <w:rPr>
                <w:lang w:val="ru-RU"/>
              </w:rPr>
            </w:pPr>
            <w:r w:rsidRPr="009D0D25">
              <w:rPr>
                <w:lang w:val="ru-RU"/>
              </w:rPr>
              <w:t>Телефон 78632431313</w:t>
            </w:r>
          </w:p>
        </w:tc>
      </w:tr>
    </w:tbl>
    <w:p w:rsidR="00E95738" w:rsidRPr="00335A45" w:rsidRDefault="00E95738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E95738" w:rsidRPr="00335A45" w:rsidRDefault="00E95738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9D0D25">
        <w:rPr>
          <w:lang w:val="ru-RU"/>
        </w:rPr>
        <w:t>EA-50853</w:t>
      </w:r>
      <w:r w:rsidRPr="00335A45">
        <w:rPr>
          <w:lang w:val="ru-RU"/>
        </w:rPr>
        <w:t xml:space="preserve">- </w:t>
      </w:r>
      <w:r w:rsidRPr="009D0D25">
        <w:rPr>
          <w:lang w:val="ru-RU"/>
        </w:rPr>
        <w:t>АКЦИОНЕРНОЕ ОБЩЕСТВО "Р-ФАРМ"</w:t>
      </w:r>
      <w:r w:rsidRPr="00335A45">
        <w:rPr>
          <w:lang w:val="ru-RU"/>
        </w:rPr>
        <w:t xml:space="preserve">, № </w:t>
      </w:r>
      <w:r w:rsidRPr="009D0D25">
        <w:rPr>
          <w:lang w:val="ru-RU"/>
        </w:rPr>
        <w:t>EA-50860</w:t>
      </w:r>
      <w:r w:rsidRPr="00335A45">
        <w:rPr>
          <w:lang w:val="ru-RU"/>
        </w:rPr>
        <w:t xml:space="preserve">- </w:t>
      </w:r>
      <w:r w:rsidRPr="009D0D25">
        <w:rPr>
          <w:lang w:val="ru-RU"/>
        </w:rPr>
        <w:t>ОБЩЕСТВО С ОГРАНИЧЕННОЙ ОТВЕТСТВЕННОСТЬЮ "МЕДСТАЙЛ"</w:t>
      </w:r>
      <w:r>
        <w:rPr>
          <w:lang w:val="ru-RU"/>
        </w:rPr>
        <w:t>,</w:t>
      </w:r>
      <w:r w:rsidRPr="009D0D25">
        <w:rPr>
          <w:lang w:val="ru-RU"/>
        </w:rPr>
        <w:t xml:space="preserve"> </w:t>
      </w:r>
      <w:r w:rsidRPr="00335A45">
        <w:rPr>
          <w:lang w:val="ru-RU"/>
        </w:rPr>
        <w:t xml:space="preserve">№ </w:t>
      </w:r>
      <w:r w:rsidRPr="009D0D25">
        <w:rPr>
          <w:lang w:val="ru-RU"/>
        </w:rPr>
        <w:t>EA-50852</w:t>
      </w:r>
      <w:r w:rsidRPr="00335A45">
        <w:rPr>
          <w:lang w:val="ru-RU"/>
        </w:rPr>
        <w:t xml:space="preserve">- </w:t>
      </w:r>
      <w:r w:rsidRPr="009D0D25">
        <w:rPr>
          <w:lang w:val="ru-RU"/>
        </w:rPr>
        <w:t>ОБЩЕСТВО С ОГРАНИЧЕННОЙ ОТВЕТСТВЕННОСТЬЮ "БИФАРМ"</w:t>
      </w:r>
      <w:r>
        <w:rPr>
          <w:lang w:val="ru-RU"/>
        </w:rPr>
        <w:t>.</w:t>
      </w:r>
    </w:p>
    <w:p w:rsidR="00E95738" w:rsidRPr="00335A45" w:rsidRDefault="00E95738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E95738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E95738" w:rsidRPr="00335A45" w:rsidRDefault="00E95738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E95738" w:rsidRPr="00335A45" w:rsidRDefault="00E95738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E95738" w:rsidRPr="00335A45">
        <w:trPr>
          <w:trHeight w:val="274"/>
        </w:trPr>
        <w:tc>
          <w:tcPr>
            <w:tcW w:w="2204" w:type="dxa"/>
            <w:vMerge/>
          </w:tcPr>
          <w:p w:rsidR="00E95738" w:rsidRPr="00335A45" w:rsidRDefault="00E95738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E95738" w:rsidRPr="00335A45" w:rsidRDefault="00E95738" w:rsidP="00AA4A97">
            <w:pPr>
              <w:jc w:val="center"/>
              <w:rPr>
                <w:lang w:val="ru-RU"/>
              </w:rPr>
            </w:pPr>
          </w:p>
          <w:p w:rsidR="00E95738" w:rsidRPr="00335A45" w:rsidRDefault="00E95738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E95738" w:rsidRPr="00335A45" w:rsidRDefault="00E95738" w:rsidP="00AA4A97">
            <w:pPr>
              <w:ind w:right="-21"/>
              <w:jc w:val="center"/>
              <w:rPr>
                <w:lang w:val="ru-RU"/>
              </w:rPr>
            </w:pPr>
          </w:p>
          <w:p w:rsidR="00E95738" w:rsidRPr="00335A45" w:rsidRDefault="00E95738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E95738" w:rsidRPr="00335A45" w:rsidRDefault="00E95738" w:rsidP="0056026D">
            <w:pPr>
              <w:jc w:val="center"/>
              <w:rPr>
                <w:lang w:val="ru-RU"/>
              </w:rPr>
            </w:pPr>
          </w:p>
          <w:p w:rsidR="00E95738" w:rsidRPr="00335A45" w:rsidRDefault="00E95738" w:rsidP="001B1EE5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E95738" w:rsidRPr="00335A45" w:rsidRDefault="00E95738" w:rsidP="00AA4A97">
            <w:pPr>
              <w:jc w:val="center"/>
              <w:rPr>
                <w:lang w:val="ru-RU"/>
              </w:rPr>
            </w:pPr>
          </w:p>
          <w:p w:rsidR="00E95738" w:rsidRPr="00335A45" w:rsidRDefault="00E95738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E95738" w:rsidRPr="00335A45" w:rsidRDefault="00E95738" w:rsidP="0056026D">
            <w:pPr>
              <w:jc w:val="center"/>
              <w:rPr>
                <w:lang w:val="ru-RU"/>
              </w:rPr>
            </w:pPr>
          </w:p>
          <w:p w:rsidR="00E95738" w:rsidRPr="00335A45" w:rsidRDefault="00E95738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E95738" w:rsidRPr="006C7600">
        <w:trPr>
          <w:trHeight w:val="938"/>
        </w:trPr>
        <w:tc>
          <w:tcPr>
            <w:tcW w:w="2204" w:type="dxa"/>
            <w:vAlign w:val="center"/>
          </w:tcPr>
          <w:p w:rsidR="00E95738" w:rsidRPr="00335A45" w:rsidRDefault="00E9573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9D0D25">
              <w:rPr>
                <w:lang w:val="ru-RU"/>
              </w:rPr>
              <w:t>EA-50853</w:t>
            </w:r>
            <w:r w:rsidRPr="00335A45">
              <w:rPr>
                <w:lang w:val="ru-RU"/>
              </w:rPr>
              <w:t xml:space="preserve">- </w:t>
            </w:r>
            <w:r w:rsidRPr="009D0D25">
              <w:rPr>
                <w:lang w:val="ru-RU"/>
              </w:rPr>
              <w:t>АКЦИОНЕРНОЕ ОБЩЕСТВО "Р-ФАРМ"</w:t>
            </w:r>
          </w:p>
        </w:tc>
        <w:tc>
          <w:tcPr>
            <w:tcW w:w="1700" w:type="dxa"/>
          </w:tcPr>
          <w:p w:rsidR="00E95738" w:rsidRPr="00335A45" w:rsidRDefault="00E9573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95738" w:rsidRPr="00335A45" w:rsidRDefault="00E9573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95738" w:rsidRPr="00335A45" w:rsidRDefault="00E9573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95738" w:rsidRPr="00335A45" w:rsidRDefault="00E9573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95738" w:rsidRPr="00335A45" w:rsidRDefault="00E9573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E95738" w:rsidRPr="006C7600">
        <w:trPr>
          <w:trHeight w:val="938"/>
        </w:trPr>
        <w:tc>
          <w:tcPr>
            <w:tcW w:w="2204" w:type="dxa"/>
            <w:vAlign w:val="center"/>
          </w:tcPr>
          <w:p w:rsidR="00E95738" w:rsidRPr="00335A45" w:rsidRDefault="00E95738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9D0D25">
              <w:rPr>
                <w:lang w:val="ru-RU"/>
              </w:rPr>
              <w:t>EA-50860</w:t>
            </w:r>
            <w:r w:rsidRPr="00335A45">
              <w:rPr>
                <w:lang w:val="ru-RU"/>
              </w:rPr>
              <w:t xml:space="preserve">- </w:t>
            </w:r>
            <w:r w:rsidRPr="009D0D25">
              <w:rPr>
                <w:lang w:val="ru-RU"/>
              </w:rPr>
              <w:t>ОБЩЕСТВО С ОГРАНИЧЕННОЙ ОТВЕТСТВЕННОСТЬЮ "МЕДСТАЙЛ"</w:t>
            </w:r>
          </w:p>
        </w:tc>
        <w:tc>
          <w:tcPr>
            <w:tcW w:w="1700" w:type="dxa"/>
          </w:tcPr>
          <w:p w:rsidR="00E95738" w:rsidRPr="00335A45" w:rsidRDefault="00E95738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95738" w:rsidRPr="00335A45" w:rsidRDefault="00E95738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95738" w:rsidRPr="00335A45" w:rsidRDefault="00E95738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95738" w:rsidRPr="00335A45" w:rsidRDefault="00E95738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95738" w:rsidRPr="00335A45" w:rsidRDefault="00E95738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E95738" w:rsidRPr="006C7600">
        <w:trPr>
          <w:trHeight w:val="938"/>
        </w:trPr>
        <w:tc>
          <w:tcPr>
            <w:tcW w:w="2204" w:type="dxa"/>
            <w:vAlign w:val="center"/>
          </w:tcPr>
          <w:p w:rsidR="00E95738" w:rsidRPr="00335A45" w:rsidRDefault="00E95738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9D0D25">
              <w:rPr>
                <w:lang w:val="ru-RU"/>
              </w:rPr>
              <w:t>EA-50852</w:t>
            </w:r>
            <w:r w:rsidRPr="00335A45">
              <w:rPr>
                <w:lang w:val="ru-RU"/>
              </w:rPr>
              <w:t xml:space="preserve">- </w:t>
            </w:r>
            <w:r w:rsidRPr="009D0D25">
              <w:rPr>
                <w:lang w:val="ru-RU"/>
              </w:rPr>
              <w:t>ОБЩЕСТВО С ОГРАНИЧЕННОЙ ОТВЕТСТВЕННОСТЬЮ "БИФАРМ"</w:t>
            </w:r>
          </w:p>
        </w:tc>
        <w:tc>
          <w:tcPr>
            <w:tcW w:w="1700" w:type="dxa"/>
          </w:tcPr>
          <w:p w:rsidR="00E95738" w:rsidRPr="00335A45" w:rsidRDefault="00E95738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95738" w:rsidRPr="00335A45" w:rsidRDefault="00E95738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95738" w:rsidRPr="00335A45" w:rsidRDefault="00E95738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95738" w:rsidRPr="00335A45" w:rsidRDefault="00E95738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95738" w:rsidRPr="00335A45" w:rsidRDefault="00E95738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E95738" w:rsidRPr="00335A45" w:rsidRDefault="00E95738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DA5BE6">
        <w:rPr>
          <w:lang w:val="ru-RU"/>
        </w:rPr>
        <w:t>Лекарственные средства медицинские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9D0D25">
        <w:rPr>
          <w:lang w:val="ru-RU"/>
        </w:rPr>
        <w:t>АКЦИОНЕРНОЕ ОБЩЕСТВО "Р-ФАРМ"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9D0D25">
        <w:rPr>
          <w:color w:val="000000"/>
          <w:lang w:val="ru-RU"/>
        </w:rPr>
        <w:t>298 095.02</w:t>
      </w:r>
      <w:r w:rsidRPr="00335A45">
        <w:rPr>
          <w:lang w:val="ru-RU"/>
        </w:rPr>
        <w:t xml:space="preserve"> рублей.  </w:t>
      </w:r>
    </w:p>
    <w:p w:rsidR="00E95738" w:rsidRPr="00335A45" w:rsidRDefault="00E95738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E95738" w:rsidRPr="00335A45">
        <w:trPr>
          <w:trHeight w:val="206"/>
          <w:jc w:val="center"/>
        </w:trPr>
        <w:tc>
          <w:tcPr>
            <w:tcW w:w="7338" w:type="dxa"/>
          </w:tcPr>
          <w:p w:rsidR="00E95738" w:rsidRPr="00335A45" w:rsidRDefault="00E9573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95738" w:rsidRPr="00335A45" w:rsidRDefault="00E9573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E95738" w:rsidRPr="00335A45" w:rsidRDefault="00E9573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95738" w:rsidRPr="00335A45" w:rsidRDefault="00E9573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E95738" w:rsidRPr="00335A45" w:rsidRDefault="00E9573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95738" w:rsidRPr="00335A45">
        <w:trPr>
          <w:trHeight w:val="206"/>
          <w:jc w:val="center"/>
        </w:trPr>
        <w:tc>
          <w:tcPr>
            <w:tcW w:w="7338" w:type="dxa"/>
          </w:tcPr>
          <w:p w:rsidR="00E95738" w:rsidRPr="00335A45" w:rsidRDefault="00E95738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95738" w:rsidRPr="00335A45" w:rsidRDefault="00E95738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E95738" w:rsidRPr="00335A45" w:rsidRDefault="00E9573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E95738" w:rsidRPr="00335A45" w:rsidRDefault="00E9573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95738" w:rsidRPr="00335A45" w:rsidRDefault="00E9573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Костюк Н.В.</w:t>
            </w:r>
          </w:p>
          <w:p w:rsidR="00E95738" w:rsidRPr="00335A45" w:rsidRDefault="00E9573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95738" w:rsidRPr="00335A45" w:rsidRDefault="00E9573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E95738" w:rsidRPr="00335A45" w:rsidRDefault="00E9573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95738" w:rsidRPr="00335A45">
        <w:trPr>
          <w:trHeight w:val="206"/>
          <w:jc w:val="center"/>
        </w:trPr>
        <w:tc>
          <w:tcPr>
            <w:tcW w:w="7338" w:type="dxa"/>
          </w:tcPr>
          <w:p w:rsidR="00E95738" w:rsidRPr="00335A45" w:rsidRDefault="00E95738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E95738" w:rsidRPr="00335A45" w:rsidRDefault="00E95738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E95738" w:rsidRPr="00335A45" w:rsidRDefault="00E95738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E95738" w:rsidRPr="00335A45" w:rsidRDefault="00E95738" w:rsidP="006465AE">
      <w:pPr>
        <w:jc w:val="both"/>
        <w:rPr>
          <w:lang w:val="ru-RU" w:eastAsia="ru-RU"/>
        </w:rPr>
      </w:pPr>
    </w:p>
    <w:sectPr w:rsidR="00E95738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5738" w:rsidRDefault="00E95738">
      <w:r>
        <w:separator/>
      </w:r>
    </w:p>
  </w:endnote>
  <w:endnote w:type="continuationSeparator" w:id="1">
    <w:p w:rsidR="00E95738" w:rsidRDefault="00E957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5738" w:rsidRDefault="00E95738">
      <w:r>
        <w:separator/>
      </w:r>
    </w:p>
  </w:footnote>
  <w:footnote w:type="continuationSeparator" w:id="1">
    <w:p w:rsidR="00E95738" w:rsidRDefault="00E957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738" w:rsidRDefault="00E95738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95738" w:rsidRDefault="00E9573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5D47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65D4"/>
    <w:rsid w:val="0022686D"/>
    <w:rsid w:val="00226F92"/>
    <w:rsid w:val="00226FCB"/>
    <w:rsid w:val="002300F6"/>
    <w:rsid w:val="00231417"/>
    <w:rsid w:val="002321B5"/>
    <w:rsid w:val="00232C76"/>
    <w:rsid w:val="00237AD7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6D0B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B72"/>
    <w:rsid w:val="00775C3B"/>
    <w:rsid w:val="00775EEC"/>
    <w:rsid w:val="00776796"/>
    <w:rsid w:val="00776A8D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7D1A"/>
    <w:rsid w:val="00851035"/>
    <w:rsid w:val="00851088"/>
    <w:rsid w:val="00851383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5445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37D9A"/>
    <w:rsid w:val="00C40883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C761A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0161"/>
    <w:rsid w:val="00FB4371"/>
    <w:rsid w:val="00FB44B9"/>
    <w:rsid w:val="00FB45AA"/>
    <w:rsid w:val="00FB4C2E"/>
    <w:rsid w:val="00FB59BB"/>
    <w:rsid w:val="00FB60F1"/>
    <w:rsid w:val="00FB7629"/>
    <w:rsid w:val="00FB78AD"/>
    <w:rsid w:val="00FB7B89"/>
    <w:rsid w:val="00FC0EB1"/>
    <w:rsid w:val="00FC1102"/>
    <w:rsid w:val="00FC1686"/>
    <w:rsid w:val="00FC485B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512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2512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04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512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2512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512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512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512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2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2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512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512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21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1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2512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512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22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2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2512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512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12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2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25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512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512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09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1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2512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512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512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1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1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251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512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512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1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1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2512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512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14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2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251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512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19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1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2512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512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1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1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2512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512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11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2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2512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512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1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2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25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512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14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1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251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512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512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26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2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2512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51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2512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512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2512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2512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2512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2512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2512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2512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2512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2512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2512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2512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2512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251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45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512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2512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512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2512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251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512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51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2512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2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12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2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5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6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7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7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7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7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7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7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7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7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27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4</Pages>
  <Words>1307</Words>
  <Characters>7456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2020-06-17T12:44:00Z</cp:lastPrinted>
  <dcterms:created xsi:type="dcterms:W3CDTF">2020-06-18T11:53:00Z</dcterms:created>
  <dcterms:modified xsi:type="dcterms:W3CDTF">2020-06-18T12:00:00Z</dcterms:modified>
</cp:coreProperties>
</file>