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FCB" w:rsidRPr="00335A45" w:rsidRDefault="00B04FCB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164</w:t>
      </w:r>
    </w:p>
    <w:p w:rsidR="00B04FCB" w:rsidRPr="00335A45" w:rsidRDefault="00B04FCB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B04FCB" w:rsidRPr="00335A45" w:rsidRDefault="00B04FCB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B04FCB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04FCB" w:rsidRPr="00335A45" w:rsidRDefault="00B04FCB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04FCB" w:rsidRPr="00335A45" w:rsidRDefault="00B04FCB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22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июня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B04FCB" w:rsidRDefault="00B04FCB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B04FCB" w:rsidRPr="0077375B" w:rsidRDefault="00B04FCB" w:rsidP="00EC6BA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EC6BAF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EC6BAF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B04FCB" w:rsidRPr="0077375B" w:rsidRDefault="00B04FCB" w:rsidP="00EC6BA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456542">
        <w:rPr>
          <w:lang w:val="ru-RU"/>
        </w:rPr>
        <w:t>Лекарственные средства для медицинского применения разные</w:t>
      </w:r>
      <w:r w:rsidRPr="0077375B">
        <w:rPr>
          <w:lang w:val="ru-RU"/>
        </w:rPr>
        <w:t xml:space="preserve">».  </w:t>
      </w:r>
    </w:p>
    <w:p w:rsidR="00B04FCB" w:rsidRPr="00456542" w:rsidRDefault="00B04FCB" w:rsidP="00EC6BAF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456542">
        <w:rPr>
          <w:color w:val="000000"/>
          <w:lang w:val="ru-RU"/>
        </w:rPr>
        <w:t>203234901331923490100102020010000244</w:t>
      </w:r>
    </w:p>
    <w:p w:rsidR="00B04FCB" w:rsidRPr="0077375B" w:rsidRDefault="00B04FCB" w:rsidP="00EC6BAF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470887</w:t>
      </w:r>
      <w:r w:rsidRPr="0077375B">
        <w:rPr>
          <w:lang w:val="ru-RU"/>
        </w:rPr>
        <w:t xml:space="preserve"> руб. </w:t>
      </w:r>
      <w:r>
        <w:rPr>
          <w:lang w:val="ru-RU"/>
        </w:rPr>
        <w:t>50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семьдесят</w:t>
      </w:r>
      <w:r w:rsidRPr="0077375B">
        <w:rPr>
          <w:lang w:val="ru-RU"/>
        </w:rPr>
        <w:t xml:space="preserve"> тысяч </w:t>
      </w:r>
      <w:r>
        <w:rPr>
          <w:lang w:val="ru-RU"/>
        </w:rPr>
        <w:t>восемьсот восемьдесят семь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 xml:space="preserve">50 </w:t>
      </w:r>
      <w:r w:rsidRPr="0077375B">
        <w:rPr>
          <w:lang w:val="ru-RU"/>
        </w:rPr>
        <w:t>копеек).</w:t>
      </w:r>
    </w:p>
    <w:p w:rsidR="00B04FCB" w:rsidRPr="0077375B" w:rsidRDefault="00B04FCB" w:rsidP="00EC6BA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42551C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77375B">
        <w:rPr>
          <w:lang w:val="ru-RU"/>
        </w:rPr>
        <w:t>.</w:t>
      </w:r>
    </w:p>
    <w:p w:rsidR="00B04FCB" w:rsidRPr="00456542" w:rsidRDefault="00B04FCB" w:rsidP="00EC6BA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Россия, Краснодарский край, г. Славянск-на-Кубани, ул. Батарейная, 377. </w:t>
      </w:r>
      <w:r w:rsidRPr="00456542">
        <w:rPr>
          <w:lang w:val="ru-RU"/>
        </w:rPr>
        <w:t>Поставщик производит первую поставку медицинской продукции в количестве 1/6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B04FCB" w:rsidRPr="0077375B" w:rsidRDefault="00B04FCB" w:rsidP="00EC6BA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Внебюджетные фонды (ОМС).</w:t>
      </w:r>
    </w:p>
    <w:p w:rsidR="00B04FCB" w:rsidRPr="0077375B" w:rsidRDefault="00B04FCB" w:rsidP="00EC6BAF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B04FCB" w:rsidRPr="0077375B" w:rsidRDefault="00B04FCB" w:rsidP="00EC6BAF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B04FCB" w:rsidRPr="0077375B" w:rsidRDefault="00B04FCB" w:rsidP="00EC6BAF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456542">
        <w:rPr>
          <w:color w:val="000000"/>
          <w:sz w:val="24"/>
          <w:szCs w:val="24"/>
        </w:rPr>
        <w:t>09.06.2020 09:31</w:t>
      </w:r>
      <w:r w:rsidRPr="0077375B">
        <w:rPr>
          <w:sz w:val="24"/>
          <w:szCs w:val="24"/>
        </w:rPr>
        <w:t xml:space="preserve"> (московское время).</w:t>
      </w:r>
    </w:p>
    <w:p w:rsidR="00B04FCB" w:rsidRPr="0077375B" w:rsidRDefault="00B04FCB" w:rsidP="00EC6BAF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B04FCB" w:rsidRDefault="00B04FCB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B04FCB" w:rsidRPr="00335A45">
        <w:trPr>
          <w:jc w:val="center"/>
        </w:trPr>
        <w:tc>
          <w:tcPr>
            <w:tcW w:w="9828" w:type="dxa"/>
            <w:gridSpan w:val="5"/>
          </w:tcPr>
          <w:p w:rsidR="00B04FCB" w:rsidRPr="00335A45" w:rsidRDefault="00B04FC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B04FCB" w:rsidRPr="0045452A">
        <w:trPr>
          <w:jc w:val="center"/>
        </w:trPr>
        <w:tc>
          <w:tcPr>
            <w:tcW w:w="2820" w:type="dxa"/>
          </w:tcPr>
          <w:p w:rsidR="00B04FCB" w:rsidRPr="00335A45" w:rsidRDefault="00B04FC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B04FCB" w:rsidRPr="00335A45" w:rsidRDefault="00B04FC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B04FCB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B04FCB" w:rsidRPr="00335A45" w:rsidRDefault="00B04FCB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B04FCB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B04FCB" w:rsidRPr="00335A45" w:rsidRDefault="00B04FCB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B04FCB" w:rsidRPr="00335A45" w:rsidRDefault="00B04FC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B04FCB" w:rsidRPr="00335A45">
        <w:trPr>
          <w:jc w:val="center"/>
        </w:trPr>
        <w:tc>
          <w:tcPr>
            <w:tcW w:w="9828" w:type="dxa"/>
            <w:gridSpan w:val="5"/>
          </w:tcPr>
          <w:p w:rsidR="00B04FCB" w:rsidRPr="00335A45" w:rsidRDefault="00B04FCB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B04FCB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B04FCB" w:rsidRPr="00335A45" w:rsidRDefault="00B04FC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B04FCB" w:rsidRPr="00335A45" w:rsidRDefault="00B04FC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B04FCB" w:rsidRPr="00335A45" w:rsidRDefault="00B04FC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B04FCB" w:rsidRPr="00335A45" w:rsidRDefault="00B04FCB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B04FCB" w:rsidRPr="00335A45" w:rsidRDefault="00B04FC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B04FCB" w:rsidRPr="00335A45" w:rsidRDefault="00B04FC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B04FCB" w:rsidRPr="00335A45" w:rsidRDefault="00B04FCB" w:rsidP="00A841CC">
            <w:pPr>
              <w:ind w:right="-80"/>
              <w:jc w:val="both"/>
              <w:rPr>
                <w:lang w:val="ru-RU"/>
              </w:rPr>
            </w:pPr>
          </w:p>
          <w:p w:rsidR="00B04FCB" w:rsidRPr="00335A45" w:rsidRDefault="00B04FC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B04FCB" w:rsidRPr="00335A45" w:rsidRDefault="00B04FC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B04FCB" w:rsidRPr="00335A45" w:rsidRDefault="00B04FC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22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июня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B04FCB" w:rsidRPr="00335A45" w:rsidRDefault="00B04FCB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B04FC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4FCB" w:rsidRPr="00335A45" w:rsidRDefault="00B04FC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4FCB" w:rsidRPr="00335A45" w:rsidRDefault="00B04FC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4FCB" w:rsidRPr="00335A45" w:rsidRDefault="00B04FC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4FCB" w:rsidRPr="00335A45" w:rsidRDefault="00B04FC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4FCB" w:rsidRPr="00335A45" w:rsidRDefault="00B04FC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B04FC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4FCB" w:rsidRPr="00335A45" w:rsidRDefault="00B04FCB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4FCB" w:rsidRPr="00134911" w:rsidRDefault="00B04FCB" w:rsidP="002B052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466 178.00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4FCB" w:rsidRPr="00335A45" w:rsidRDefault="00B04FCB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4FCB" w:rsidRPr="007879DF" w:rsidRDefault="00B04FCB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19.06.2020 12:06:19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4FCB" w:rsidRPr="00957C4E" w:rsidRDefault="00B04FCB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EA-50945</w:t>
            </w:r>
          </w:p>
        </w:tc>
      </w:tr>
      <w:tr w:rsidR="00B04FC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4FCB" w:rsidRPr="00335A45" w:rsidRDefault="00B04FCB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4FCB" w:rsidRPr="00957C4E" w:rsidRDefault="00B04FCB" w:rsidP="003B6012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468 533.06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4FCB" w:rsidRPr="00335A45" w:rsidRDefault="00B04FCB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4FCB" w:rsidRPr="007879DF" w:rsidRDefault="00B04FCB" w:rsidP="003B6012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19.06.2020 12:01:16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4FCB" w:rsidRPr="00957C4E" w:rsidRDefault="00B04FCB" w:rsidP="003B601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EA-50989</w:t>
            </w:r>
          </w:p>
        </w:tc>
      </w:tr>
    </w:tbl>
    <w:p w:rsidR="00B04FCB" w:rsidRPr="00335A45" w:rsidRDefault="00B04FCB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B04FCB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04FCB" w:rsidRPr="00335A45" w:rsidRDefault="00B04FC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B04FCB" w:rsidRPr="00335A45" w:rsidRDefault="00B04FC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04FCB" w:rsidRPr="00335A45" w:rsidRDefault="00B04FC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B04FCB" w:rsidRPr="00335A45" w:rsidRDefault="00B04FC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4FCB" w:rsidRPr="00335A45" w:rsidRDefault="00B04FC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B04FCB" w:rsidRPr="0045452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04FCB" w:rsidRPr="00EC6BAF" w:rsidRDefault="00B04FCB" w:rsidP="00FF7882">
            <w:pPr>
              <w:jc w:val="center"/>
              <w:rPr>
                <w:lang w:val="ru-RU"/>
              </w:rPr>
            </w:pPr>
            <w:r w:rsidRPr="00EC6BAF">
              <w:rPr>
                <w:lang w:val="ru-RU"/>
              </w:rPr>
              <w:t>EA-50945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04FCB" w:rsidRPr="003D7C43" w:rsidRDefault="00B04FCB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456542">
              <w:rPr>
                <w:rFonts w:ascii="Roboto" w:hAnsi="Roboto" w:cs="Roboto"/>
                <w:color w:val="000000"/>
                <w:shd w:val="clear" w:color="auto" w:fill="F9F9F9"/>
              </w:rPr>
              <w:t>16.06.2020 11:29:06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4FCB" w:rsidRPr="009D0D25" w:rsidRDefault="00B04FCB" w:rsidP="00EC6BAF">
            <w:pPr>
              <w:rPr>
                <w:lang w:val="ru-RU"/>
              </w:rPr>
            </w:pPr>
            <w:r w:rsidRPr="009D0D25">
              <w:rPr>
                <w:lang w:val="ru-RU"/>
              </w:rPr>
              <w:t>ОБЩЕСТВО С ОГРАНИЧЕННОЙ ОТВЕТСТВЕННОСТЬЮ "МЕДСТАЙЛ"</w:t>
            </w:r>
          </w:p>
          <w:p w:rsidR="00B04FCB" w:rsidRPr="009D0D25" w:rsidRDefault="00B04FCB" w:rsidP="00EC6BAF">
            <w:pPr>
              <w:rPr>
                <w:lang w:val="ru-RU"/>
              </w:rPr>
            </w:pPr>
            <w:r w:rsidRPr="009D0D25">
              <w:rPr>
                <w:lang w:val="ru-RU"/>
              </w:rPr>
              <w:t>ИНН6102064981</w:t>
            </w:r>
          </w:p>
          <w:p w:rsidR="00B04FCB" w:rsidRPr="009D0D25" w:rsidRDefault="00B04FCB" w:rsidP="00EC6BAF">
            <w:pPr>
              <w:rPr>
                <w:lang w:val="ru-RU"/>
              </w:rPr>
            </w:pPr>
            <w:r w:rsidRPr="009D0D25">
              <w:rPr>
                <w:lang w:val="ru-RU"/>
              </w:rPr>
              <w:t>ОГРН1166196056872</w:t>
            </w:r>
          </w:p>
          <w:p w:rsidR="00B04FCB" w:rsidRPr="009D0D25" w:rsidRDefault="00B04FCB" w:rsidP="00EC6BAF">
            <w:pPr>
              <w:rPr>
                <w:lang w:val="ru-RU"/>
              </w:rPr>
            </w:pPr>
            <w:r w:rsidRPr="009D0D25">
              <w:rPr>
                <w:lang w:val="ru-RU"/>
              </w:rPr>
              <w:t>КПП610201001</w:t>
            </w:r>
          </w:p>
          <w:p w:rsidR="00B04FCB" w:rsidRPr="009D0D25" w:rsidRDefault="00B04FCB" w:rsidP="00EC6BAF">
            <w:pPr>
              <w:rPr>
                <w:lang w:val="ru-RU"/>
              </w:rPr>
            </w:pPr>
            <w:r w:rsidRPr="009D0D25">
              <w:rPr>
                <w:lang w:val="ru-RU"/>
              </w:rPr>
              <w:t>Место нахождения (жительства)</w:t>
            </w:r>
          </w:p>
          <w:p w:rsidR="00B04FCB" w:rsidRPr="009D0D25" w:rsidRDefault="00B04FCB" w:rsidP="00EC6BAF">
            <w:pPr>
              <w:rPr>
                <w:lang w:val="ru-RU"/>
              </w:rPr>
            </w:pPr>
            <w:r w:rsidRPr="009D0D25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B04FCB" w:rsidRPr="009D0D25" w:rsidRDefault="00B04FCB" w:rsidP="00EC6BAF">
            <w:pPr>
              <w:rPr>
                <w:lang w:val="ru-RU"/>
              </w:rPr>
            </w:pPr>
            <w:r w:rsidRPr="009D0D25">
              <w:rPr>
                <w:lang w:val="ru-RU"/>
              </w:rPr>
              <w:t>Почтовый адрес</w:t>
            </w:r>
          </w:p>
          <w:p w:rsidR="00B04FCB" w:rsidRPr="009D0D25" w:rsidRDefault="00B04FCB" w:rsidP="00EC6BAF">
            <w:pPr>
              <w:rPr>
                <w:lang w:val="ru-RU"/>
              </w:rPr>
            </w:pPr>
            <w:r w:rsidRPr="009D0D25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B04FCB" w:rsidRDefault="00B04FCB" w:rsidP="00EC6BAF">
            <w:pPr>
              <w:pStyle w:val="Heading4"/>
              <w:spacing w:before="0" w:after="0" w:line="355" w:lineRule="atLeast"/>
              <w:rPr>
                <w:rFonts w:ascii="Circe" w:hAnsi="Circe" w:cs="Circe"/>
                <w:color w:val="000000"/>
              </w:rPr>
            </w:pPr>
            <w:r>
              <w:rPr>
                <w:rFonts w:ascii="Circe" w:hAnsi="Circe" w:cs="Circe"/>
                <w:color w:val="000000"/>
              </w:rPr>
              <w:t>Контактное лицо</w:t>
            </w:r>
          </w:p>
          <w:p w:rsidR="00B04FCB" w:rsidRDefault="00B04FCB" w:rsidP="00EC6BAF">
            <w:r>
              <w:t>Телефон 88632709192</w:t>
            </w:r>
          </w:p>
          <w:p w:rsidR="00B04FCB" w:rsidRPr="00237AD7" w:rsidRDefault="00B04FCB" w:rsidP="00237AD7">
            <w:pPr>
              <w:rPr>
                <w:lang w:val="ru-RU"/>
              </w:rPr>
            </w:pPr>
          </w:p>
        </w:tc>
      </w:tr>
      <w:tr w:rsidR="00B04FCB" w:rsidRPr="0045452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04FCB" w:rsidRPr="00EC6BAF" w:rsidRDefault="00B04FCB" w:rsidP="00FF7882">
            <w:pPr>
              <w:jc w:val="center"/>
              <w:rPr>
                <w:lang w:val="ru-RU"/>
              </w:rPr>
            </w:pPr>
            <w:r w:rsidRPr="00EC6BAF">
              <w:rPr>
                <w:lang w:val="ru-RU"/>
              </w:rPr>
              <w:t>EA-50989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04FCB" w:rsidRPr="00957C4E" w:rsidRDefault="00B04FCB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456542">
              <w:rPr>
                <w:rFonts w:ascii="Roboto" w:hAnsi="Roboto" w:cs="Roboto"/>
                <w:color w:val="000000"/>
                <w:shd w:val="clear" w:color="auto" w:fill="FFFFFF"/>
              </w:rPr>
              <w:t>16.06.2020 16:40:39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4FCB" w:rsidRPr="00EC6BAF" w:rsidRDefault="00B04FCB" w:rsidP="00EC6BAF">
            <w:pPr>
              <w:rPr>
                <w:lang w:val="ru-RU"/>
              </w:rPr>
            </w:pPr>
            <w:r w:rsidRPr="00EC6BAF">
              <w:rPr>
                <w:lang w:val="ru-RU"/>
              </w:rPr>
              <w:t>ОБЩЕСТВО С ОГРАНИЧЕННОЙ ОТВЕТСТВЕННОСТЬЮ "СЕЛЕНИТ-МЕД"</w:t>
            </w:r>
          </w:p>
          <w:p w:rsidR="00B04FCB" w:rsidRPr="00EC6BAF" w:rsidRDefault="00B04FCB" w:rsidP="00EC6BAF">
            <w:pPr>
              <w:rPr>
                <w:lang w:val="ru-RU"/>
              </w:rPr>
            </w:pPr>
            <w:r w:rsidRPr="00EC6BAF">
              <w:rPr>
                <w:lang w:val="ru-RU"/>
              </w:rPr>
              <w:t>ИНН6167121765</w:t>
            </w:r>
          </w:p>
          <w:p w:rsidR="00B04FCB" w:rsidRPr="00EC6BAF" w:rsidRDefault="00B04FCB" w:rsidP="00EC6BAF">
            <w:pPr>
              <w:rPr>
                <w:lang w:val="ru-RU"/>
              </w:rPr>
            </w:pPr>
            <w:r w:rsidRPr="00EC6BAF">
              <w:rPr>
                <w:lang w:val="ru-RU"/>
              </w:rPr>
              <w:t>ОГРН1136195004934</w:t>
            </w:r>
          </w:p>
          <w:p w:rsidR="00B04FCB" w:rsidRPr="00EC6BAF" w:rsidRDefault="00B04FCB" w:rsidP="00EC6BAF">
            <w:pPr>
              <w:rPr>
                <w:lang w:val="ru-RU"/>
              </w:rPr>
            </w:pPr>
            <w:r w:rsidRPr="00EC6BAF">
              <w:rPr>
                <w:lang w:val="ru-RU"/>
              </w:rPr>
              <w:t>КПП616701001</w:t>
            </w:r>
          </w:p>
          <w:p w:rsidR="00B04FCB" w:rsidRPr="00EC6BAF" w:rsidRDefault="00B04FCB" w:rsidP="00EC6BAF">
            <w:pPr>
              <w:rPr>
                <w:lang w:val="ru-RU"/>
              </w:rPr>
            </w:pPr>
            <w:r w:rsidRPr="00EC6BAF">
              <w:rPr>
                <w:lang w:val="ru-RU"/>
              </w:rPr>
              <w:t>Место нахождения (жительства)</w:t>
            </w:r>
          </w:p>
          <w:p w:rsidR="00B04FCB" w:rsidRPr="00EC6BAF" w:rsidRDefault="00B04FCB" w:rsidP="00EC6BAF">
            <w:pPr>
              <w:rPr>
                <w:lang w:val="ru-RU"/>
              </w:rPr>
            </w:pPr>
            <w:r w:rsidRPr="00EC6BAF">
              <w:rPr>
                <w:lang w:val="ru-RU"/>
              </w:rPr>
              <w:t>344019, ОБЛ РОСТОВСКАЯ, Г РОСТОВ-НА-ДОНУ, УЛ СОВЕТСКАЯ, 18, 16</w:t>
            </w:r>
          </w:p>
          <w:p w:rsidR="00B04FCB" w:rsidRPr="00EC6BAF" w:rsidRDefault="00B04FCB" w:rsidP="00EC6BAF">
            <w:pPr>
              <w:rPr>
                <w:lang w:val="ru-RU"/>
              </w:rPr>
            </w:pPr>
            <w:r w:rsidRPr="00EC6BAF">
              <w:rPr>
                <w:lang w:val="ru-RU"/>
              </w:rPr>
              <w:t>Почтовый адрес</w:t>
            </w:r>
          </w:p>
          <w:p w:rsidR="00B04FCB" w:rsidRPr="00EC6BAF" w:rsidRDefault="00B04FCB" w:rsidP="00EC6BAF">
            <w:pPr>
              <w:rPr>
                <w:lang w:val="ru-RU"/>
              </w:rPr>
            </w:pPr>
            <w:r w:rsidRPr="00EC6BAF">
              <w:rPr>
                <w:lang w:val="ru-RU"/>
              </w:rPr>
              <w:t>344019, ОБЛ РОСТОВСКАЯ, Г РОСТОВ-НА-ДОНУ, УЛ СОВЕТСКАЯ, 18, 16</w:t>
            </w:r>
          </w:p>
          <w:p w:rsidR="00B04FCB" w:rsidRDefault="00B04FCB" w:rsidP="00EC6BAF">
            <w:pPr>
              <w:pStyle w:val="Heading4"/>
              <w:spacing w:before="0" w:after="0" w:line="355" w:lineRule="atLeast"/>
              <w:rPr>
                <w:rFonts w:ascii="Circe" w:hAnsi="Circe" w:cs="Circe"/>
                <w:color w:val="000000"/>
              </w:rPr>
            </w:pPr>
            <w:r>
              <w:rPr>
                <w:rFonts w:ascii="Circe" w:hAnsi="Circe" w:cs="Circe"/>
                <w:color w:val="000000"/>
              </w:rPr>
              <w:t>Контактное лицо</w:t>
            </w:r>
          </w:p>
          <w:p w:rsidR="00B04FCB" w:rsidRPr="00EC6BAF" w:rsidRDefault="00B04FCB" w:rsidP="00762AC4">
            <w:pPr>
              <w:rPr>
                <w:lang w:val="ru-RU"/>
              </w:rPr>
            </w:pPr>
            <w:r>
              <w:t>Телефон 79286251040</w:t>
            </w:r>
          </w:p>
        </w:tc>
      </w:tr>
    </w:tbl>
    <w:p w:rsidR="00B04FCB" w:rsidRPr="00335A45" w:rsidRDefault="00B04FCB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B04FCB" w:rsidRPr="00335A45" w:rsidRDefault="00B04FCB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EC6BAF">
        <w:rPr>
          <w:lang w:val="ru-RU"/>
        </w:rPr>
        <w:t>EA-50945</w:t>
      </w:r>
      <w:r w:rsidRPr="00335A45">
        <w:rPr>
          <w:lang w:val="ru-RU"/>
        </w:rPr>
        <w:t xml:space="preserve">- </w:t>
      </w:r>
      <w:r w:rsidRPr="009D0D25">
        <w:rPr>
          <w:lang w:val="ru-RU"/>
        </w:rPr>
        <w:t>ОБЩЕСТВО С ОГРАНИЧЕННОЙ ОТВЕТСТВЕННОСТЬЮ "МЕДСТАЙЛ"</w:t>
      </w:r>
      <w:r w:rsidRPr="00335A45">
        <w:rPr>
          <w:lang w:val="ru-RU"/>
        </w:rPr>
        <w:t xml:space="preserve">, № </w:t>
      </w:r>
      <w:r w:rsidRPr="00EC6BAF">
        <w:rPr>
          <w:lang w:val="ru-RU"/>
        </w:rPr>
        <w:t>EA-50989</w:t>
      </w:r>
      <w:r w:rsidRPr="00335A45">
        <w:rPr>
          <w:lang w:val="ru-RU"/>
        </w:rPr>
        <w:t xml:space="preserve">- </w:t>
      </w:r>
      <w:r w:rsidRPr="00EC6BAF">
        <w:rPr>
          <w:lang w:val="ru-RU"/>
        </w:rPr>
        <w:t>ОБЩЕСТВО С ОГРАНИЧЕННОЙ ОТВЕТСТВЕННОСТЬЮ "СЕЛЕНИТ-МЕД"</w:t>
      </w:r>
      <w:r>
        <w:rPr>
          <w:lang w:val="ru-RU"/>
        </w:rPr>
        <w:t>.</w:t>
      </w:r>
    </w:p>
    <w:p w:rsidR="00B04FCB" w:rsidRPr="00335A45" w:rsidRDefault="00B04FCB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B04FCB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B04FCB" w:rsidRPr="00335A45" w:rsidRDefault="00B04FCB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B04FCB" w:rsidRPr="00335A45" w:rsidRDefault="00B04FCB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B04FCB" w:rsidRPr="00335A45">
        <w:trPr>
          <w:trHeight w:val="274"/>
        </w:trPr>
        <w:tc>
          <w:tcPr>
            <w:tcW w:w="2204" w:type="dxa"/>
            <w:vMerge/>
          </w:tcPr>
          <w:p w:rsidR="00B04FCB" w:rsidRPr="00335A45" w:rsidRDefault="00B04FCB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B04FCB" w:rsidRPr="00335A45" w:rsidRDefault="00B04FCB" w:rsidP="00AA4A97">
            <w:pPr>
              <w:jc w:val="center"/>
              <w:rPr>
                <w:lang w:val="ru-RU"/>
              </w:rPr>
            </w:pPr>
          </w:p>
          <w:p w:rsidR="00B04FCB" w:rsidRPr="00335A45" w:rsidRDefault="00B04FCB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B04FCB" w:rsidRPr="00335A45" w:rsidRDefault="00B04FCB" w:rsidP="00AA4A97">
            <w:pPr>
              <w:ind w:right="-21"/>
              <w:jc w:val="center"/>
              <w:rPr>
                <w:lang w:val="ru-RU"/>
              </w:rPr>
            </w:pPr>
          </w:p>
          <w:p w:rsidR="00B04FCB" w:rsidRPr="00335A45" w:rsidRDefault="00B04FCB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B04FCB" w:rsidRPr="00335A45" w:rsidRDefault="00B04FCB" w:rsidP="0056026D">
            <w:pPr>
              <w:jc w:val="center"/>
              <w:rPr>
                <w:lang w:val="ru-RU"/>
              </w:rPr>
            </w:pPr>
          </w:p>
          <w:p w:rsidR="00B04FCB" w:rsidRPr="00335A45" w:rsidRDefault="00B04FCB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B04FCB" w:rsidRPr="00335A45" w:rsidRDefault="00B04FCB" w:rsidP="00AA4A97">
            <w:pPr>
              <w:jc w:val="center"/>
              <w:rPr>
                <w:lang w:val="ru-RU"/>
              </w:rPr>
            </w:pPr>
          </w:p>
          <w:p w:rsidR="00B04FCB" w:rsidRPr="00335A45" w:rsidRDefault="00B04FCB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B04FCB" w:rsidRPr="00335A45" w:rsidRDefault="00B04FCB" w:rsidP="0056026D">
            <w:pPr>
              <w:jc w:val="center"/>
              <w:rPr>
                <w:lang w:val="ru-RU"/>
              </w:rPr>
            </w:pPr>
          </w:p>
          <w:p w:rsidR="00B04FCB" w:rsidRPr="00335A45" w:rsidRDefault="00B04FCB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B04FCB" w:rsidRPr="0045452A">
        <w:trPr>
          <w:trHeight w:val="938"/>
        </w:trPr>
        <w:tc>
          <w:tcPr>
            <w:tcW w:w="2204" w:type="dxa"/>
            <w:vAlign w:val="center"/>
          </w:tcPr>
          <w:p w:rsidR="00B04FCB" w:rsidRPr="00335A45" w:rsidRDefault="00B04FC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EC6BAF">
              <w:rPr>
                <w:lang w:val="ru-RU"/>
              </w:rPr>
              <w:t>EA-50945</w:t>
            </w:r>
            <w:r w:rsidRPr="00335A45">
              <w:rPr>
                <w:lang w:val="ru-RU"/>
              </w:rPr>
              <w:t xml:space="preserve">- </w:t>
            </w:r>
            <w:r w:rsidRPr="009D0D25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B04FCB" w:rsidRPr="00335A45" w:rsidRDefault="00B04FC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04FCB" w:rsidRPr="00335A45" w:rsidRDefault="00B04FC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04FCB" w:rsidRPr="00335A45" w:rsidRDefault="00B04FC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04FCB" w:rsidRPr="00335A45" w:rsidRDefault="00B04FC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04FCB" w:rsidRPr="00335A45" w:rsidRDefault="00B04FC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B04FCB" w:rsidRPr="0045452A">
        <w:trPr>
          <w:trHeight w:val="938"/>
        </w:trPr>
        <w:tc>
          <w:tcPr>
            <w:tcW w:w="2204" w:type="dxa"/>
            <w:vAlign w:val="center"/>
          </w:tcPr>
          <w:p w:rsidR="00B04FCB" w:rsidRPr="00335A45" w:rsidRDefault="00B04FCB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EC6BAF">
              <w:rPr>
                <w:lang w:val="ru-RU"/>
              </w:rPr>
              <w:t>EA-50989</w:t>
            </w:r>
            <w:r w:rsidRPr="00335A45">
              <w:rPr>
                <w:lang w:val="ru-RU"/>
              </w:rPr>
              <w:t xml:space="preserve">- </w:t>
            </w:r>
            <w:r w:rsidRPr="00EC6BAF">
              <w:rPr>
                <w:lang w:val="ru-RU"/>
              </w:rPr>
              <w:t>ОБЩЕСТВО С ОГРАНИЧЕННОЙ ОТВЕТСТВЕННОСТЬЮ "СЕЛЕНИТ-МЕД"</w:t>
            </w:r>
          </w:p>
        </w:tc>
        <w:tc>
          <w:tcPr>
            <w:tcW w:w="1700" w:type="dxa"/>
          </w:tcPr>
          <w:p w:rsidR="00B04FCB" w:rsidRPr="00335A45" w:rsidRDefault="00B04FCB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04FCB" w:rsidRPr="00335A45" w:rsidRDefault="00B04FCB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04FCB" w:rsidRPr="00335A45" w:rsidRDefault="00B04FCB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04FCB" w:rsidRPr="00335A45" w:rsidRDefault="00B04FCB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04FCB" w:rsidRPr="00335A45" w:rsidRDefault="00B04FCB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B04FCB" w:rsidRPr="00335A45" w:rsidRDefault="00B04FCB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456542">
        <w:rPr>
          <w:lang w:val="ru-RU"/>
        </w:rPr>
        <w:t>Лекарственные средства для медицинского применения разные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9D0D25">
        <w:rPr>
          <w:lang w:val="ru-RU"/>
        </w:rPr>
        <w:t>ОБЩЕСТВО С ОГРАНИЧЕННОЙ ОТВЕТСТВЕННОСТЬЮ "МЕДСТАЙЛ"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EC6BAF">
        <w:rPr>
          <w:color w:val="000000"/>
          <w:lang w:val="ru-RU"/>
        </w:rPr>
        <w:t>466 178.00</w:t>
      </w:r>
      <w:r w:rsidRPr="00335A45">
        <w:rPr>
          <w:lang w:val="ru-RU"/>
        </w:rPr>
        <w:t xml:space="preserve"> рублей.  </w:t>
      </w:r>
    </w:p>
    <w:p w:rsidR="00B04FCB" w:rsidRPr="00335A45" w:rsidRDefault="00B04FCB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B04FCB" w:rsidRPr="00335A45">
        <w:trPr>
          <w:trHeight w:val="206"/>
          <w:jc w:val="center"/>
        </w:trPr>
        <w:tc>
          <w:tcPr>
            <w:tcW w:w="7338" w:type="dxa"/>
          </w:tcPr>
          <w:p w:rsidR="00B04FCB" w:rsidRPr="00335A45" w:rsidRDefault="00B04F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04FCB" w:rsidRPr="00335A45" w:rsidRDefault="00B04FC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B04FCB" w:rsidRPr="00335A45" w:rsidRDefault="00B04F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04FCB" w:rsidRPr="00335A45" w:rsidRDefault="00B04FC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B04FCB" w:rsidRPr="00335A45" w:rsidRDefault="00B04F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04FCB" w:rsidRPr="00335A45">
        <w:trPr>
          <w:trHeight w:val="206"/>
          <w:jc w:val="center"/>
        </w:trPr>
        <w:tc>
          <w:tcPr>
            <w:tcW w:w="7338" w:type="dxa"/>
          </w:tcPr>
          <w:p w:rsidR="00B04FCB" w:rsidRPr="00335A45" w:rsidRDefault="00B04FCB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04FCB" w:rsidRPr="00335A45" w:rsidRDefault="00B04FCB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B04FCB" w:rsidRPr="00335A45" w:rsidRDefault="00B04FC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B04FCB" w:rsidRPr="00335A45" w:rsidRDefault="00B04F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04FCB" w:rsidRPr="00335A45" w:rsidRDefault="00B04FC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B04FCB" w:rsidRPr="00335A45" w:rsidRDefault="00B04F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04FCB" w:rsidRPr="00335A45" w:rsidRDefault="00B04FC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B04FCB" w:rsidRPr="00335A45" w:rsidRDefault="00B04F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04FCB" w:rsidRPr="00335A45">
        <w:trPr>
          <w:trHeight w:val="206"/>
          <w:jc w:val="center"/>
        </w:trPr>
        <w:tc>
          <w:tcPr>
            <w:tcW w:w="7338" w:type="dxa"/>
          </w:tcPr>
          <w:p w:rsidR="00B04FCB" w:rsidRPr="00335A45" w:rsidRDefault="00B04FC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B04FCB" w:rsidRPr="00335A45" w:rsidRDefault="00B04FC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B04FCB" w:rsidRPr="00335A45" w:rsidRDefault="00B04FC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B04FCB" w:rsidRPr="00335A45" w:rsidRDefault="00B04FCB" w:rsidP="006465AE">
      <w:pPr>
        <w:jc w:val="both"/>
        <w:rPr>
          <w:lang w:val="ru-RU" w:eastAsia="ru-RU"/>
        </w:rPr>
      </w:pPr>
    </w:p>
    <w:sectPr w:rsidR="00B04FCB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4FCB" w:rsidRDefault="00B04FCB">
      <w:r>
        <w:separator/>
      </w:r>
    </w:p>
  </w:endnote>
  <w:endnote w:type="continuationSeparator" w:id="1">
    <w:p w:rsidR="00B04FCB" w:rsidRDefault="00B04F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4FCB" w:rsidRDefault="00B04FCB">
      <w:r>
        <w:separator/>
      </w:r>
    </w:p>
  </w:footnote>
  <w:footnote w:type="continuationSeparator" w:id="1">
    <w:p w:rsidR="00B04FCB" w:rsidRDefault="00B04F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FCB" w:rsidRDefault="00B04FC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04FCB" w:rsidRDefault="00B04FC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5D47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7D1A"/>
    <w:rsid w:val="00851035"/>
    <w:rsid w:val="00851088"/>
    <w:rsid w:val="00851383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6BAF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935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393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31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935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935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935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935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93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93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935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4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3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93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935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4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5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935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935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3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4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93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935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935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3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4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935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935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935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4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3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935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935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93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4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4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935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935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4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4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9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93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4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3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935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93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4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4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935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935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3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5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935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935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4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4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935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935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4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3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935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935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935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52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5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3935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935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935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935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3935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935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935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935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935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935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935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935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935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935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935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393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72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935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935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935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393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393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393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93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393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93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935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5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8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5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9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3</Pages>
  <Words>1155</Words>
  <Characters>6589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2020-06-22T06:48:00Z</cp:lastPrinted>
  <dcterms:created xsi:type="dcterms:W3CDTF">2020-06-22T06:36:00Z</dcterms:created>
  <dcterms:modified xsi:type="dcterms:W3CDTF">2020-06-22T06:48:00Z</dcterms:modified>
</cp:coreProperties>
</file>