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C53" w:rsidRPr="00335A45" w:rsidRDefault="00481C53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167</w:t>
      </w:r>
    </w:p>
    <w:p w:rsidR="00481C53" w:rsidRPr="00335A45" w:rsidRDefault="00481C53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481C53" w:rsidRPr="00335A45" w:rsidRDefault="00481C53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481C53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81C53" w:rsidRPr="00335A45" w:rsidRDefault="00481C53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81C53" w:rsidRPr="00335A45" w:rsidRDefault="00481C53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22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июня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481C53" w:rsidRDefault="00481C53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481C53" w:rsidRPr="0077375B" w:rsidRDefault="00481C53" w:rsidP="003B1D7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3B1D7E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3B1D7E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481C53" w:rsidRPr="0077375B" w:rsidRDefault="00481C53" w:rsidP="003B1D7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29752A">
        <w:rPr>
          <w:lang w:val="ru-RU"/>
        </w:rPr>
        <w:t>МНН Фосфомицин</w:t>
      </w:r>
      <w:r w:rsidRPr="0077375B">
        <w:rPr>
          <w:lang w:val="ru-RU"/>
        </w:rPr>
        <w:t xml:space="preserve">».  </w:t>
      </w:r>
    </w:p>
    <w:p w:rsidR="00481C53" w:rsidRPr="0029752A" w:rsidRDefault="00481C53" w:rsidP="003B1D7E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29752A">
        <w:rPr>
          <w:color w:val="000000"/>
          <w:lang w:val="ru-RU"/>
        </w:rPr>
        <w:t>203234901331923490100102050012120244</w:t>
      </w:r>
    </w:p>
    <w:p w:rsidR="00481C53" w:rsidRPr="0077375B" w:rsidRDefault="00481C53" w:rsidP="003B1D7E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470000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семьдесят</w:t>
      </w:r>
      <w:r w:rsidRPr="0077375B">
        <w:rPr>
          <w:lang w:val="ru-RU"/>
        </w:rPr>
        <w:t xml:space="preserve"> тысяч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00 </w:t>
      </w:r>
      <w:r w:rsidRPr="0077375B">
        <w:rPr>
          <w:lang w:val="ru-RU"/>
        </w:rPr>
        <w:t>копеек).</w:t>
      </w:r>
    </w:p>
    <w:p w:rsidR="00481C53" w:rsidRPr="0077375B" w:rsidRDefault="00481C53" w:rsidP="003B1D7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42551C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77375B">
        <w:rPr>
          <w:lang w:val="ru-RU"/>
        </w:rPr>
        <w:t>.</w:t>
      </w:r>
    </w:p>
    <w:p w:rsidR="00481C53" w:rsidRPr="0029752A" w:rsidRDefault="00481C53" w:rsidP="003B1D7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 w:rsidRPr="0029752A">
        <w:rPr>
          <w:lang w:val="ru-RU"/>
        </w:rPr>
        <w:t>Поставщик производит первую поставку медицинской продукции в количестве 1/6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481C53" w:rsidRPr="0077375B" w:rsidRDefault="00481C53" w:rsidP="003B1D7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481C53" w:rsidRPr="0077375B" w:rsidRDefault="00481C53" w:rsidP="003B1D7E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481C53" w:rsidRPr="0077375B" w:rsidRDefault="00481C53" w:rsidP="003B1D7E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481C53" w:rsidRPr="0077375B" w:rsidRDefault="00481C53" w:rsidP="003B1D7E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9752A">
        <w:rPr>
          <w:color w:val="000000"/>
          <w:sz w:val="24"/>
          <w:szCs w:val="24"/>
        </w:rPr>
        <w:t>09.06.2020 11:19</w:t>
      </w:r>
      <w:r w:rsidRPr="0077375B">
        <w:rPr>
          <w:sz w:val="24"/>
          <w:szCs w:val="24"/>
        </w:rPr>
        <w:t xml:space="preserve"> (московское время).</w:t>
      </w:r>
    </w:p>
    <w:p w:rsidR="00481C53" w:rsidRPr="0077375B" w:rsidRDefault="00481C53" w:rsidP="003B1D7E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481C53" w:rsidRDefault="00481C53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481C53" w:rsidRPr="00335A45">
        <w:trPr>
          <w:jc w:val="center"/>
        </w:trPr>
        <w:tc>
          <w:tcPr>
            <w:tcW w:w="9828" w:type="dxa"/>
            <w:gridSpan w:val="5"/>
          </w:tcPr>
          <w:p w:rsidR="00481C53" w:rsidRPr="00335A45" w:rsidRDefault="00481C5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481C53" w:rsidRPr="003B1D7E">
        <w:trPr>
          <w:jc w:val="center"/>
        </w:trPr>
        <w:tc>
          <w:tcPr>
            <w:tcW w:w="2820" w:type="dxa"/>
          </w:tcPr>
          <w:p w:rsidR="00481C53" w:rsidRPr="00335A45" w:rsidRDefault="00481C5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481C53" w:rsidRPr="00335A45" w:rsidRDefault="00481C5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481C53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481C53" w:rsidRPr="00335A45" w:rsidRDefault="00481C53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481C53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481C53" w:rsidRPr="00335A45" w:rsidRDefault="00481C53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481C53" w:rsidRPr="00335A45" w:rsidRDefault="00481C5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481C53" w:rsidRPr="00335A45">
        <w:trPr>
          <w:jc w:val="center"/>
        </w:trPr>
        <w:tc>
          <w:tcPr>
            <w:tcW w:w="9828" w:type="dxa"/>
            <w:gridSpan w:val="5"/>
          </w:tcPr>
          <w:p w:rsidR="00481C53" w:rsidRPr="00335A45" w:rsidRDefault="00481C53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481C53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481C53" w:rsidRPr="00335A45" w:rsidRDefault="00481C53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481C53" w:rsidRPr="00335A45" w:rsidRDefault="00481C53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481C53" w:rsidRPr="00335A45" w:rsidRDefault="00481C53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481C53" w:rsidRPr="00335A45" w:rsidRDefault="00481C53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481C53" w:rsidRPr="00335A45" w:rsidRDefault="00481C5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481C53" w:rsidRPr="00335A45" w:rsidRDefault="00481C5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481C53" w:rsidRPr="00335A45" w:rsidRDefault="00481C53" w:rsidP="00A841CC">
            <w:pPr>
              <w:ind w:right="-80"/>
              <w:jc w:val="both"/>
              <w:rPr>
                <w:lang w:val="ru-RU"/>
              </w:rPr>
            </w:pPr>
          </w:p>
          <w:p w:rsidR="00481C53" w:rsidRPr="00335A45" w:rsidRDefault="00481C5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481C53" w:rsidRPr="00335A45" w:rsidRDefault="00481C53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481C53" w:rsidRPr="00335A45" w:rsidRDefault="00481C53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22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481C53" w:rsidRPr="00335A45" w:rsidRDefault="00481C53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221"/>
        <w:gridCol w:w="1184"/>
        <w:gridCol w:w="2914"/>
        <w:gridCol w:w="2389"/>
      </w:tblGrid>
      <w:tr w:rsidR="00481C5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81C53" w:rsidRPr="00335A45" w:rsidRDefault="00481C5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81C53" w:rsidRPr="00335A45" w:rsidRDefault="00481C5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81C53" w:rsidRPr="00335A45" w:rsidRDefault="00481C5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81C53" w:rsidRPr="00335A45" w:rsidRDefault="00481C5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81C53" w:rsidRPr="00335A45" w:rsidRDefault="00481C5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481C5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81C53" w:rsidRPr="00335A45" w:rsidRDefault="00481C5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81C53" w:rsidRPr="003B1D7E" w:rsidRDefault="00481C53" w:rsidP="003B1D7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451 200.00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81C53" w:rsidRPr="00335A45" w:rsidRDefault="00481C5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81C53" w:rsidRPr="007879DF" w:rsidRDefault="00481C53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19.06.2020 12:02:48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81C53" w:rsidRPr="00957C4E" w:rsidRDefault="00481C53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EA-51015</w:t>
            </w:r>
          </w:p>
        </w:tc>
      </w:tr>
      <w:tr w:rsidR="00481C5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81C53" w:rsidRPr="00335A45" w:rsidRDefault="00481C53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81C53" w:rsidRPr="003B1D7E" w:rsidRDefault="00481C53" w:rsidP="003B1D7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453 550.00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81C53" w:rsidRPr="00335A45" w:rsidRDefault="00481C53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81C53" w:rsidRPr="007879DF" w:rsidRDefault="00481C53" w:rsidP="003B6012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19.06.2020 11:54:36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81C53" w:rsidRPr="00957C4E" w:rsidRDefault="00481C53" w:rsidP="003B601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EA-50960</w:t>
            </w:r>
          </w:p>
        </w:tc>
      </w:tr>
    </w:tbl>
    <w:p w:rsidR="00481C53" w:rsidRPr="00335A45" w:rsidRDefault="00481C53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481C53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81C53" w:rsidRPr="00335A45" w:rsidRDefault="00481C5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481C53" w:rsidRPr="00335A45" w:rsidRDefault="00481C5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81C53" w:rsidRPr="00335A45" w:rsidRDefault="00481C5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481C53" w:rsidRPr="00335A45" w:rsidRDefault="00481C5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1C53" w:rsidRPr="00335A45" w:rsidRDefault="00481C5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481C53" w:rsidRPr="0081634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81C53" w:rsidRPr="003B1D7E" w:rsidRDefault="00481C53" w:rsidP="00FF7882">
            <w:pPr>
              <w:jc w:val="center"/>
              <w:rPr>
                <w:lang w:val="ru-RU"/>
              </w:rPr>
            </w:pPr>
            <w:r w:rsidRPr="003B1D7E">
              <w:rPr>
                <w:lang w:val="ru-RU"/>
              </w:rPr>
              <w:t>EA-51015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81C53" w:rsidRPr="003D7C43" w:rsidRDefault="00481C53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29752A">
              <w:rPr>
                <w:rFonts w:ascii="Roboto" w:hAnsi="Roboto" w:cs="Roboto"/>
                <w:color w:val="000000"/>
                <w:shd w:val="clear" w:color="auto" w:fill="FFFFFF"/>
              </w:rPr>
              <w:t>16.06.2020 18:54:54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1C53" w:rsidRPr="00816349" w:rsidRDefault="00481C53" w:rsidP="00816349">
            <w:pPr>
              <w:rPr>
                <w:lang w:val="ru-RU"/>
              </w:rPr>
            </w:pPr>
            <w:r w:rsidRPr="00816349">
              <w:rPr>
                <w:lang w:val="ru-RU"/>
              </w:rPr>
              <w:t>ОБЩЕСТВО С ОГРАНИЧЕННОЙ ОТВЕТСТВЕННОСТЬЮ "ФАРМА"</w:t>
            </w:r>
          </w:p>
          <w:p w:rsidR="00481C53" w:rsidRPr="00816349" w:rsidRDefault="00481C53" w:rsidP="00816349">
            <w:pPr>
              <w:rPr>
                <w:lang w:val="ru-RU"/>
              </w:rPr>
            </w:pPr>
            <w:r w:rsidRPr="00816349">
              <w:rPr>
                <w:lang w:val="ru-RU"/>
              </w:rPr>
              <w:t>ИНН7720450824</w:t>
            </w:r>
          </w:p>
          <w:p w:rsidR="00481C53" w:rsidRPr="00816349" w:rsidRDefault="00481C53" w:rsidP="00816349">
            <w:pPr>
              <w:rPr>
                <w:lang w:val="ru-RU"/>
              </w:rPr>
            </w:pPr>
            <w:r w:rsidRPr="00816349">
              <w:rPr>
                <w:lang w:val="ru-RU"/>
              </w:rPr>
              <w:t>ОГРН1197746029205</w:t>
            </w:r>
          </w:p>
          <w:p w:rsidR="00481C53" w:rsidRPr="00816349" w:rsidRDefault="00481C53" w:rsidP="00816349">
            <w:pPr>
              <w:rPr>
                <w:lang w:val="ru-RU"/>
              </w:rPr>
            </w:pPr>
            <w:r w:rsidRPr="00816349">
              <w:rPr>
                <w:lang w:val="ru-RU"/>
              </w:rPr>
              <w:t>КПП772001001</w:t>
            </w:r>
          </w:p>
          <w:p w:rsidR="00481C53" w:rsidRPr="00816349" w:rsidRDefault="00481C53" w:rsidP="00816349">
            <w:pPr>
              <w:rPr>
                <w:lang w:val="ru-RU"/>
              </w:rPr>
            </w:pPr>
            <w:r w:rsidRPr="00816349">
              <w:rPr>
                <w:lang w:val="ru-RU"/>
              </w:rPr>
              <w:t>Место нахождения (жительства)</w:t>
            </w:r>
          </w:p>
          <w:p w:rsidR="00481C53" w:rsidRPr="00816349" w:rsidRDefault="00481C53" w:rsidP="00816349">
            <w:pPr>
              <w:rPr>
                <w:lang w:val="ru-RU"/>
              </w:rPr>
            </w:pPr>
            <w:r w:rsidRPr="00816349">
              <w:rPr>
                <w:lang w:val="ru-RU"/>
              </w:rPr>
              <w:t xml:space="preserve">111024, Г МОСКВА, УЛ ЭНТУЗИАСТОВ 2-Я, ДОМ 5, КОРПУС 39, ЭТ 2 П </w:t>
            </w:r>
            <w:r>
              <w:t>II</w:t>
            </w:r>
            <w:r w:rsidRPr="00816349">
              <w:rPr>
                <w:lang w:val="ru-RU"/>
              </w:rPr>
              <w:t xml:space="preserve"> К 9 ОФ 7А</w:t>
            </w:r>
          </w:p>
          <w:p w:rsidR="00481C53" w:rsidRPr="00816349" w:rsidRDefault="00481C53" w:rsidP="00816349">
            <w:pPr>
              <w:pStyle w:val="Heading4"/>
              <w:spacing w:before="0" w:after="0" w:line="355" w:lineRule="atLeast"/>
              <w:rPr>
                <w:rFonts w:ascii="Circe" w:hAnsi="Circe" w:cs="Circe"/>
                <w:color w:val="000000"/>
                <w:lang w:val="ru-RU"/>
              </w:rPr>
            </w:pPr>
            <w:r w:rsidRPr="00816349">
              <w:rPr>
                <w:rFonts w:ascii="Circe" w:hAnsi="Circe" w:cs="Circe"/>
                <w:color w:val="000000"/>
                <w:lang w:val="ru-RU"/>
              </w:rPr>
              <w:t>Контактное лицо</w:t>
            </w:r>
          </w:p>
          <w:p w:rsidR="00481C53" w:rsidRPr="00816349" w:rsidRDefault="00481C53" w:rsidP="00816349">
            <w:pPr>
              <w:rPr>
                <w:lang w:val="ru-RU"/>
              </w:rPr>
            </w:pPr>
            <w:r w:rsidRPr="00816349">
              <w:rPr>
                <w:lang w:val="ru-RU"/>
              </w:rPr>
              <w:t>Гордун Максим Викторович</w:t>
            </w:r>
          </w:p>
          <w:p w:rsidR="00481C53" w:rsidRPr="00237AD7" w:rsidRDefault="00481C53" w:rsidP="00237AD7">
            <w:pPr>
              <w:rPr>
                <w:lang w:val="ru-RU"/>
              </w:rPr>
            </w:pPr>
            <w:r w:rsidRPr="00816349">
              <w:rPr>
                <w:lang w:val="ru-RU"/>
              </w:rPr>
              <w:t>Телефон 79259252837</w:t>
            </w:r>
          </w:p>
        </w:tc>
      </w:tr>
      <w:tr w:rsidR="00481C53" w:rsidRPr="0081634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81C53" w:rsidRPr="003B1D7E" w:rsidRDefault="00481C53" w:rsidP="00FF7882">
            <w:pPr>
              <w:jc w:val="center"/>
              <w:rPr>
                <w:lang w:val="ru-RU"/>
              </w:rPr>
            </w:pPr>
            <w:r w:rsidRPr="003B1D7E">
              <w:rPr>
                <w:lang w:val="ru-RU"/>
              </w:rPr>
              <w:t>EA-50960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81C53" w:rsidRPr="00957C4E" w:rsidRDefault="00481C53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29752A">
              <w:rPr>
                <w:rFonts w:ascii="Roboto" w:hAnsi="Roboto" w:cs="Roboto"/>
                <w:color w:val="000000"/>
                <w:shd w:val="clear" w:color="auto" w:fill="F9F9F9"/>
              </w:rPr>
              <w:t>16.06.2020 13:47:47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1C53" w:rsidRPr="00816349" w:rsidRDefault="00481C53" w:rsidP="00816349">
            <w:pPr>
              <w:rPr>
                <w:lang w:val="ru-RU"/>
              </w:rPr>
            </w:pPr>
            <w:r w:rsidRPr="00816349">
              <w:rPr>
                <w:lang w:val="ru-RU"/>
              </w:rPr>
              <w:t>АКЦИОНЕРНОЕ ОБЩЕСТВО "Р-ФАРМ"</w:t>
            </w:r>
          </w:p>
          <w:p w:rsidR="00481C53" w:rsidRPr="00816349" w:rsidRDefault="00481C53" w:rsidP="00816349">
            <w:pPr>
              <w:rPr>
                <w:lang w:val="ru-RU"/>
              </w:rPr>
            </w:pPr>
            <w:r w:rsidRPr="00816349">
              <w:rPr>
                <w:lang w:val="ru-RU"/>
              </w:rPr>
              <w:t>ИНН7726311464</w:t>
            </w:r>
          </w:p>
          <w:p w:rsidR="00481C53" w:rsidRPr="00816349" w:rsidRDefault="00481C53" w:rsidP="00816349">
            <w:pPr>
              <w:rPr>
                <w:lang w:val="ru-RU"/>
              </w:rPr>
            </w:pPr>
            <w:r w:rsidRPr="00816349">
              <w:rPr>
                <w:lang w:val="ru-RU"/>
              </w:rPr>
              <w:t>ОГРН1027739700020</w:t>
            </w:r>
          </w:p>
          <w:p w:rsidR="00481C53" w:rsidRPr="00816349" w:rsidRDefault="00481C53" w:rsidP="00816349">
            <w:pPr>
              <w:rPr>
                <w:lang w:val="ru-RU"/>
              </w:rPr>
            </w:pPr>
            <w:r w:rsidRPr="00816349">
              <w:rPr>
                <w:lang w:val="ru-RU"/>
              </w:rPr>
              <w:t>КПП773401001</w:t>
            </w:r>
          </w:p>
          <w:p w:rsidR="00481C53" w:rsidRPr="00816349" w:rsidRDefault="00481C53" w:rsidP="00816349">
            <w:pPr>
              <w:rPr>
                <w:lang w:val="ru-RU"/>
              </w:rPr>
            </w:pPr>
            <w:r w:rsidRPr="00816349">
              <w:rPr>
                <w:lang w:val="ru-RU"/>
              </w:rPr>
              <w:t>Место нахождения (жительства)</w:t>
            </w:r>
          </w:p>
          <w:p w:rsidR="00481C53" w:rsidRPr="00816349" w:rsidRDefault="00481C53" w:rsidP="00816349">
            <w:pPr>
              <w:rPr>
                <w:lang w:val="ru-RU"/>
              </w:rPr>
            </w:pPr>
            <w:r w:rsidRPr="00816349">
              <w:rPr>
                <w:lang w:val="ru-RU"/>
              </w:rPr>
              <w:t>123154, Г МОСКВА, УЛ БЕРЗАРИНА, ДОМ 19, КОРПУС 1,</w:t>
            </w:r>
          </w:p>
          <w:p w:rsidR="00481C53" w:rsidRPr="00816349" w:rsidRDefault="00481C53" w:rsidP="00816349">
            <w:pPr>
              <w:rPr>
                <w:lang w:val="ru-RU"/>
              </w:rPr>
            </w:pPr>
            <w:r w:rsidRPr="00816349">
              <w:rPr>
                <w:lang w:val="ru-RU"/>
              </w:rPr>
              <w:t>Почтовый адрес</w:t>
            </w:r>
          </w:p>
          <w:p w:rsidR="00481C53" w:rsidRPr="00816349" w:rsidRDefault="00481C53" w:rsidP="00816349">
            <w:pPr>
              <w:rPr>
                <w:lang w:val="ru-RU"/>
              </w:rPr>
            </w:pPr>
            <w:r w:rsidRPr="00816349">
              <w:rPr>
                <w:lang w:val="ru-RU"/>
              </w:rPr>
              <w:t>123154, Г МОСКВА, УЛ БЕРЗАРИНА, ДОМ 19, КОРПУС 1</w:t>
            </w:r>
          </w:p>
          <w:p w:rsidR="00481C53" w:rsidRPr="00816349" w:rsidRDefault="00481C53" w:rsidP="00816349">
            <w:pPr>
              <w:pStyle w:val="Heading4"/>
              <w:spacing w:before="0" w:after="0" w:line="355" w:lineRule="atLeast"/>
              <w:rPr>
                <w:rFonts w:ascii="Circe" w:hAnsi="Circe" w:cs="Circe"/>
                <w:color w:val="000000"/>
                <w:lang w:val="ru-RU"/>
              </w:rPr>
            </w:pPr>
            <w:r w:rsidRPr="00816349">
              <w:rPr>
                <w:rFonts w:ascii="Circe" w:hAnsi="Circe" w:cs="Circe"/>
                <w:color w:val="000000"/>
                <w:lang w:val="ru-RU"/>
              </w:rPr>
              <w:t>Контактное лицо</w:t>
            </w:r>
          </w:p>
          <w:p w:rsidR="00481C53" w:rsidRPr="00816349" w:rsidRDefault="00481C53" w:rsidP="00816349">
            <w:pPr>
              <w:rPr>
                <w:lang w:val="ru-RU"/>
              </w:rPr>
            </w:pPr>
            <w:r w:rsidRPr="00816349">
              <w:rPr>
                <w:lang w:val="ru-RU"/>
              </w:rPr>
              <w:t>Игнатьев Василий Генннадьевич</w:t>
            </w:r>
          </w:p>
          <w:p w:rsidR="00481C53" w:rsidRPr="00EC6BAF" w:rsidRDefault="00481C53" w:rsidP="00762AC4">
            <w:pPr>
              <w:rPr>
                <w:lang w:val="ru-RU"/>
              </w:rPr>
            </w:pPr>
            <w:r w:rsidRPr="00816349">
              <w:rPr>
                <w:lang w:val="ru-RU"/>
              </w:rPr>
              <w:t>Телефон 74959567937</w:t>
            </w:r>
          </w:p>
        </w:tc>
      </w:tr>
    </w:tbl>
    <w:p w:rsidR="00481C53" w:rsidRPr="00335A45" w:rsidRDefault="00481C53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481C53" w:rsidRPr="00335A45" w:rsidRDefault="00481C53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3B1D7E">
        <w:rPr>
          <w:lang w:val="ru-RU"/>
        </w:rPr>
        <w:t>EA-51015</w:t>
      </w:r>
      <w:r w:rsidRPr="00335A45">
        <w:rPr>
          <w:lang w:val="ru-RU"/>
        </w:rPr>
        <w:t xml:space="preserve">- </w:t>
      </w:r>
      <w:r w:rsidRPr="00816349">
        <w:rPr>
          <w:lang w:val="ru-RU"/>
        </w:rPr>
        <w:t>ОБЩЕСТВО С ОГРАНИЧЕННОЙ ОТВЕТСТВЕННОСТЬЮ "ФАРМА"</w:t>
      </w:r>
      <w:r w:rsidRPr="00335A45">
        <w:rPr>
          <w:lang w:val="ru-RU"/>
        </w:rPr>
        <w:t xml:space="preserve">, № </w:t>
      </w:r>
      <w:r w:rsidRPr="003B1D7E">
        <w:rPr>
          <w:lang w:val="ru-RU"/>
        </w:rPr>
        <w:t>EA-50960</w:t>
      </w:r>
      <w:r w:rsidRPr="00335A45">
        <w:rPr>
          <w:lang w:val="ru-RU"/>
        </w:rPr>
        <w:t xml:space="preserve">- </w:t>
      </w:r>
      <w:r w:rsidRPr="00816349">
        <w:rPr>
          <w:lang w:val="ru-RU"/>
        </w:rPr>
        <w:t>АКЦИОНЕРНОЕ ОБЩЕСТВО "Р-ФАРМ"</w:t>
      </w:r>
      <w:r>
        <w:rPr>
          <w:lang w:val="ru-RU"/>
        </w:rPr>
        <w:t>.</w:t>
      </w:r>
    </w:p>
    <w:p w:rsidR="00481C53" w:rsidRPr="00335A45" w:rsidRDefault="00481C53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481C53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481C53" w:rsidRPr="00335A45" w:rsidRDefault="00481C53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481C53" w:rsidRPr="00335A45" w:rsidRDefault="00481C53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481C53" w:rsidRPr="00335A45">
        <w:trPr>
          <w:trHeight w:val="274"/>
        </w:trPr>
        <w:tc>
          <w:tcPr>
            <w:tcW w:w="2204" w:type="dxa"/>
            <w:vMerge/>
          </w:tcPr>
          <w:p w:rsidR="00481C53" w:rsidRPr="00335A45" w:rsidRDefault="00481C53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481C53" w:rsidRPr="00335A45" w:rsidRDefault="00481C53" w:rsidP="00AA4A97">
            <w:pPr>
              <w:jc w:val="center"/>
              <w:rPr>
                <w:lang w:val="ru-RU"/>
              </w:rPr>
            </w:pPr>
          </w:p>
          <w:p w:rsidR="00481C53" w:rsidRPr="00335A45" w:rsidRDefault="00481C53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481C53" w:rsidRPr="00335A45" w:rsidRDefault="00481C53" w:rsidP="00AA4A97">
            <w:pPr>
              <w:ind w:right="-21"/>
              <w:jc w:val="center"/>
              <w:rPr>
                <w:lang w:val="ru-RU"/>
              </w:rPr>
            </w:pPr>
          </w:p>
          <w:p w:rsidR="00481C53" w:rsidRPr="00335A45" w:rsidRDefault="00481C53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481C53" w:rsidRPr="00335A45" w:rsidRDefault="00481C53" w:rsidP="0056026D">
            <w:pPr>
              <w:jc w:val="center"/>
              <w:rPr>
                <w:lang w:val="ru-RU"/>
              </w:rPr>
            </w:pPr>
          </w:p>
          <w:p w:rsidR="00481C53" w:rsidRPr="00335A45" w:rsidRDefault="00481C53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481C53" w:rsidRPr="00335A45" w:rsidRDefault="00481C53" w:rsidP="00AA4A97">
            <w:pPr>
              <w:jc w:val="center"/>
              <w:rPr>
                <w:lang w:val="ru-RU"/>
              </w:rPr>
            </w:pPr>
          </w:p>
          <w:p w:rsidR="00481C53" w:rsidRPr="00335A45" w:rsidRDefault="00481C53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481C53" w:rsidRPr="00335A45" w:rsidRDefault="00481C53" w:rsidP="0056026D">
            <w:pPr>
              <w:jc w:val="center"/>
              <w:rPr>
                <w:lang w:val="ru-RU"/>
              </w:rPr>
            </w:pPr>
          </w:p>
          <w:p w:rsidR="00481C53" w:rsidRPr="00335A45" w:rsidRDefault="00481C53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481C53" w:rsidRPr="003B1D7E">
        <w:trPr>
          <w:trHeight w:val="938"/>
        </w:trPr>
        <w:tc>
          <w:tcPr>
            <w:tcW w:w="2204" w:type="dxa"/>
            <w:vAlign w:val="center"/>
          </w:tcPr>
          <w:p w:rsidR="00481C53" w:rsidRPr="00335A45" w:rsidRDefault="00481C5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3B1D7E">
              <w:rPr>
                <w:lang w:val="ru-RU"/>
              </w:rPr>
              <w:t>EA-51015</w:t>
            </w:r>
            <w:r w:rsidRPr="00335A45">
              <w:rPr>
                <w:lang w:val="ru-RU"/>
              </w:rPr>
              <w:t xml:space="preserve">- </w:t>
            </w:r>
            <w:r w:rsidRPr="00816349">
              <w:rPr>
                <w:lang w:val="ru-RU"/>
              </w:rPr>
              <w:t>ОБЩЕСТВО С ОГРАНИЧЕННОЙ ОТВЕТСТВЕННОСТЬЮ "ФАРМА"</w:t>
            </w:r>
          </w:p>
        </w:tc>
        <w:tc>
          <w:tcPr>
            <w:tcW w:w="1700" w:type="dxa"/>
          </w:tcPr>
          <w:p w:rsidR="00481C53" w:rsidRPr="00335A45" w:rsidRDefault="00481C5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81C53" w:rsidRPr="00335A45" w:rsidRDefault="00481C5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81C53" w:rsidRPr="00335A45" w:rsidRDefault="00481C5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81C53" w:rsidRPr="00335A45" w:rsidRDefault="00481C5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81C53" w:rsidRPr="00335A45" w:rsidRDefault="00481C53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481C53" w:rsidRPr="003B1D7E">
        <w:trPr>
          <w:trHeight w:val="938"/>
        </w:trPr>
        <w:tc>
          <w:tcPr>
            <w:tcW w:w="2204" w:type="dxa"/>
            <w:vAlign w:val="center"/>
          </w:tcPr>
          <w:p w:rsidR="00481C53" w:rsidRPr="00335A45" w:rsidRDefault="00481C53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3B1D7E">
              <w:rPr>
                <w:lang w:val="ru-RU"/>
              </w:rPr>
              <w:t>EA-50960</w:t>
            </w:r>
            <w:r w:rsidRPr="00335A45">
              <w:rPr>
                <w:lang w:val="ru-RU"/>
              </w:rPr>
              <w:t xml:space="preserve">- </w:t>
            </w:r>
            <w:r w:rsidRPr="00816349">
              <w:rPr>
                <w:lang w:val="ru-RU"/>
              </w:rPr>
              <w:t>АКЦИОНЕРНОЕ ОБЩЕСТВО "Р-ФАРМ"</w:t>
            </w:r>
          </w:p>
        </w:tc>
        <w:tc>
          <w:tcPr>
            <w:tcW w:w="1700" w:type="dxa"/>
          </w:tcPr>
          <w:p w:rsidR="00481C53" w:rsidRPr="00335A45" w:rsidRDefault="00481C53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81C53" w:rsidRPr="00335A45" w:rsidRDefault="00481C53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81C53" w:rsidRPr="00335A45" w:rsidRDefault="00481C53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81C53" w:rsidRPr="00335A45" w:rsidRDefault="00481C53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81C53" w:rsidRPr="00335A45" w:rsidRDefault="00481C53" w:rsidP="003B6012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481C53" w:rsidRPr="00335A45" w:rsidRDefault="00481C53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29752A">
        <w:rPr>
          <w:lang w:val="ru-RU"/>
        </w:rPr>
        <w:t>МНН Фосфомицин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816349">
        <w:rPr>
          <w:lang w:val="ru-RU"/>
        </w:rPr>
        <w:t>ОБЩЕСТВО С ОГРАНИЧЕННОЙ ОТВЕТСТВЕННОСТЬЮ "ФАРМА"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816349">
        <w:rPr>
          <w:color w:val="000000"/>
          <w:lang w:val="ru-RU"/>
        </w:rPr>
        <w:t>451 200.00</w:t>
      </w:r>
      <w:r w:rsidRPr="00335A45">
        <w:rPr>
          <w:lang w:val="ru-RU"/>
        </w:rPr>
        <w:t xml:space="preserve"> рублей.  </w:t>
      </w:r>
    </w:p>
    <w:p w:rsidR="00481C53" w:rsidRPr="00335A45" w:rsidRDefault="00481C53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481C53" w:rsidRPr="00335A45">
        <w:trPr>
          <w:trHeight w:val="206"/>
          <w:jc w:val="center"/>
        </w:trPr>
        <w:tc>
          <w:tcPr>
            <w:tcW w:w="7338" w:type="dxa"/>
          </w:tcPr>
          <w:p w:rsidR="00481C53" w:rsidRPr="00335A45" w:rsidRDefault="00481C5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81C53" w:rsidRPr="00335A45" w:rsidRDefault="00481C5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481C53" w:rsidRPr="00335A45" w:rsidRDefault="00481C5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81C53" w:rsidRPr="00335A45" w:rsidRDefault="00481C5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481C53" w:rsidRPr="00335A45" w:rsidRDefault="00481C5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81C53" w:rsidRPr="00335A45">
        <w:trPr>
          <w:trHeight w:val="206"/>
          <w:jc w:val="center"/>
        </w:trPr>
        <w:tc>
          <w:tcPr>
            <w:tcW w:w="7338" w:type="dxa"/>
          </w:tcPr>
          <w:p w:rsidR="00481C53" w:rsidRPr="00335A45" w:rsidRDefault="00481C53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81C53" w:rsidRPr="00335A45" w:rsidRDefault="00481C53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481C53" w:rsidRPr="00335A45" w:rsidRDefault="00481C5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481C53" w:rsidRPr="00335A45" w:rsidRDefault="00481C5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81C53" w:rsidRPr="00335A45" w:rsidRDefault="00481C5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481C53" w:rsidRPr="00335A45" w:rsidRDefault="00481C5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81C53" w:rsidRPr="00335A45" w:rsidRDefault="00481C5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481C53" w:rsidRPr="00335A45" w:rsidRDefault="00481C5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81C53" w:rsidRPr="00335A45">
        <w:trPr>
          <w:trHeight w:val="206"/>
          <w:jc w:val="center"/>
        </w:trPr>
        <w:tc>
          <w:tcPr>
            <w:tcW w:w="7338" w:type="dxa"/>
          </w:tcPr>
          <w:p w:rsidR="00481C53" w:rsidRPr="00335A45" w:rsidRDefault="00481C5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481C53" w:rsidRPr="00335A45" w:rsidRDefault="00481C5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481C53" w:rsidRPr="00335A45" w:rsidRDefault="00481C5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481C53" w:rsidRPr="00335A45" w:rsidRDefault="00481C53" w:rsidP="006465AE">
      <w:pPr>
        <w:jc w:val="both"/>
        <w:rPr>
          <w:lang w:val="ru-RU" w:eastAsia="ru-RU"/>
        </w:rPr>
      </w:pPr>
    </w:p>
    <w:sectPr w:rsidR="00481C53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C53" w:rsidRDefault="00481C53">
      <w:r>
        <w:separator/>
      </w:r>
    </w:p>
  </w:endnote>
  <w:endnote w:type="continuationSeparator" w:id="1">
    <w:p w:rsidR="00481C53" w:rsidRDefault="00481C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C53" w:rsidRDefault="00481C53">
      <w:r>
        <w:separator/>
      </w:r>
    </w:p>
  </w:footnote>
  <w:footnote w:type="continuationSeparator" w:id="1">
    <w:p w:rsidR="00481C53" w:rsidRDefault="00481C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C53" w:rsidRDefault="00481C53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81C53" w:rsidRDefault="00481C5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5D47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383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6BAF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70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570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42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0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5703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703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70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70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70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703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5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5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5703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03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6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6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5703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0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5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5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570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03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70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4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5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5703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03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70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5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5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570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03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70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5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5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5703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03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5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6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5703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03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5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5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570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03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5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5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570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03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5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6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570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03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5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6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570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03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5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4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5703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03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70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64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6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570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0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5703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703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703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703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703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70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70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703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70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70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703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70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70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570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84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703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5703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703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570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570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570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70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70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703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70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03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3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39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0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1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1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1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0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4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3</Pages>
  <Words>1116</Words>
  <Characters>6363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2020-06-22T07:12:00Z</cp:lastPrinted>
  <dcterms:created xsi:type="dcterms:W3CDTF">2020-06-22T06:55:00Z</dcterms:created>
  <dcterms:modified xsi:type="dcterms:W3CDTF">2020-06-22T07:12:00Z</dcterms:modified>
</cp:coreProperties>
</file>